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96E57" w14:textId="77777777" w:rsidR="00EE7978" w:rsidRDefault="00EE7978" w:rsidP="00EE7978">
      <w:pPr>
        <w:jc w:val="center"/>
        <w:rPr>
          <w:bCs/>
          <w:sz w:val="60"/>
          <w:szCs w:val="60"/>
        </w:rPr>
      </w:pPr>
    </w:p>
    <w:p w14:paraId="4BCABF38" w14:textId="77777777" w:rsidR="00EE7978" w:rsidRDefault="00EE7978" w:rsidP="00EE7978">
      <w:pPr>
        <w:jc w:val="center"/>
        <w:rPr>
          <w:bCs/>
          <w:sz w:val="60"/>
          <w:szCs w:val="60"/>
        </w:rPr>
      </w:pPr>
    </w:p>
    <w:p w14:paraId="3C16A95A" w14:textId="77777777" w:rsidR="00EE7978" w:rsidRDefault="00EE7978" w:rsidP="00EE7978">
      <w:pPr>
        <w:jc w:val="center"/>
        <w:rPr>
          <w:bCs/>
          <w:sz w:val="60"/>
          <w:szCs w:val="60"/>
        </w:rPr>
      </w:pPr>
    </w:p>
    <w:p w14:paraId="4C6BABA6" w14:textId="77777777" w:rsidR="00EE7978" w:rsidRDefault="00EE7978" w:rsidP="00EE7978">
      <w:pPr>
        <w:jc w:val="center"/>
        <w:rPr>
          <w:bCs/>
          <w:sz w:val="60"/>
          <w:szCs w:val="60"/>
        </w:rPr>
      </w:pPr>
    </w:p>
    <w:p w14:paraId="59A4E3DB" w14:textId="77777777" w:rsidR="00EE7978" w:rsidRDefault="00EE7978" w:rsidP="00EE7978">
      <w:pPr>
        <w:jc w:val="center"/>
        <w:rPr>
          <w:bCs/>
          <w:sz w:val="60"/>
          <w:szCs w:val="60"/>
        </w:rPr>
      </w:pPr>
    </w:p>
    <w:p w14:paraId="25C63F9F" w14:textId="77777777" w:rsidR="00EE7978" w:rsidRDefault="00EE7978" w:rsidP="00EE7978">
      <w:pPr>
        <w:jc w:val="center"/>
        <w:rPr>
          <w:bCs/>
          <w:sz w:val="60"/>
          <w:szCs w:val="60"/>
        </w:rPr>
      </w:pPr>
    </w:p>
    <w:p w14:paraId="4183824A" w14:textId="77777777" w:rsidR="00EE7978" w:rsidRDefault="00EE7978" w:rsidP="00EE7978">
      <w:pPr>
        <w:jc w:val="center"/>
        <w:rPr>
          <w:bCs/>
          <w:sz w:val="60"/>
          <w:szCs w:val="60"/>
        </w:rPr>
      </w:pPr>
    </w:p>
    <w:p w14:paraId="6D2A2E51" w14:textId="77777777" w:rsidR="00EE7978" w:rsidRDefault="00EE7978" w:rsidP="00EE7978">
      <w:pPr>
        <w:jc w:val="center"/>
        <w:rPr>
          <w:bCs/>
          <w:sz w:val="60"/>
          <w:szCs w:val="60"/>
        </w:rPr>
      </w:pPr>
    </w:p>
    <w:p w14:paraId="063FC6AD" w14:textId="77777777" w:rsidR="00EE7978" w:rsidRDefault="00EE7978" w:rsidP="00EE7978">
      <w:pPr>
        <w:jc w:val="center"/>
        <w:rPr>
          <w:bCs/>
          <w:sz w:val="60"/>
          <w:szCs w:val="60"/>
        </w:rPr>
      </w:pPr>
    </w:p>
    <w:p w14:paraId="57B58807" w14:textId="77777777" w:rsidR="00B3488C" w:rsidRDefault="00B3488C" w:rsidP="00B3488C">
      <w:pPr>
        <w:jc w:val="center"/>
        <w:rPr>
          <w:bCs/>
          <w:sz w:val="60"/>
          <w:szCs w:val="60"/>
        </w:rPr>
      </w:pPr>
      <w:r>
        <w:rPr>
          <w:bCs/>
          <w:sz w:val="60"/>
          <w:szCs w:val="60"/>
        </w:rPr>
        <w:t>Программный комплекс</w:t>
      </w:r>
    </w:p>
    <w:p w14:paraId="6A3062AF" w14:textId="77777777" w:rsidR="00EE7978" w:rsidRDefault="00EE7978" w:rsidP="00B3488C">
      <w:pPr>
        <w:jc w:val="center"/>
        <w:rPr>
          <w:bCs/>
          <w:sz w:val="60"/>
          <w:szCs w:val="60"/>
        </w:rPr>
      </w:pPr>
      <w:r>
        <w:rPr>
          <w:bCs/>
          <w:sz w:val="60"/>
          <w:szCs w:val="60"/>
        </w:rPr>
        <w:t>МАГИСТРАЛЬ</w:t>
      </w:r>
      <w:r w:rsidR="00B3488C">
        <w:rPr>
          <w:bCs/>
          <w:sz w:val="60"/>
          <w:szCs w:val="60"/>
        </w:rPr>
        <w:t>.</w:t>
      </w:r>
    </w:p>
    <w:p w14:paraId="5D46D43A" w14:textId="77777777" w:rsidR="00A44489" w:rsidRDefault="004A22DA" w:rsidP="00EE7978">
      <w:pPr>
        <w:jc w:val="center"/>
        <w:rPr>
          <w:bCs/>
          <w:sz w:val="60"/>
          <w:szCs w:val="60"/>
        </w:rPr>
      </w:pPr>
      <w:r w:rsidRPr="004A22DA">
        <w:rPr>
          <w:bCs/>
          <w:sz w:val="60"/>
          <w:szCs w:val="60"/>
        </w:rPr>
        <w:t>Руководство по развертыванию</w:t>
      </w:r>
    </w:p>
    <w:p w14:paraId="01488A31" w14:textId="77777777" w:rsidR="001C7DA3" w:rsidRPr="001C7DA3" w:rsidRDefault="001C7DA3" w:rsidP="00EE7978">
      <w:pPr>
        <w:jc w:val="center"/>
      </w:pPr>
    </w:p>
    <w:p w14:paraId="56EA3A76" w14:textId="77777777" w:rsidR="001C7DA3" w:rsidRPr="004A22DA" w:rsidRDefault="001C7DA3" w:rsidP="00EE7978">
      <w:pPr>
        <w:ind w:firstLine="0"/>
        <w:jc w:val="center"/>
        <w:rPr>
          <w:bCs/>
          <w:sz w:val="60"/>
          <w:szCs w:val="60"/>
        </w:rPr>
        <w:sectPr w:rsidR="001C7DA3" w:rsidRPr="004A22DA" w:rsidSect="005D4518">
          <w:headerReference w:type="even" r:id="rId12"/>
          <w:headerReference w:type="default" r:id="rId13"/>
          <w:footerReference w:type="first" r:id="rId14"/>
          <w:pgSz w:w="11906" w:h="16838" w:code="9"/>
          <w:pgMar w:top="0" w:right="0" w:bottom="0" w:left="0" w:header="709" w:footer="709" w:gutter="0"/>
          <w:cols w:space="708"/>
          <w:titlePg/>
          <w:docGrid w:linePitch="360"/>
        </w:sectPr>
      </w:pPr>
    </w:p>
    <w:p w14:paraId="72D1B7B4" w14:textId="77777777" w:rsidR="00A44489" w:rsidRDefault="00A44489" w:rsidP="00A44489">
      <w:pPr>
        <w:ind w:firstLine="0"/>
        <w:jc w:val="left"/>
        <w:rPr>
          <w:b/>
          <w:sz w:val="32"/>
          <w:szCs w:val="32"/>
        </w:rPr>
      </w:pPr>
      <w:bookmarkStart w:id="0" w:name="_Toc398061108"/>
      <w:r>
        <w:rPr>
          <w:b/>
          <w:sz w:val="32"/>
          <w:szCs w:val="32"/>
        </w:rPr>
        <w:lastRenderedPageBreak/>
        <w:t>Лист изменений</w:t>
      </w:r>
      <w:bookmarkEnd w:id="0"/>
    </w:p>
    <w:p w14:paraId="72815CD7" w14:textId="77777777" w:rsidR="00A44489" w:rsidRDefault="00A44489" w:rsidP="00A44489">
      <w:pPr>
        <w:ind w:firstLine="0"/>
        <w:jc w:val="left"/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9"/>
        <w:gridCol w:w="1057"/>
        <w:gridCol w:w="2545"/>
        <w:gridCol w:w="1157"/>
        <w:gridCol w:w="4824"/>
      </w:tblGrid>
      <w:tr w:rsidR="00A44489" w14:paraId="6AE6574E" w14:textId="77777777" w:rsidTr="003C7E72">
        <w:trPr>
          <w:trHeight w:val="20"/>
        </w:trPr>
        <w:tc>
          <w:tcPr>
            <w:tcW w:w="302" w:type="pct"/>
            <w:shd w:val="clear" w:color="auto" w:fill="D9D9D9"/>
            <w:vAlign w:val="center"/>
          </w:tcPr>
          <w:p w14:paraId="67D38609" w14:textId="77777777" w:rsidR="00A44489" w:rsidRDefault="00A44489" w:rsidP="00A44489">
            <w:pPr>
              <w:pStyle w:val="affffffff2"/>
            </w:pPr>
            <w:r>
              <w:t>№ п/п</w:t>
            </w:r>
          </w:p>
        </w:tc>
        <w:tc>
          <w:tcPr>
            <w:tcW w:w="522" w:type="pct"/>
            <w:shd w:val="clear" w:color="auto" w:fill="D9D9D9"/>
            <w:vAlign w:val="center"/>
          </w:tcPr>
          <w:p w14:paraId="38C9F0B2" w14:textId="77777777" w:rsidR="00A44489" w:rsidRDefault="00A44489" w:rsidP="00A44489">
            <w:pPr>
              <w:pStyle w:val="affffffff2"/>
            </w:pPr>
            <w:r>
              <w:t>Номер версии</w:t>
            </w:r>
          </w:p>
        </w:tc>
        <w:tc>
          <w:tcPr>
            <w:tcW w:w="1252" w:type="pct"/>
            <w:shd w:val="clear" w:color="auto" w:fill="D9D9D9"/>
            <w:vAlign w:val="center"/>
          </w:tcPr>
          <w:p w14:paraId="3623A5F2" w14:textId="77777777" w:rsidR="00A44489" w:rsidRDefault="00A44489" w:rsidP="00A44489">
            <w:pPr>
              <w:pStyle w:val="affffffff2"/>
            </w:pPr>
            <w:r>
              <w:t>Автор версии</w:t>
            </w:r>
          </w:p>
        </w:tc>
        <w:tc>
          <w:tcPr>
            <w:tcW w:w="554" w:type="pct"/>
            <w:shd w:val="clear" w:color="auto" w:fill="D9D9D9"/>
            <w:vAlign w:val="center"/>
          </w:tcPr>
          <w:p w14:paraId="10A2011F" w14:textId="77777777" w:rsidR="00A44489" w:rsidRDefault="00A44489" w:rsidP="00A44489">
            <w:pPr>
              <w:pStyle w:val="affffffff2"/>
            </w:pPr>
            <w:r>
              <w:t>Дата выпуска</w:t>
            </w:r>
          </w:p>
        </w:tc>
        <w:tc>
          <w:tcPr>
            <w:tcW w:w="2370" w:type="pct"/>
            <w:shd w:val="clear" w:color="auto" w:fill="D9D9D9"/>
            <w:vAlign w:val="center"/>
          </w:tcPr>
          <w:p w14:paraId="3211AB53" w14:textId="77777777" w:rsidR="00A44489" w:rsidRDefault="00A44489" w:rsidP="00A44489">
            <w:pPr>
              <w:pStyle w:val="affffffff2"/>
            </w:pPr>
            <w:r>
              <w:t>Примечание</w:t>
            </w:r>
          </w:p>
        </w:tc>
      </w:tr>
      <w:tr w:rsidR="00A44489" w14:paraId="5F2AABA2" w14:textId="77777777" w:rsidTr="003C7E72">
        <w:trPr>
          <w:trHeight w:val="20"/>
        </w:trPr>
        <w:tc>
          <w:tcPr>
            <w:tcW w:w="302" w:type="pct"/>
            <w:shd w:val="clear" w:color="auto" w:fill="FFFFFF"/>
            <w:vAlign w:val="center"/>
          </w:tcPr>
          <w:p w14:paraId="21B04878" w14:textId="77777777" w:rsidR="00A44489" w:rsidRDefault="00A44489" w:rsidP="00A44489">
            <w:pPr>
              <w:pStyle w:val="1f8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02D8E443" w14:textId="77777777" w:rsidR="00A44489" w:rsidRDefault="002F667E" w:rsidP="00A44489">
            <w:pPr>
              <w:pStyle w:val="1f8"/>
              <w:jc w:val="right"/>
            </w:pPr>
            <w:r>
              <w:t>001</w:t>
            </w:r>
          </w:p>
        </w:tc>
        <w:tc>
          <w:tcPr>
            <w:tcW w:w="1252" w:type="pct"/>
            <w:shd w:val="clear" w:color="auto" w:fill="FFFFFF"/>
            <w:vAlign w:val="center"/>
          </w:tcPr>
          <w:p w14:paraId="55B98873" w14:textId="77777777" w:rsidR="00A44489" w:rsidRDefault="002F667E" w:rsidP="00A44489">
            <w:pPr>
              <w:pStyle w:val="1f8"/>
            </w:pPr>
            <w:r>
              <w:t>АрСи ПРО</w:t>
            </w:r>
          </w:p>
        </w:tc>
        <w:tc>
          <w:tcPr>
            <w:tcW w:w="554" w:type="pct"/>
            <w:shd w:val="clear" w:color="auto" w:fill="FFFFFF"/>
            <w:vAlign w:val="center"/>
          </w:tcPr>
          <w:p w14:paraId="49B480C4" w14:textId="77777777" w:rsidR="00A44489" w:rsidRPr="00B2522E" w:rsidRDefault="00A44489" w:rsidP="00A44489">
            <w:pPr>
              <w:pStyle w:val="1f8"/>
              <w:jc w:val="center"/>
              <w:rPr>
                <w:lang w:val="en-US"/>
              </w:rPr>
            </w:pPr>
          </w:p>
        </w:tc>
        <w:tc>
          <w:tcPr>
            <w:tcW w:w="2370" w:type="pct"/>
            <w:shd w:val="clear" w:color="auto" w:fill="FFFFFF"/>
            <w:vAlign w:val="center"/>
          </w:tcPr>
          <w:p w14:paraId="2CBCB9A5" w14:textId="77777777" w:rsidR="00A44489" w:rsidRDefault="00A44489" w:rsidP="00A44489">
            <w:pPr>
              <w:pStyle w:val="1f8"/>
            </w:pPr>
          </w:p>
        </w:tc>
      </w:tr>
      <w:tr w:rsidR="003C7E72" w14:paraId="21F70400" w14:textId="77777777" w:rsidTr="003C7E72">
        <w:trPr>
          <w:trHeight w:val="20"/>
        </w:trPr>
        <w:tc>
          <w:tcPr>
            <w:tcW w:w="302" w:type="pct"/>
            <w:shd w:val="clear" w:color="auto" w:fill="FFFFFF"/>
            <w:vAlign w:val="center"/>
          </w:tcPr>
          <w:p w14:paraId="030744A4" w14:textId="77777777" w:rsidR="003C7E72" w:rsidRDefault="003C7E72" w:rsidP="003C7E72">
            <w:pPr>
              <w:pStyle w:val="1f8"/>
              <w:jc w:val="center"/>
            </w:pPr>
          </w:p>
        </w:tc>
        <w:tc>
          <w:tcPr>
            <w:tcW w:w="522" w:type="pct"/>
            <w:shd w:val="clear" w:color="auto" w:fill="FFFFFF"/>
            <w:vAlign w:val="center"/>
          </w:tcPr>
          <w:p w14:paraId="48E0F270" w14:textId="77777777" w:rsidR="003C7E72" w:rsidRDefault="003C7E72" w:rsidP="003C7E72">
            <w:pPr>
              <w:pStyle w:val="1f8"/>
              <w:jc w:val="right"/>
            </w:pPr>
          </w:p>
        </w:tc>
        <w:tc>
          <w:tcPr>
            <w:tcW w:w="1252" w:type="pct"/>
            <w:shd w:val="clear" w:color="auto" w:fill="FFFFFF"/>
            <w:vAlign w:val="center"/>
          </w:tcPr>
          <w:p w14:paraId="78C188A1" w14:textId="77777777" w:rsidR="003C7E72" w:rsidRDefault="003C7E72" w:rsidP="003C7E72">
            <w:pPr>
              <w:pStyle w:val="1f8"/>
            </w:pPr>
          </w:p>
        </w:tc>
        <w:tc>
          <w:tcPr>
            <w:tcW w:w="554" w:type="pct"/>
            <w:shd w:val="clear" w:color="auto" w:fill="FFFFFF"/>
            <w:vAlign w:val="center"/>
          </w:tcPr>
          <w:p w14:paraId="33A38672" w14:textId="77777777" w:rsidR="003C7E72" w:rsidRDefault="003C7E72" w:rsidP="003C7E72">
            <w:pPr>
              <w:pStyle w:val="1f8"/>
              <w:jc w:val="center"/>
            </w:pPr>
          </w:p>
        </w:tc>
        <w:tc>
          <w:tcPr>
            <w:tcW w:w="2370" w:type="pct"/>
            <w:shd w:val="clear" w:color="auto" w:fill="FFFFFF"/>
            <w:vAlign w:val="center"/>
          </w:tcPr>
          <w:p w14:paraId="236983EE" w14:textId="77777777" w:rsidR="003C7E72" w:rsidRDefault="003C7E72" w:rsidP="003C7E72">
            <w:pPr>
              <w:pStyle w:val="1f8"/>
            </w:pPr>
          </w:p>
        </w:tc>
      </w:tr>
    </w:tbl>
    <w:p w14:paraId="1C6132DE" w14:textId="77777777" w:rsidR="00A44489" w:rsidRDefault="00A44489" w:rsidP="00A44489">
      <w:pPr>
        <w:spacing w:line="240" w:lineRule="auto"/>
        <w:ind w:firstLine="0"/>
        <w:jc w:val="left"/>
      </w:pPr>
    </w:p>
    <w:p w14:paraId="57E93155" w14:textId="77777777" w:rsidR="00110DFB" w:rsidRDefault="00110DFB">
      <w:pPr>
        <w:spacing w:line="240" w:lineRule="auto"/>
        <w:ind w:firstLine="0"/>
        <w:jc w:val="left"/>
      </w:pPr>
    </w:p>
    <w:p w14:paraId="28167D0C" w14:textId="77777777" w:rsidR="006C7D04" w:rsidRDefault="006C7D04" w:rsidP="006C7D04">
      <w:pPr>
        <w:ind w:firstLine="0"/>
        <w:jc w:val="center"/>
      </w:pPr>
    </w:p>
    <w:p w14:paraId="01C7EFCF" w14:textId="77777777" w:rsidR="006C7D04" w:rsidRPr="00136890" w:rsidRDefault="006C7D04" w:rsidP="00960BE0">
      <w:pPr>
        <w:ind w:firstLine="0"/>
        <w:rPr>
          <w:bCs/>
        </w:rPr>
        <w:sectPr w:rsidR="006C7D04" w:rsidRPr="00136890" w:rsidSect="0074517F">
          <w:headerReference w:type="even" r:id="rId15"/>
          <w:headerReference w:type="default" r:id="rId16"/>
          <w:pgSz w:w="11906" w:h="16838" w:code="9"/>
          <w:pgMar w:top="567" w:right="567" w:bottom="1134" w:left="1134" w:header="709" w:footer="709" w:gutter="0"/>
          <w:cols w:space="708"/>
          <w:titlePg/>
          <w:docGrid w:linePitch="360"/>
        </w:sectPr>
      </w:pPr>
    </w:p>
    <w:sdt>
      <w:sdtPr>
        <w:rPr>
          <w:rFonts w:ascii="Times New Roman" w:hAnsi="Times New Roman"/>
          <w:b w:val="0"/>
          <w:bCs w:val="0"/>
          <w:sz w:val="24"/>
          <w:szCs w:val="24"/>
          <w:lang w:val="ru-RU"/>
        </w:rPr>
        <w:id w:val="-1754042209"/>
        <w:docPartObj>
          <w:docPartGallery w:val="Table of Contents"/>
          <w:docPartUnique/>
        </w:docPartObj>
      </w:sdtPr>
      <w:sdtEndPr/>
      <w:sdtContent>
        <w:p w14:paraId="6E477F62" w14:textId="77777777" w:rsidR="001C7DA3" w:rsidRDefault="001C7DA3">
          <w:pPr>
            <w:pStyle w:val="aff7"/>
          </w:pPr>
          <w:r>
            <w:rPr>
              <w:lang w:val="ru-RU"/>
            </w:rPr>
            <w:t>Содержание</w:t>
          </w:r>
        </w:p>
        <w:p w14:paraId="02777E6B" w14:textId="77777777" w:rsidR="004E7C39" w:rsidRDefault="001C7DA3">
          <w:pPr>
            <w:pStyle w:val="17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6242001" w:history="1">
            <w:r w:rsidR="004E7C39" w:rsidRPr="006F6E4C">
              <w:rPr>
                <w:rStyle w:val="af1"/>
              </w:rPr>
              <w:t>1.</w:t>
            </w:r>
            <w:r w:rsidR="004E7C39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4E7C39" w:rsidRPr="006F6E4C">
              <w:rPr>
                <w:rStyle w:val="af1"/>
              </w:rPr>
              <w:t>Общие сведения</w:t>
            </w:r>
            <w:r w:rsidR="004E7C39">
              <w:rPr>
                <w:webHidden/>
              </w:rPr>
              <w:tab/>
            </w:r>
            <w:r w:rsidR="004E7C39">
              <w:rPr>
                <w:webHidden/>
              </w:rPr>
              <w:fldChar w:fldCharType="begin"/>
            </w:r>
            <w:r w:rsidR="004E7C39">
              <w:rPr>
                <w:webHidden/>
              </w:rPr>
              <w:instrText xml:space="preserve"> PAGEREF _Toc136242001 \h </w:instrText>
            </w:r>
            <w:r w:rsidR="004E7C39">
              <w:rPr>
                <w:webHidden/>
              </w:rPr>
            </w:r>
            <w:r w:rsidR="004E7C39">
              <w:rPr>
                <w:webHidden/>
              </w:rPr>
              <w:fldChar w:fldCharType="separate"/>
            </w:r>
            <w:r w:rsidR="004E7C39">
              <w:rPr>
                <w:webHidden/>
              </w:rPr>
              <w:t>1</w:t>
            </w:r>
            <w:r w:rsidR="004E7C39">
              <w:rPr>
                <w:webHidden/>
              </w:rPr>
              <w:fldChar w:fldCharType="end"/>
            </w:r>
          </w:hyperlink>
        </w:p>
        <w:p w14:paraId="3D3984F8" w14:textId="77777777" w:rsidR="004E7C39" w:rsidRDefault="003C02F5">
          <w:pPr>
            <w:pStyle w:val="17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36242002" w:history="1">
            <w:r w:rsidR="004E7C39" w:rsidRPr="006F6E4C">
              <w:rPr>
                <w:rStyle w:val="af1"/>
              </w:rPr>
              <w:t>2.</w:t>
            </w:r>
            <w:r w:rsidR="004E7C39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4E7C39" w:rsidRPr="006F6E4C">
              <w:rPr>
                <w:rStyle w:val="af1"/>
              </w:rPr>
              <w:t>Термины, определения и принятые сокращения</w:t>
            </w:r>
            <w:r w:rsidR="004E7C39">
              <w:rPr>
                <w:webHidden/>
              </w:rPr>
              <w:tab/>
            </w:r>
            <w:r w:rsidR="004E7C39">
              <w:rPr>
                <w:webHidden/>
              </w:rPr>
              <w:fldChar w:fldCharType="begin"/>
            </w:r>
            <w:r w:rsidR="004E7C39">
              <w:rPr>
                <w:webHidden/>
              </w:rPr>
              <w:instrText xml:space="preserve"> PAGEREF _Toc136242002 \h </w:instrText>
            </w:r>
            <w:r w:rsidR="004E7C39">
              <w:rPr>
                <w:webHidden/>
              </w:rPr>
            </w:r>
            <w:r w:rsidR="004E7C39">
              <w:rPr>
                <w:webHidden/>
              </w:rPr>
              <w:fldChar w:fldCharType="separate"/>
            </w:r>
            <w:r w:rsidR="004E7C39">
              <w:rPr>
                <w:webHidden/>
              </w:rPr>
              <w:t>1</w:t>
            </w:r>
            <w:r w:rsidR="004E7C39">
              <w:rPr>
                <w:webHidden/>
              </w:rPr>
              <w:fldChar w:fldCharType="end"/>
            </w:r>
          </w:hyperlink>
        </w:p>
        <w:p w14:paraId="62AEFD7A" w14:textId="77777777" w:rsidR="004E7C39" w:rsidRDefault="003C02F5">
          <w:pPr>
            <w:pStyle w:val="17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36242003" w:history="1">
            <w:r w:rsidR="004E7C39" w:rsidRPr="006F6E4C">
              <w:rPr>
                <w:rStyle w:val="af1"/>
              </w:rPr>
              <w:t>3.</w:t>
            </w:r>
            <w:r w:rsidR="004E7C39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4E7C39" w:rsidRPr="006F6E4C">
              <w:rPr>
                <w:rStyle w:val="af1"/>
              </w:rPr>
              <w:t>Общая архитектура системы</w:t>
            </w:r>
            <w:r w:rsidR="004E7C39">
              <w:rPr>
                <w:webHidden/>
              </w:rPr>
              <w:tab/>
            </w:r>
            <w:r w:rsidR="004E7C39">
              <w:rPr>
                <w:webHidden/>
              </w:rPr>
              <w:fldChar w:fldCharType="begin"/>
            </w:r>
            <w:r w:rsidR="004E7C39">
              <w:rPr>
                <w:webHidden/>
              </w:rPr>
              <w:instrText xml:space="preserve"> PAGEREF _Toc136242003 \h </w:instrText>
            </w:r>
            <w:r w:rsidR="004E7C39">
              <w:rPr>
                <w:webHidden/>
              </w:rPr>
            </w:r>
            <w:r w:rsidR="004E7C39">
              <w:rPr>
                <w:webHidden/>
              </w:rPr>
              <w:fldChar w:fldCharType="separate"/>
            </w:r>
            <w:r w:rsidR="004E7C39">
              <w:rPr>
                <w:webHidden/>
              </w:rPr>
              <w:t>2</w:t>
            </w:r>
            <w:r w:rsidR="004E7C39">
              <w:rPr>
                <w:webHidden/>
              </w:rPr>
              <w:fldChar w:fldCharType="end"/>
            </w:r>
          </w:hyperlink>
        </w:p>
        <w:p w14:paraId="6E3F2AED" w14:textId="77777777" w:rsidR="004E7C39" w:rsidRDefault="003C02F5">
          <w:pPr>
            <w:pStyle w:val="17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36242004" w:history="1">
            <w:r w:rsidR="004E7C39" w:rsidRPr="006F6E4C">
              <w:rPr>
                <w:rStyle w:val="af1"/>
              </w:rPr>
              <w:t>4.</w:t>
            </w:r>
            <w:r w:rsidR="004E7C39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4E7C39" w:rsidRPr="006F6E4C">
              <w:rPr>
                <w:rStyle w:val="af1"/>
              </w:rPr>
              <w:t>Компоненты</w:t>
            </w:r>
            <w:r w:rsidR="004E7C39">
              <w:rPr>
                <w:webHidden/>
              </w:rPr>
              <w:tab/>
            </w:r>
            <w:r w:rsidR="004E7C39">
              <w:rPr>
                <w:webHidden/>
              </w:rPr>
              <w:fldChar w:fldCharType="begin"/>
            </w:r>
            <w:r w:rsidR="004E7C39">
              <w:rPr>
                <w:webHidden/>
              </w:rPr>
              <w:instrText xml:space="preserve"> PAGEREF _Toc136242004 \h </w:instrText>
            </w:r>
            <w:r w:rsidR="004E7C39">
              <w:rPr>
                <w:webHidden/>
              </w:rPr>
            </w:r>
            <w:r w:rsidR="004E7C39">
              <w:rPr>
                <w:webHidden/>
              </w:rPr>
              <w:fldChar w:fldCharType="separate"/>
            </w:r>
            <w:r w:rsidR="004E7C39">
              <w:rPr>
                <w:webHidden/>
              </w:rPr>
              <w:t>3</w:t>
            </w:r>
            <w:r w:rsidR="004E7C39">
              <w:rPr>
                <w:webHidden/>
              </w:rPr>
              <w:fldChar w:fldCharType="end"/>
            </w:r>
          </w:hyperlink>
        </w:p>
        <w:p w14:paraId="085EBEBC" w14:textId="77777777" w:rsidR="004E7C39" w:rsidRDefault="003C02F5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6242005" w:history="1">
            <w:r w:rsidR="004E7C39" w:rsidRPr="006F6E4C">
              <w:rPr>
                <w:rStyle w:val="af1"/>
                <w:noProof/>
              </w:rPr>
              <w:t>4.1.</w:t>
            </w:r>
            <w:r w:rsidR="004E7C3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4E7C39" w:rsidRPr="006F6E4C">
              <w:rPr>
                <w:rStyle w:val="af1"/>
                <w:noProof/>
              </w:rPr>
              <w:t>Установка системных компонентов</w:t>
            </w:r>
            <w:r w:rsidR="004E7C39">
              <w:rPr>
                <w:noProof/>
                <w:webHidden/>
              </w:rPr>
              <w:tab/>
            </w:r>
            <w:r w:rsidR="004E7C39">
              <w:rPr>
                <w:noProof/>
                <w:webHidden/>
              </w:rPr>
              <w:fldChar w:fldCharType="begin"/>
            </w:r>
            <w:r w:rsidR="004E7C39">
              <w:rPr>
                <w:noProof/>
                <w:webHidden/>
              </w:rPr>
              <w:instrText xml:space="preserve"> PAGEREF _Toc136242005 \h </w:instrText>
            </w:r>
            <w:r w:rsidR="004E7C39">
              <w:rPr>
                <w:noProof/>
                <w:webHidden/>
              </w:rPr>
            </w:r>
            <w:r w:rsidR="004E7C39">
              <w:rPr>
                <w:noProof/>
                <w:webHidden/>
              </w:rPr>
              <w:fldChar w:fldCharType="separate"/>
            </w:r>
            <w:r w:rsidR="004E7C39">
              <w:rPr>
                <w:noProof/>
                <w:webHidden/>
              </w:rPr>
              <w:t>3</w:t>
            </w:r>
            <w:r w:rsidR="004E7C39">
              <w:rPr>
                <w:noProof/>
                <w:webHidden/>
              </w:rPr>
              <w:fldChar w:fldCharType="end"/>
            </w:r>
          </w:hyperlink>
        </w:p>
        <w:p w14:paraId="35C7F6DB" w14:textId="77777777" w:rsidR="004E7C39" w:rsidRDefault="003C02F5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6242006" w:history="1">
            <w:r w:rsidR="004E7C39" w:rsidRPr="006F6E4C">
              <w:rPr>
                <w:rStyle w:val="af1"/>
                <w:noProof/>
              </w:rPr>
              <w:t>4.2.</w:t>
            </w:r>
            <w:r w:rsidR="004E7C3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4E7C39" w:rsidRPr="006F6E4C">
              <w:rPr>
                <w:rStyle w:val="af1"/>
                <w:noProof/>
              </w:rPr>
              <w:t>База данных</w:t>
            </w:r>
            <w:r w:rsidR="004E7C39">
              <w:rPr>
                <w:noProof/>
                <w:webHidden/>
              </w:rPr>
              <w:tab/>
            </w:r>
            <w:r w:rsidR="004E7C39">
              <w:rPr>
                <w:noProof/>
                <w:webHidden/>
              </w:rPr>
              <w:fldChar w:fldCharType="begin"/>
            </w:r>
            <w:r w:rsidR="004E7C39">
              <w:rPr>
                <w:noProof/>
                <w:webHidden/>
              </w:rPr>
              <w:instrText xml:space="preserve"> PAGEREF _Toc136242006 \h </w:instrText>
            </w:r>
            <w:r w:rsidR="004E7C39">
              <w:rPr>
                <w:noProof/>
                <w:webHidden/>
              </w:rPr>
            </w:r>
            <w:r w:rsidR="004E7C39">
              <w:rPr>
                <w:noProof/>
                <w:webHidden/>
              </w:rPr>
              <w:fldChar w:fldCharType="separate"/>
            </w:r>
            <w:r w:rsidR="004E7C39">
              <w:rPr>
                <w:noProof/>
                <w:webHidden/>
              </w:rPr>
              <w:t>6</w:t>
            </w:r>
            <w:r w:rsidR="004E7C39">
              <w:rPr>
                <w:noProof/>
                <w:webHidden/>
              </w:rPr>
              <w:fldChar w:fldCharType="end"/>
            </w:r>
          </w:hyperlink>
        </w:p>
        <w:p w14:paraId="5356111D" w14:textId="77777777" w:rsidR="004E7C39" w:rsidRDefault="003C02F5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6242007" w:history="1">
            <w:r w:rsidR="004E7C39" w:rsidRPr="006F6E4C">
              <w:rPr>
                <w:rStyle w:val="af1"/>
                <w:noProof/>
              </w:rPr>
              <w:t>4.3.</w:t>
            </w:r>
            <w:r w:rsidR="004E7C3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4E7C39" w:rsidRPr="006F6E4C">
              <w:rPr>
                <w:rStyle w:val="af1"/>
                <w:noProof/>
              </w:rPr>
              <w:t>АРМ пользователя (тонкий клиент) МАГИСТРАЛЬ</w:t>
            </w:r>
            <w:r w:rsidR="004E7C39">
              <w:rPr>
                <w:noProof/>
                <w:webHidden/>
              </w:rPr>
              <w:tab/>
            </w:r>
            <w:r w:rsidR="004E7C39">
              <w:rPr>
                <w:noProof/>
                <w:webHidden/>
              </w:rPr>
              <w:fldChar w:fldCharType="begin"/>
            </w:r>
            <w:r w:rsidR="004E7C39">
              <w:rPr>
                <w:noProof/>
                <w:webHidden/>
              </w:rPr>
              <w:instrText xml:space="preserve"> PAGEREF _Toc136242007 \h </w:instrText>
            </w:r>
            <w:r w:rsidR="004E7C39">
              <w:rPr>
                <w:noProof/>
                <w:webHidden/>
              </w:rPr>
            </w:r>
            <w:r w:rsidR="004E7C39">
              <w:rPr>
                <w:noProof/>
                <w:webHidden/>
              </w:rPr>
              <w:fldChar w:fldCharType="separate"/>
            </w:r>
            <w:r w:rsidR="004E7C39">
              <w:rPr>
                <w:noProof/>
                <w:webHidden/>
              </w:rPr>
              <w:t>6</w:t>
            </w:r>
            <w:r w:rsidR="004E7C39">
              <w:rPr>
                <w:noProof/>
                <w:webHidden/>
              </w:rPr>
              <w:fldChar w:fldCharType="end"/>
            </w:r>
          </w:hyperlink>
        </w:p>
        <w:p w14:paraId="27DB7268" w14:textId="77777777" w:rsidR="004E7C39" w:rsidRDefault="003C02F5">
          <w:pPr>
            <w:pStyle w:val="17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36242008" w:history="1">
            <w:r w:rsidR="004E7C39" w:rsidRPr="006F6E4C">
              <w:rPr>
                <w:rStyle w:val="af1"/>
              </w:rPr>
              <w:t>5.</w:t>
            </w:r>
            <w:r w:rsidR="004E7C39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4E7C39" w:rsidRPr="006F6E4C">
              <w:rPr>
                <w:rStyle w:val="af1"/>
              </w:rPr>
              <w:t>Рекомендуемые системные требования</w:t>
            </w:r>
            <w:r w:rsidR="004E7C39">
              <w:rPr>
                <w:webHidden/>
              </w:rPr>
              <w:tab/>
            </w:r>
            <w:r w:rsidR="004E7C39">
              <w:rPr>
                <w:webHidden/>
              </w:rPr>
              <w:fldChar w:fldCharType="begin"/>
            </w:r>
            <w:r w:rsidR="004E7C39">
              <w:rPr>
                <w:webHidden/>
              </w:rPr>
              <w:instrText xml:space="preserve"> PAGEREF _Toc136242008 \h </w:instrText>
            </w:r>
            <w:r w:rsidR="004E7C39">
              <w:rPr>
                <w:webHidden/>
              </w:rPr>
            </w:r>
            <w:r w:rsidR="004E7C39">
              <w:rPr>
                <w:webHidden/>
              </w:rPr>
              <w:fldChar w:fldCharType="separate"/>
            </w:r>
            <w:r w:rsidR="004E7C39">
              <w:rPr>
                <w:webHidden/>
              </w:rPr>
              <w:t>7</w:t>
            </w:r>
            <w:r w:rsidR="004E7C39">
              <w:rPr>
                <w:webHidden/>
              </w:rPr>
              <w:fldChar w:fldCharType="end"/>
            </w:r>
          </w:hyperlink>
        </w:p>
        <w:p w14:paraId="28C0D6B3" w14:textId="77777777" w:rsidR="004E7C39" w:rsidRDefault="003C02F5">
          <w:pPr>
            <w:pStyle w:val="17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36242009" w:history="1">
            <w:r w:rsidR="004E7C39" w:rsidRPr="006F6E4C">
              <w:rPr>
                <w:rStyle w:val="af1"/>
              </w:rPr>
              <w:t>6.</w:t>
            </w:r>
            <w:r w:rsidR="004E7C39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4E7C39" w:rsidRPr="006F6E4C">
              <w:rPr>
                <w:rStyle w:val="af1"/>
              </w:rPr>
              <w:t>Обновление МАГИСТРАЛЬ</w:t>
            </w:r>
            <w:r w:rsidR="004E7C39">
              <w:rPr>
                <w:webHidden/>
              </w:rPr>
              <w:tab/>
            </w:r>
            <w:r w:rsidR="004E7C39">
              <w:rPr>
                <w:webHidden/>
              </w:rPr>
              <w:fldChar w:fldCharType="begin"/>
            </w:r>
            <w:r w:rsidR="004E7C39">
              <w:rPr>
                <w:webHidden/>
              </w:rPr>
              <w:instrText xml:space="preserve"> PAGEREF _Toc136242009 \h </w:instrText>
            </w:r>
            <w:r w:rsidR="004E7C39">
              <w:rPr>
                <w:webHidden/>
              </w:rPr>
            </w:r>
            <w:r w:rsidR="004E7C39">
              <w:rPr>
                <w:webHidden/>
              </w:rPr>
              <w:fldChar w:fldCharType="separate"/>
            </w:r>
            <w:r w:rsidR="004E7C39">
              <w:rPr>
                <w:webHidden/>
              </w:rPr>
              <w:t>9</w:t>
            </w:r>
            <w:r w:rsidR="004E7C39">
              <w:rPr>
                <w:webHidden/>
              </w:rPr>
              <w:fldChar w:fldCharType="end"/>
            </w:r>
          </w:hyperlink>
        </w:p>
        <w:p w14:paraId="08F95F7B" w14:textId="77777777" w:rsidR="004E7C39" w:rsidRDefault="003C02F5">
          <w:pPr>
            <w:pStyle w:val="17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136242010" w:history="1">
            <w:r w:rsidR="004E7C39" w:rsidRPr="006F6E4C">
              <w:rPr>
                <w:rStyle w:val="af1"/>
              </w:rPr>
              <w:t>7.</w:t>
            </w:r>
            <w:r w:rsidR="004E7C39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4E7C39" w:rsidRPr="006F6E4C">
              <w:rPr>
                <w:rStyle w:val="af1"/>
              </w:rPr>
              <w:t>Восстановление работоспособности Системы</w:t>
            </w:r>
            <w:r w:rsidR="004E7C39">
              <w:rPr>
                <w:webHidden/>
              </w:rPr>
              <w:tab/>
            </w:r>
            <w:r w:rsidR="004E7C39">
              <w:rPr>
                <w:webHidden/>
              </w:rPr>
              <w:fldChar w:fldCharType="begin"/>
            </w:r>
            <w:r w:rsidR="004E7C39">
              <w:rPr>
                <w:webHidden/>
              </w:rPr>
              <w:instrText xml:space="preserve"> PAGEREF _Toc136242010 \h </w:instrText>
            </w:r>
            <w:r w:rsidR="004E7C39">
              <w:rPr>
                <w:webHidden/>
              </w:rPr>
            </w:r>
            <w:r w:rsidR="004E7C39">
              <w:rPr>
                <w:webHidden/>
              </w:rPr>
              <w:fldChar w:fldCharType="separate"/>
            </w:r>
            <w:r w:rsidR="004E7C39">
              <w:rPr>
                <w:webHidden/>
              </w:rPr>
              <w:t>10</w:t>
            </w:r>
            <w:r w:rsidR="004E7C39">
              <w:rPr>
                <w:webHidden/>
              </w:rPr>
              <w:fldChar w:fldCharType="end"/>
            </w:r>
          </w:hyperlink>
        </w:p>
        <w:p w14:paraId="61D0ABFA" w14:textId="77777777" w:rsidR="004E7C39" w:rsidRDefault="003C02F5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6242011" w:history="1">
            <w:r w:rsidR="004E7C39" w:rsidRPr="006F6E4C">
              <w:rPr>
                <w:rStyle w:val="af1"/>
                <w:noProof/>
              </w:rPr>
              <w:t>7.1.</w:t>
            </w:r>
            <w:r w:rsidR="004E7C3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4E7C39" w:rsidRPr="006F6E4C">
              <w:rPr>
                <w:rStyle w:val="af1"/>
                <w:noProof/>
              </w:rPr>
              <w:t>Восстановление работоспособности сервера приложений</w:t>
            </w:r>
            <w:r w:rsidR="004E7C39">
              <w:rPr>
                <w:noProof/>
                <w:webHidden/>
              </w:rPr>
              <w:tab/>
            </w:r>
            <w:r w:rsidR="004E7C39">
              <w:rPr>
                <w:noProof/>
                <w:webHidden/>
              </w:rPr>
              <w:fldChar w:fldCharType="begin"/>
            </w:r>
            <w:r w:rsidR="004E7C39">
              <w:rPr>
                <w:noProof/>
                <w:webHidden/>
              </w:rPr>
              <w:instrText xml:space="preserve"> PAGEREF _Toc136242011 \h </w:instrText>
            </w:r>
            <w:r w:rsidR="004E7C39">
              <w:rPr>
                <w:noProof/>
                <w:webHidden/>
              </w:rPr>
            </w:r>
            <w:r w:rsidR="004E7C39">
              <w:rPr>
                <w:noProof/>
                <w:webHidden/>
              </w:rPr>
              <w:fldChar w:fldCharType="separate"/>
            </w:r>
            <w:r w:rsidR="004E7C39">
              <w:rPr>
                <w:noProof/>
                <w:webHidden/>
              </w:rPr>
              <w:t>10</w:t>
            </w:r>
            <w:r w:rsidR="004E7C39">
              <w:rPr>
                <w:noProof/>
                <w:webHidden/>
              </w:rPr>
              <w:fldChar w:fldCharType="end"/>
            </w:r>
          </w:hyperlink>
        </w:p>
        <w:p w14:paraId="1D627BCD" w14:textId="77777777" w:rsidR="004E7C39" w:rsidRDefault="003C02F5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6242012" w:history="1">
            <w:r w:rsidR="004E7C39" w:rsidRPr="006F6E4C">
              <w:rPr>
                <w:rStyle w:val="af1"/>
                <w:noProof/>
              </w:rPr>
              <w:t>7.2.</w:t>
            </w:r>
            <w:r w:rsidR="004E7C3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4E7C39" w:rsidRPr="006F6E4C">
              <w:rPr>
                <w:rStyle w:val="af1"/>
                <w:noProof/>
              </w:rPr>
              <w:t>Восстановление работоспособности базы данных</w:t>
            </w:r>
            <w:r w:rsidR="004E7C39">
              <w:rPr>
                <w:noProof/>
                <w:webHidden/>
              </w:rPr>
              <w:tab/>
            </w:r>
            <w:r w:rsidR="004E7C39">
              <w:rPr>
                <w:noProof/>
                <w:webHidden/>
              </w:rPr>
              <w:fldChar w:fldCharType="begin"/>
            </w:r>
            <w:r w:rsidR="004E7C39">
              <w:rPr>
                <w:noProof/>
                <w:webHidden/>
              </w:rPr>
              <w:instrText xml:space="preserve"> PAGEREF _Toc136242012 \h </w:instrText>
            </w:r>
            <w:r w:rsidR="004E7C39">
              <w:rPr>
                <w:noProof/>
                <w:webHidden/>
              </w:rPr>
            </w:r>
            <w:r w:rsidR="004E7C39">
              <w:rPr>
                <w:noProof/>
                <w:webHidden/>
              </w:rPr>
              <w:fldChar w:fldCharType="separate"/>
            </w:r>
            <w:r w:rsidR="004E7C39">
              <w:rPr>
                <w:noProof/>
                <w:webHidden/>
              </w:rPr>
              <w:t>10</w:t>
            </w:r>
            <w:r w:rsidR="004E7C39">
              <w:rPr>
                <w:noProof/>
                <w:webHidden/>
              </w:rPr>
              <w:fldChar w:fldCharType="end"/>
            </w:r>
          </w:hyperlink>
        </w:p>
        <w:p w14:paraId="16D01AC1" w14:textId="77777777" w:rsidR="001C7DA3" w:rsidRDefault="001C7DA3">
          <w:r>
            <w:rPr>
              <w:b/>
              <w:bCs/>
            </w:rPr>
            <w:fldChar w:fldCharType="end"/>
          </w:r>
        </w:p>
      </w:sdtContent>
    </w:sdt>
    <w:p w14:paraId="489F2CDD" w14:textId="77777777" w:rsidR="001C7DA3" w:rsidRDefault="001C7DA3" w:rsidP="00B21A87">
      <w:pPr>
        <w:ind w:firstLine="0"/>
      </w:pPr>
    </w:p>
    <w:p w14:paraId="1D88F075" w14:textId="77777777" w:rsidR="001C7DA3" w:rsidRDefault="001C7DA3" w:rsidP="00B21A87">
      <w:pPr>
        <w:ind w:firstLine="0"/>
      </w:pPr>
    </w:p>
    <w:p w14:paraId="297D67A3" w14:textId="77777777" w:rsidR="001C7DA3" w:rsidRDefault="001C7DA3" w:rsidP="00B21A87">
      <w:pPr>
        <w:ind w:firstLine="0"/>
        <w:sectPr w:rsidR="001C7DA3" w:rsidSect="00432BA8">
          <w:pgSz w:w="11906" w:h="16838"/>
          <w:pgMar w:top="1244" w:right="850" w:bottom="1134" w:left="1080" w:header="708" w:footer="708" w:gutter="0"/>
          <w:cols w:space="708"/>
          <w:titlePg/>
          <w:docGrid w:linePitch="360"/>
        </w:sectPr>
      </w:pPr>
    </w:p>
    <w:p w14:paraId="4AFD955B" w14:textId="77777777" w:rsidR="0013698D" w:rsidRPr="00846B2A" w:rsidRDefault="002008A0" w:rsidP="00706F2D">
      <w:pPr>
        <w:pStyle w:val="18"/>
        <w:numPr>
          <w:ilvl w:val="0"/>
          <w:numId w:val="26"/>
        </w:numPr>
        <w:outlineLvl w:val="0"/>
      </w:pPr>
      <w:bookmarkStart w:id="1" w:name="_Toc61621427"/>
      <w:bookmarkStart w:id="2" w:name="_Toc136242001"/>
      <w:r>
        <w:lastRenderedPageBreak/>
        <w:t>Общие сведения</w:t>
      </w:r>
      <w:bookmarkEnd w:id="1"/>
      <w:bookmarkEnd w:id="2"/>
    </w:p>
    <w:p w14:paraId="7D57A649" w14:textId="77777777" w:rsidR="005036A4" w:rsidRDefault="003D651E" w:rsidP="003D651E">
      <w:pPr>
        <w:spacing w:line="288" w:lineRule="auto"/>
        <w:ind w:firstLine="720"/>
      </w:pPr>
      <w:r>
        <w:t xml:space="preserve">Данный документ предназначен для администраторов </w:t>
      </w:r>
      <w:r w:rsidR="002F667E">
        <w:t>п</w:t>
      </w:r>
      <w:r w:rsidR="002F667E" w:rsidRPr="002F667E">
        <w:t>роизводственн</w:t>
      </w:r>
      <w:r w:rsidR="002F667E">
        <w:t>ой интеграционной платформы</w:t>
      </w:r>
      <w:r w:rsidR="002F667E" w:rsidRPr="002F667E">
        <w:t xml:space="preserve"> с набором приложений и сервисов для управления производством (Программный комплекс МАГИСТРАЛЬ)</w:t>
      </w:r>
      <w:r>
        <w:t>.</w:t>
      </w:r>
    </w:p>
    <w:p w14:paraId="269343BE" w14:textId="77777777" w:rsidR="003D651E" w:rsidRPr="003D651E" w:rsidRDefault="003D651E" w:rsidP="003D651E">
      <w:pPr>
        <w:spacing w:line="288" w:lineRule="auto"/>
        <w:ind w:firstLine="720"/>
      </w:pPr>
      <w:r>
        <w:t xml:space="preserve">Документ содержит общее описание архитектуры системы, описание выполнения типовых </w:t>
      </w:r>
      <w:r w:rsidR="003C6190">
        <w:t xml:space="preserve">действий </w:t>
      </w:r>
      <w:r w:rsidR="001E07E8">
        <w:t>при</w:t>
      </w:r>
      <w:r w:rsidR="003C6190">
        <w:t xml:space="preserve"> обновлени</w:t>
      </w:r>
      <w:r w:rsidR="001E07E8">
        <w:t>и</w:t>
      </w:r>
      <w:r w:rsidR="003C6190">
        <w:t xml:space="preserve"> системы,</w:t>
      </w:r>
      <w:r>
        <w:t xml:space="preserve"> руководство по разрешению типовых неисправностей системы.</w:t>
      </w:r>
    </w:p>
    <w:p w14:paraId="7A9AA85C" w14:textId="77777777" w:rsidR="002008A0" w:rsidRPr="008D4BD3" w:rsidRDefault="002008A0" w:rsidP="00706F2D">
      <w:pPr>
        <w:pStyle w:val="18"/>
        <w:numPr>
          <w:ilvl w:val="0"/>
          <w:numId w:val="26"/>
        </w:numPr>
        <w:outlineLvl w:val="0"/>
      </w:pPr>
      <w:bookmarkStart w:id="3" w:name="_Toc434577431"/>
      <w:bookmarkStart w:id="4" w:name="_Toc61621428"/>
      <w:bookmarkStart w:id="5" w:name="_Toc136242002"/>
      <w:r w:rsidRPr="008D4BD3">
        <w:t>Термины, определения и принятые сокращения</w:t>
      </w:r>
      <w:bookmarkEnd w:id="3"/>
      <w:bookmarkEnd w:id="4"/>
      <w:bookmarkEnd w:id="5"/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830"/>
        <w:gridCol w:w="7136"/>
      </w:tblGrid>
      <w:tr w:rsidR="00716D4D" w:rsidRPr="00951050" w14:paraId="2B1DB09B" w14:textId="77777777" w:rsidTr="00716D4D">
        <w:tc>
          <w:tcPr>
            <w:tcW w:w="2830" w:type="dxa"/>
          </w:tcPr>
          <w:p w14:paraId="1A39D78C" w14:textId="77777777" w:rsidR="00716D4D" w:rsidRDefault="00716D4D" w:rsidP="001C7DA3">
            <w:pPr>
              <w:spacing w:before="120" w:after="120"/>
              <w:ind w:firstLine="0"/>
              <w:rPr>
                <w:lang w:eastAsia="x-none"/>
              </w:rPr>
            </w:pPr>
            <w:r>
              <w:rPr>
                <w:lang w:eastAsia="x-none"/>
              </w:rPr>
              <w:t>БД</w:t>
            </w:r>
          </w:p>
        </w:tc>
        <w:tc>
          <w:tcPr>
            <w:tcW w:w="7136" w:type="dxa"/>
          </w:tcPr>
          <w:p w14:paraId="380ECEBB" w14:textId="77777777" w:rsidR="00716D4D" w:rsidRDefault="00716D4D" w:rsidP="001C7DA3">
            <w:pPr>
              <w:spacing w:before="120" w:after="120"/>
              <w:ind w:firstLine="0"/>
            </w:pPr>
            <w:r>
              <w:t>База данных</w:t>
            </w:r>
          </w:p>
        </w:tc>
      </w:tr>
      <w:tr w:rsidR="00716D4D" w:rsidRPr="00951050" w14:paraId="1A64DA7B" w14:textId="77777777" w:rsidTr="00716D4D">
        <w:tc>
          <w:tcPr>
            <w:tcW w:w="2830" w:type="dxa"/>
          </w:tcPr>
          <w:p w14:paraId="2D0CE787" w14:textId="77777777" w:rsidR="00716D4D" w:rsidRDefault="00716D4D" w:rsidP="001C7DA3">
            <w:pPr>
              <w:spacing w:before="120" w:after="120"/>
              <w:ind w:firstLine="0"/>
              <w:rPr>
                <w:lang w:eastAsia="x-none"/>
              </w:rPr>
            </w:pPr>
            <w:r>
              <w:rPr>
                <w:lang w:eastAsia="x-none"/>
              </w:rPr>
              <w:t>ИС</w:t>
            </w:r>
          </w:p>
        </w:tc>
        <w:tc>
          <w:tcPr>
            <w:tcW w:w="7136" w:type="dxa"/>
          </w:tcPr>
          <w:p w14:paraId="631AE8E1" w14:textId="77777777" w:rsidR="00716D4D" w:rsidRDefault="00716D4D" w:rsidP="001C7DA3">
            <w:pPr>
              <w:spacing w:before="120" w:after="120"/>
              <w:ind w:firstLine="0"/>
            </w:pPr>
            <w:r>
              <w:t>Информационная система</w:t>
            </w:r>
          </w:p>
        </w:tc>
      </w:tr>
      <w:tr w:rsidR="002008A0" w:rsidRPr="00951050" w14:paraId="10B0DDED" w14:textId="77777777" w:rsidTr="00770855">
        <w:tc>
          <w:tcPr>
            <w:tcW w:w="2830" w:type="dxa"/>
          </w:tcPr>
          <w:p w14:paraId="2A1E52E3" w14:textId="77777777" w:rsidR="002008A0" w:rsidRDefault="002008A0" w:rsidP="001C7DA3">
            <w:pPr>
              <w:spacing w:before="120" w:after="120"/>
              <w:ind w:firstLine="0"/>
              <w:rPr>
                <w:lang w:eastAsia="x-none"/>
              </w:rPr>
            </w:pPr>
            <w:r>
              <w:rPr>
                <w:lang w:eastAsia="x-none"/>
              </w:rPr>
              <w:t>СУБД</w:t>
            </w:r>
          </w:p>
        </w:tc>
        <w:tc>
          <w:tcPr>
            <w:tcW w:w="7136" w:type="dxa"/>
          </w:tcPr>
          <w:p w14:paraId="685E9CC3" w14:textId="77777777" w:rsidR="002008A0" w:rsidRDefault="002008A0" w:rsidP="001C7DA3">
            <w:pPr>
              <w:spacing w:before="120" w:after="120"/>
              <w:ind w:firstLine="0"/>
            </w:pPr>
            <w:r>
              <w:t>Система управления базами данных</w:t>
            </w:r>
          </w:p>
        </w:tc>
      </w:tr>
      <w:tr w:rsidR="00EE6FFC" w:rsidRPr="00951050" w14:paraId="6F5189B3" w14:textId="77777777" w:rsidTr="00770855">
        <w:tc>
          <w:tcPr>
            <w:tcW w:w="2830" w:type="dxa"/>
          </w:tcPr>
          <w:p w14:paraId="6C3E94F4" w14:textId="77777777" w:rsidR="00EE6FFC" w:rsidRDefault="003C0DCC" w:rsidP="001C7DA3">
            <w:pPr>
              <w:spacing w:before="120" w:after="120"/>
              <w:ind w:firstLine="0"/>
              <w:rPr>
                <w:lang w:eastAsia="x-none"/>
              </w:rPr>
            </w:pPr>
            <w:r>
              <w:rPr>
                <w:lang w:eastAsia="x-none"/>
              </w:rPr>
              <w:t>Система</w:t>
            </w:r>
          </w:p>
        </w:tc>
        <w:tc>
          <w:tcPr>
            <w:tcW w:w="7136" w:type="dxa"/>
          </w:tcPr>
          <w:p w14:paraId="37E535E6" w14:textId="77777777" w:rsidR="00EE6FFC" w:rsidRPr="00EE6FFC" w:rsidRDefault="00EE6FFC" w:rsidP="001C7DA3">
            <w:pPr>
              <w:spacing w:before="120" w:after="120"/>
              <w:ind w:firstLine="0"/>
            </w:pPr>
            <w:r>
              <w:t xml:space="preserve"> </w:t>
            </w:r>
            <w:r w:rsidR="002F667E" w:rsidRPr="002F667E">
              <w:t>Программный комплекс МАГИСТРАЛЬ</w:t>
            </w:r>
          </w:p>
        </w:tc>
      </w:tr>
    </w:tbl>
    <w:p w14:paraId="261C8D5E" w14:textId="77777777" w:rsidR="001C7DA3" w:rsidRPr="001C7DA3" w:rsidRDefault="001C7DA3" w:rsidP="001C7DA3">
      <w:bookmarkStart w:id="6" w:name="_Toc61621429"/>
      <w:r w:rsidRPr="001C7DA3">
        <w:br w:type="page"/>
      </w:r>
    </w:p>
    <w:p w14:paraId="30681402" w14:textId="77777777" w:rsidR="0013698D" w:rsidRPr="008D4BD3" w:rsidRDefault="002008A0" w:rsidP="00706F2D">
      <w:pPr>
        <w:pStyle w:val="18"/>
        <w:numPr>
          <w:ilvl w:val="0"/>
          <w:numId w:val="26"/>
        </w:numPr>
        <w:outlineLvl w:val="0"/>
      </w:pPr>
      <w:bookmarkStart w:id="7" w:name="_Toc136242003"/>
      <w:r>
        <w:lastRenderedPageBreak/>
        <w:t>Общая архитектура системы</w:t>
      </w:r>
      <w:bookmarkEnd w:id="6"/>
      <w:bookmarkEnd w:id="7"/>
    </w:p>
    <w:p w14:paraId="23D467CC" w14:textId="77777777" w:rsidR="00F4641E" w:rsidRPr="00F4641E" w:rsidRDefault="00F4641E" w:rsidP="00762043">
      <w:pPr>
        <w:pStyle w:val="18"/>
        <w:spacing w:before="0" w:after="0" w:line="360" w:lineRule="auto"/>
        <w:ind w:firstLine="0"/>
        <w:rPr>
          <w:rFonts w:cs="Times New Roman"/>
          <w:b w:val="0"/>
          <w:bCs w:val="0"/>
          <w:kern w:val="0"/>
          <w:sz w:val="28"/>
          <w:szCs w:val="24"/>
        </w:rPr>
      </w:pPr>
      <w:r w:rsidRPr="00F4641E">
        <w:rPr>
          <w:rFonts w:cs="Times New Roman"/>
          <w:b w:val="0"/>
          <w:bCs w:val="0"/>
          <w:kern w:val="0"/>
          <w:sz w:val="28"/>
          <w:szCs w:val="24"/>
        </w:rPr>
        <w:t>Целевая система имеет сервис-ориентиров</w:t>
      </w:r>
      <w:r>
        <w:rPr>
          <w:rFonts w:cs="Times New Roman"/>
          <w:b w:val="0"/>
          <w:bCs w:val="0"/>
          <w:kern w:val="0"/>
          <w:sz w:val="28"/>
          <w:szCs w:val="24"/>
        </w:rPr>
        <w:t>а</w:t>
      </w:r>
      <w:r w:rsidRPr="00F4641E">
        <w:rPr>
          <w:rFonts w:cs="Times New Roman"/>
          <w:b w:val="0"/>
          <w:bCs w:val="0"/>
          <w:kern w:val="0"/>
          <w:sz w:val="28"/>
          <w:szCs w:val="24"/>
        </w:rPr>
        <w:t>нную (</w:t>
      </w:r>
      <w:proofErr w:type="spellStart"/>
      <w:r w:rsidRPr="00F4641E">
        <w:rPr>
          <w:rFonts w:cs="Times New Roman"/>
          <w:b w:val="0"/>
          <w:bCs w:val="0"/>
          <w:kern w:val="0"/>
          <w:sz w:val="28"/>
          <w:szCs w:val="24"/>
        </w:rPr>
        <w:t>микросервисную</w:t>
      </w:r>
      <w:proofErr w:type="spellEnd"/>
      <w:r w:rsidRPr="00F4641E">
        <w:rPr>
          <w:rFonts w:cs="Times New Roman"/>
          <w:b w:val="0"/>
          <w:bCs w:val="0"/>
          <w:kern w:val="0"/>
          <w:sz w:val="28"/>
          <w:szCs w:val="24"/>
        </w:rPr>
        <w:t>) архитектуру содержащую:</w:t>
      </w:r>
    </w:p>
    <w:p w14:paraId="269EB322" w14:textId="77777777" w:rsidR="00F4641E" w:rsidRPr="00F4641E" w:rsidRDefault="00F4641E" w:rsidP="0029629B">
      <w:pPr>
        <w:pStyle w:val="18"/>
        <w:numPr>
          <w:ilvl w:val="0"/>
          <w:numId w:val="32"/>
        </w:numPr>
        <w:spacing w:before="0" w:after="0" w:line="360" w:lineRule="auto"/>
        <w:rPr>
          <w:rFonts w:cs="Times New Roman"/>
          <w:b w:val="0"/>
          <w:bCs w:val="0"/>
          <w:kern w:val="0"/>
          <w:sz w:val="28"/>
          <w:szCs w:val="24"/>
        </w:rPr>
      </w:pPr>
      <w:r w:rsidRPr="00F4641E">
        <w:rPr>
          <w:rFonts w:cs="Times New Roman"/>
          <w:b w:val="0"/>
          <w:bCs w:val="0"/>
          <w:kern w:val="0"/>
          <w:sz w:val="28"/>
          <w:szCs w:val="24"/>
        </w:rPr>
        <w:t>сервисы платформы МАГИСТРАЛЬ</w:t>
      </w:r>
    </w:p>
    <w:p w14:paraId="314AF7C5" w14:textId="77777777" w:rsidR="00F4641E" w:rsidRPr="00F4641E" w:rsidRDefault="00F4641E" w:rsidP="0029629B">
      <w:pPr>
        <w:pStyle w:val="18"/>
        <w:numPr>
          <w:ilvl w:val="0"/>
          <w:numId w:val="32"/>
        </w:numPr>
        <w:spacing w:before="0" w:after="0" w:line="360" w:lineRule="auto"/>
        <w:rPr>
          <w:rFonts w:cs="Times New Roman"/>
          <w:b w:val="0"/>
          <w:bCs w:val="0"/>
          <w:kern w:val="0"/>
          <w:sz w:val="28"/>
          <w:szCs w:val="24"/>
        </w:rPr>
      </w:pPr>
      <w:r w:rsidRPr="00F4641E">
        <w:rPr>
          <w:rFonts w:cs="Times New Roman"/>
          <w:b w:val="0"/>
          <w:bCs w:val="0"/>
          <w:kern w:val="0"/>
          <w:sz w:val="28"/>
          <w:szCs w:val="24"/>
        </w:rPr>
        <w:t>сервисы приложений</w:t>
      </w:r>
    </w:p>
    <w:p w14:paraId="241000EF" w14:textId="77777777" w:rsidR="00F4641E" w:rsidRDefault="00F4641E" w:rsidP="0029629B">
      <w:pPr>
        <w:pStyle w:val="18"/>
        <w:numPr>
          <w:ilvl w:val="0"/>
          <w:numId w:val="32"/>
        </w:numPr>
        <w:spacing w:before="0" w:after="0" w:line="360" w:lineRule="auto"/>
        <w:rPr>
          <w:rFonts w:cs="Times New Roman"/>
          <w:b w:val="0"/>
          <w:bCs w:val="0"/>
          <w:kern w:val="0"/>
          <w:sz w:val="28"/>
          <w:szCs w:val="24"/>
        </w:rPr>
      </w:pPr>
      <w:proofErr w:type="spellStart"/>
      <w:r w:rsidRPr="00F4641E">
        <w:rPr>
          <w:rFonts w:cs="Times New Roman"/>
          <w:b w:val="0"/>
          <w:bCs w:val="0"/>
          <w:kern w:val="0"/>
          <w:sz w:val="28"/>
          <w:szCs w:val="24"/>
        </w:rPr>
        <w:t>кастомные</w:t>
      </w:r>
      <w:proofErr w:type="spellEnd"/>
      <w:r w:rsidRPr="00F4641E">
        <w:rPr>
          <w:rFonts w:cs="Times New Roman"/>
          <w:b w:val="0"/>
          <w:bCs w:val="0"/>
          <w:kern w:val="0"/>
          <w:sz w:val="28"/>
          <w:szCs w:val="24"/>
        </w:rPr>
        <w:t xml:space="preserve"> сервисы</w:t>
      </w:r>
      <w:r w:rsidR="00762043">
        <w:rPr>
          <w:rFonts w:cs="Times New Roman"/>
          <w:b w:val="0"/>
          <w:bCs w:val="0"/>
          <w:kern w:val="0"/>
          <w:sz w:val="28"/>
          <w:szCs w:val="24"/>
        </w:rPr>
        <w:t>,</w:t>
      </w:r>
      <w:r w:rsidRPr="00F4641E">
        <w:rPr>
          <w:rFonts w:cs="Times New Roman"/>
          <w:b w:val="0"/>
          <w:bCs w:val="0"/>
          <w:kern w:val="0"/>
          <w:sz w:val="28"/>
          <w:szCs w:val="24"/>
        </w:rPr>
        <w:t xml:space="preserve"> разработанные для конкретного окружения (на </w:t>
      </w:r>
      <w:r>
        <w:rPr>
          <w:rFonts w:cs="Times New Roman"/>
          <w:b w:val="0"/>
          <w:bCs w:val="0"/>
          <w:kern w:val="0"/>
          <w:sz w:val="28"/>
          <w:szCs w:val="24"/>
        </w:rPr>
        <w:t>рисунке</w:t>
      </w:r>
      <w:r w:rsidRPr="00F4641E">
        <w:rPr>
          <w:rFonts w:cs="Times New Roman"/>
          <w:b w:val="0"/>
          <w:bCs w:val="0"/>
          <w:kern w:val="0"/>
          <w:sz w:val="28"/>
          <w:szCs w:val="24"/>
        </w:rPr>
        <w:t xml:space="preserve"> показаны драйвера к внешним системам)</w:t>
      </w:r>
    </w:p>
    <w:p w14:paraId="1500856D" w14:textId="77777777" w:rsidR="00762043" w:rsidRPr="00762043" w:rsidRDefault="00762043" w:rsidP="00762043">
      <w:r>
        <w:rPr>
          <w:noProof/>
          <w:lang w:eastAsia="ru-RU"/>
        </w:rPr>
        <w:drawing>
          <wp:inline distT="0" distB="0" distL="0" distR="0" wp14:anchorId="044AFFB7" wp14:editId="4C40C9D9">
            <wp:extent cx="6334760" cy="484060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34760" cy="484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B6DB4" w14:textId="77777777" w:rsidR="003D651E" w:rsidRPr="00B75298" w:rsidRDefault="003D651E" w:rsidP="00762043">
      <w:pPr>
        <w:spacing w:before="240" w:line="288" w:lineRule="auto"/>
        <w:ind w:firstLine="0"/>
        <w:jc w:val="center"/>
      </w:pPr>
      <w:r w:rsidRPr="00B75298">
        <w:t>Р</w:t>
      </w:r>
      <w:r w:rsidR="0051613F" w:rsidRPr="00B75298">
        <w:t>ис</w:t>
      </w:r>
      <w:r w:rsidR="009625E8">
        <w:t>унок</w:t>
      </w:r>
      <w:r w:rsidR="0051613F" w:rsidRPr="00B75298">
        <w:t xml:space="preserve"> 1. Общая архитектура системы</w:t>
      </w:r>
    </w:p>
    <w:p w14:paraId="617C7AB0" w14:textId="77777777" w:rsidR="00D25F5F" w:rsidRPr="00762043" w:rsidRDefault="00D25F5F" w:rsidP="0029629B">
      <w:pPr>
        <w:pStyle w:val="18"/>
        <w:numPr>
          <w:ilvl w:val="0"/>
          <w:numId w:val="32"/>
        </w:numPr>
        <w:spacing w:before="0" w:after="0" w:line="360" w:lineRule="auto"/>
        <w:jc w:val="both"/>
        <w:rPr>
          <w:rFonts w:cs="Times New Roman"/>
          <w:b w:val="0"/>
          <w:bCs w:val="0"/>
          <w:kern w:val="0"/>
          <w:sz w:val="28"/>
          <w:szCs w:val="24"/>
        </w:rPr>
      </w:pPr>
      <w:bookmarkStart w:id="8" w:name="_Toc61621430"/>
      <w:bookmarkStart w:id="9" w:name="_Toc416793836"/>
      <w:bookmarkStart w:id="10" w:name="_Toc434577432"/>
      <w:r w:rsidRPr="00762043">
        <w:rPr>
          <w:rFonts w:cs="Times New Roman"/>
          <w:b w:val="0"/>
          <w:bCs w:val="0"/>
          <w:kern w:val="0"/>
          <w:sz w:val="28"/>
          <w:szCs w:val="24"/>
        </w:rPr>
        <w:t xml:space="preserve">Коммуникации реализуются через сервис ядра маршрутизатор/балансировщик Диспетчер. Межсервисные коммуникации Сервис-Диспетчер реализованы на протоколе </w:t>
      </w:r>
      <w:proofErr w:type="spellStart"/>
      <w:r w:rsidRPr="00762043">
        <w:rPr>
          <w:rFonts w:cs="Times New Roman"/>
          <w:b w:val="0"/>
          <w:bCs w:val="0"/>
          <w:kern w:val="0"/>
          <w:sz w:val="28"/>
          <w:szCs w:val="24"/>
        </w:rPr>
        <w:t>gRPC</w:t>
      </w:r>
      <w:proofErr w:type="spellEnd"/>
      <w:r w:rsidRPr="00762043">
        <w:rPr>
          <w:rFonts w:cs="Times New Roman"/>
          <w:b w:val="0"/>
          <w:bCs w:val="0"/>
          <w:kern w:val="0"/>
          <w:sz w:val="28"/>
          <w:szCs w:val="24"/>
        </w:rPr>
        <w:t xml:space="preserve"> (HTML2) и имеют общий для всех коммуникаций логический API (</w:t>
      </w:r>
      <w:proofErr w:type="spellStart"/>
      <w:r w:rsidRPr="00762043">
        <w:rPr>
          <w:rFonts w:cs="Times New Roman"/>
          <w:b w:val="0"/>
          <w:bCs w:val="0"/>
          <w:kern w:val="0"/>
          <w:sz w:val="28"/>
          <w:szCs w:val="24"/>
        </w:rPr>
        <w:t>protobuf</w:t>
      </w:r>
      <w:proofErr w:type="spellEnd"/>
      <w:r w:rsidRPr="00762043">
        <w:rPr>
          <w:rFonts w:cs="Times New Roman"/>
          <w:b w:val="0"/>
          <w:bCs w:val="0"/>
          <w:kern w:val="0"/>
          <w:sz w:val="28"/>
          <w:szCs w:val="24"/>
        </w:rPr>
        <w:t xml:space="preserve">-спецификацию), доступную пользователю/заказчику, что позволяет создавать сервисы </w:t>
      </w:r>
      <w:r w:rsidRPr="00762043">
        <w:rPr>
          <w:rFonts w:cs="Times New Roman"/>
          <w:b w:val="0"/>
          <w:bCs w:val="0"/>
          <w:kern w:val="0"/>
          <w:sz w:val="28"/>
          <w:szCs w:val="24"/>
        </w:rPr>
        <w:lastRenderedPageBreak/>
        <w:t xml:space="preserve">самостоятельно используя любые среды/языки для которых есть отображение </w:t>
      </w:r>
      <w:proofErr w:type="spellStart"/>
      <w:r w:rsidRPr="00762043">
        <w:rPr>
          <w:rFonts w:cs="Times New Roman"/>
          <w:b w:val="0"/>
          <w:bCs w:val="0"/>
          <w:kern w:val="0"/>
          <w:sz w:val="28"/>
          <w:szCs w:val="24"/>
        </w:rPr>
        <w:t>protobuf</w:t>
      </w:r>
      <w:proofErr w:type="spellEnd"/>
      <w:r w:rsidRPr="00762043">
        <w:rPr>
          <w:rFonts w:cs="Times New Roman"/>
          <w:b w:val="0"/>
          <w:bCs w:val="0"/>
          <w:kern w:val="0"/>
          <w:sz w:val="28"/>
          <w:szCs w:val="24"/>
        </w:rPr>
        <w:t>/</w:t>
      </w:r>
      <w:proofErr w:type="spellStart"/>
      <w:r w:rsidRPr="00762043">
        <w:rPr>
          <w:rFonts w:cs="Times New Roman"/>
          <w:b w:val="0"/>
          <w:bCs w:val="0"/>
          <w:kern w:val="0"/>
          <w:sz w:val="28"/>
          <w:szCs w:val="24"/>
        </w:rPr>
        <w:t>gRPC</w:t>
      </w:r>
      <w:proofErr w:type="spellEnd"/>
      <w:r w:rsidRPr="00762043">
        <w:rPr>
          <w:rFonts w:cs="Times New Roman"/>
          <w:b w:val="0"/>
          <w:bCs w:val="0"/>
          <w:kern w:val="0"/>
          <w:sz w:val="28"/>
          <w:szCs w:val="24"/>
        </w:rPr>
        <w:t>.</w:t>
      </w:r>
    </w:p>
    <w:p w14:paraId="7F7BAC24" w14:textId="77777777" w:rsidR="00D25F5F" w:rsidRPr="00762043" w:rsidRDefault="00D25F5F" w:rsidP="0029629B">
      <w:pPr>
        <w:pStyle w:val="18"/>
        <w:numPr>
          <w:ilvl w:val="0"/>
          <w:numId w:val="32"/>
        </w:numPr>
        <w:spacing w:before="0" w:after="0" w:line="360" w:lineRule="auto"/>
        <w:jc w:val="both"/>
        <w:rPr>
          <w:rFonts w:cs="Times New Roman"/>
          <w:b w:val="0"/>
          <w:bCs w:val="0"/>
          <w:kern w:val="0"/>
          <w:sz w:val="28"/>
          <w:szCs w:val="24"/>
        </w:rPr>
      </w:pPr>
      <w:r w:rsidRPr="00762043">
        <w:rPr>
          <w:rFonts w:cs="Times New Roman"/>
          <w:b w:val="0"/>
          <w:bCs w:val="0"/>
          <w:kern w:val="0"/>
          <w:sz w:val="28"/>
          <w:szCs w:val="24"/>
        </w:rPr>
        <w:t>Специализированные межсервисные коммуникации (например, по схеме между Сервисом брокера сообщений и драйвером внешней системы) также опираются на API (</w:t>
      </w:r>
      <w:proofErr w:type="spellStart"/>
      <w:r w:rsidRPr="00762043">
        <w:rPr>
          <w:rFonts w:cs="Times New Roman"/>
          <w:b w:val="0"/>
          <w:bCs w:val="0"/>
          <w:kern w:val="0"/>
          <w:sz w:val="28"/>
          <w:szCs w:val="24"/>
        </w:rPr>
        <w:t>protobuf</w:t>
      </w:r>
      <w:proofErr w:type="spellEnd"/>
      <w:r w:rsidRPr="00762043">
        <w:rPr>
          <w:rFonts w:cs="Times New Roman"/>
          <w:b w:val="0"/>
          <w:bCs w:val="0"/>
          <w:kern w:val="0"/>
          <w:sz w:val="28"/>
          <w:szCs w:val="24"/>
        </w:rPr>
        <w:t>-спецификацию) доступную пользователю/заказчику.</w:t>
      </w:r>
    </w:p>
    <w:p w14:paraId="4687EB19" w14:textId="77777777" w:rsidR="00D25F5F" w:rsidRPr="00762043" w:rsidRDefault="00D25F5F" w:rsidP="0029629B">
      <w:pPr>
        <w:pStyle w:val="18"/>
        <w:numPr>
          <w:ilvl w:val="0"/>
          <w:numId w:val="32"/>
        </w:numPr>
        <w:spacing w:before="0" w:after="0" w:line="360" w:lineRule="auto"/>
        <w:jc w:val="both"/>
        <w:rPr>
          <w:rFonts w:cs="Times New Roman"/>
          <w:b w:val="0"/>
          <w:bCs w:val="0"/>
          <w:kern w:val="0"/>
          <w:sz w:val="28"/>
          <w:szCs w:val="24"/>
        </w:rPr>
      </w:pPr>
      <w:r w:rsidRPr="00762043">
        <w:rPr>
          <w:rFonts w:cs="Times New Roman"/>
          <w:b w:val="0"/>
          <w:bCs w:val="0"/>
          <w:kern w:val="0"/>
          <w:sz w:val="28"/>
          <w:szCs w:val="24"/>
        </w:rPr>
        <w:t xml:space="preserve">Отдельные коммуникации реализованы с помощью </w:t>
      </w:r>
      <w:proofErr w:type="spellStart"/>
      <w:r w:rsidRPr="00762043">
        <w:rPr>
          <w:rFonts w:cs="Times New Roman"/>
          <w:b w:val="0"/>
          <w:bCs w:val="0"/>
          <w:kern w:val="0"/>
          <w:sz w:val="28"/>
          <w:szCs w:val="24"/>
        </w:rPr>
        <w:t>https</w:t>
      </w:r>
      <w:proofErr w:type="spellEnd"/>
      <w:r w:rsidRPr="00762043">
        <w:rPr>
          <w:rFonts w:cs="Times New Roman"/>
          <w:b w:val="0"/>
          <w:bCs w:val="0"/>
          <w:kern w:val="0"/>
          <w:sz w:val="28"/>
          <w:szCs w:val="24"/>
        </w:rPr>
        <w:t>/</w:t>
      </w:r>
      <w:proofErr w:type="spellStart"/>
      <w:r w:rsidRPr="00762043">
        <w:rPr>
          <w:rFonts w:cs="Times New Roman"/>
          <w:b w:val="0"/>
          <w:bCs w:val="0"/>
          <w:kern w:val="0"/>
          <w:sz w:val="28"/>
          <w:szCs w:val="24"/>
        </w:rPr>
        <w:t>html</w:t>
      </w:r>
      <w:proofErr w:type="spellEnd"/>
      <w:r w:rsidRPr="00762043">
        <w:rPr>
          <w:rFonts w:cs="Times New Roman"/>
          <w:b w:val="0"/>
          <w:bCs w:val="0"/>
          <w:kern w:val="0"/>
          <w:sz w:val="28"/>
          <w:szCs w:val="24"/>
        </w:rPr>
        <w:t>:</w:t>
      </w:r>
    </w:p>
    <w:p w14:paraId="6752E809" w14:textId="77777777" w:rsidR="00D25F5F" w:rsidRPr="00762043" w:rsidRDefault="00D25F5F" w:rsidP="00762043">
      <w:pPr>
        <w:pStyle w:val="18"/>
        <w:spacing w:before="0" w:after="0" w:line="360" w:lineRule="auto"/>
        <w:ind w:left="360" w:firstLine="0"/>
        <w:jc w:val="both"/>
        <w:rPr>
          <w:rFonts w:cs="Times New Roman"/>
          <w:b w:val="0"/>
          <w:bCs w:val="0"/>
          <w:kern w:val="0"/>
          <w:sz w:val="28"/>
          <w:szCs w:val="24"/>
        </w:rPr>
      </w:pPr>
      <w:r w:rsidRPr="00762043">
        <w:rPr>
          <w:rFonts w:cs="Times New Roman"/>
          <w:b w:val="0"/>
          <w:bCs w:val="0"/>
          <w:kern w:val="0"/>
          <w:sz w:val="28"/>
          <w:szCs w:val="24"/>
        </w:rPr>
        <w:t>1.</w:t>
      </w:r>
      <w:r w:rsidRPr="00762043">
        <w:rPr>
          <w:rFonts w:cs="Times New Roman"/>
          <w:b w:val="0"/>
          <w:bCs w:val="0"/>
          <w:kern w:val="0"/>
          <w:sz w:val="28"/>
          <w:szCs w:val="24"/>
        </w:rPr>
        <w:tab/>
        <w:t>Тонкий UI-клиент — UI-сервис/HTML-API шлюз, для упрощения реализации форм пользовательского интерфейса и организации шлюзования сетевых информационных потоков пользователь-система.</w:t>
      </w:r>
    </w:p>
    <w:p w14:paraId="729C85D2" w14:textId="77777777" w:rsidR="00D25F5F" w:rsidRPr="00762043" w:rsidRDefault="00D25F5F" w:rsidP="00762043">
      <w:pPr>
        <w:pStyle w:val="18"/>
        <w:spacing w:before="0" w:after="0" w:line="360" w:lineRule="auto"/>
        <w:ind w:firstLine="284"/>
        <w:jc w:val="both"/>
        <w:rPr>
          <w:rFonts w:cs="Times New Roman"/>
          <w:b w:val="0"/>
          <w:bCs w:val="0"/>
          <w:kern w:val="0"/>
          <w:sz w:val="28"/>
          <w:szCs w:val="24"/>
        </w:rPr>
      </w:pPr>
      <w:r w:rsidRPr="00762043">
        <w:rPr>
          <w:rFonts w:cs="Times New Roman"/>
          <w:b w:val="0"/>
          <w:bCs w:val="0"/>
          <w:kern w:val="0"/>
          <w:sz w:val="28"/>
          <w:szCs w:val="24"/>
        </w:rPr>
        <w:t>2.</w:t>
      </w:r>
      <w:r w:rsidRPr="00762043">
        <w:rPr>
          <w:rFonts w:cs="Times New Roman"/>
          <w:b w:val="0"/>
          <w:bCs w:val="0"/>
          <w:kern w:val="0"/>
          <w:sz w:val="28"/>
          <w:szCs w:val="24"/>
        </w:rPr>
        <w:tab/>
        <w:t>Внешние системы - HTML-API шлюз — для обеспечения облегчённого доступа к системе со стороны внешних систем при использовании прямых обращений к API</w:t>
      </w:r>
    </w:p>
    <w:p w14:paraId="79C6C059" w14:textId="77777777" w:rsidR="00D25F5F" w:rsidRPr="00762043" w:rsidRDefault="00D25F5F" w:rsidP="00762043">
      <w:pPr>
        <w:pStyle w:val="18"/>
        <w:spacing w:before="0" w:after="0" w:line="360" w:lineRule="auto"/>
        <w:ind w:firstLine="284"/>
        <w:jc w:val="both"/>
        <w:rPr>
          <w:rFonts w:cs="Times New Roman"/>
          <w:b w:val="0"/>
          <w:bCs w:val="0"/>
          <w:kern w:val="0"/>
          <w:sz w:val="28"/>
          <w:szCs w:val="24"/>
        </w:rPr>
      </w:pPr>
      <w:r w:rsidRPr="00762043">
        <w:rPr>
          <w:rFonts w:cs="Times New Roman"/>
          <w:b w:val="0"/>
          <w:bCs w:val="0"/>
          <w:kern w:val="0"/>
          <w:sz w:val="28"/>
          <w:szCs w:val="24"/>
        </w:rPr>
        <w:t>3.</w:t>
      </w:r>
      <w:r w:rsidRPr="00762043">
        <w:rPr>
          <w:rFonts w:cs="Times New Roman"/>
          <w:b w:val="0"/>
          <w:bCs w:val="0"/>
          <w:kern w:val="0"/>
          <w:sz w:val="28"/>
          <w:szCs w:val="24"/>
        </w:rPr>
        <w:tab/>
        <w:t>Сервис мониторинга ядра — диспетчер — для обеспечения независимой от состояния транспортной инфраструктуры системы сбора информации о состоянии системы.</w:t>
      </w:r>
    </w:p>
    <w:p w14:paraId="58CE084C" w14:textId="77777777" w:rsidR="00D25F5F" w:rsidRPr="00762043" w:rsidRDefault="00D25F5F" w:rsidP="0029629B">
      <w:pPr>
        <w:pStyle w:val="18"/>
        <w:numPr>
          <w:ilvl w:val="0"/>
          <w:numId w:val="32"/>
        </w:numPr>
        <w:spacing w:before="0" w:after="0" w:line="360" w:lineRule="auto"/>
        <w:jc w:val="both"/>
        <w:rPr>
          <w:rFonts w:cs="Times New Roman"/>
          <w:b w:val="0"/>
          <w:bCs w:val="0"/>
          <w:kern w:val="0"/>
          <w:sz w:val="28"/>
          <w:szCs w:val="24"/>
        </w:rPr>
      </w:pPr>
      <w:r w:rsidRPr="00762043">
        <w:rPr>
          <w:rFonts w:cs="Times New Roman"/>
          <w:b w:val="0"/>
          <w:bCs w:val="0"/>
          <w:kern w:val="0"/>
          <w:sz w:val="28"/>
          <w:szCs w:val="24"/>
        </w:rPr>
        <w:t xml:space="preserve">Входящие потоки </w:t>
      </w:r>
      <w:proofErr w:type="spellStart"/>
      <w:r w:rsidRPr="00762043">
        <w:rPr>
          <w:rFonts w:cs="Times New Roman"/>
          <w:b w:val="0"/>
          <w:bCs w:val="0"/>
          <w:kern w:val="0"/>
          <w:sz w:val="28"/>
          <w:szCs w:val="24"/>
        </w:rPr>
        <w:t>https</w:t>
      </w:r>
      <w:proofErr w:type="spellEnd"/>
      <w:r w:rsidRPr="00762043">
        <w:rPr>
          <w:rFonts w:cs="Times New Roman"/>
          <w:b w:val="0"/>
          <w:bCs w:val="0"/>
          <w:kern w:val="0"/>
          <w:sz w:val="28"/>
          <w:szCs w:val="24"/>
        </w:rPr>
        <w:t>/</w:t>
      </w:r>
      <w:proofErr w:type="spellStart"/>
      <w:r w:rsidRPr="00762043">
        <w:rPr>
          <w:rFonts w:cs="Times New Roman"/>
          <w:b w:val="0"/>
          <w:bCs w:val="0"/>
          <w:kern w:val="0"/>
          <w:sz w:val="28"/>
          <w:szCs w:val="24"/>
        </w:rPr>
        <w:t>html</w:t>
      </w:r>
      <w:proofErr w:type="spellEnd"/>
      <w:r w:rsidRPr="00762043">
        <w:rPr>
          <w:rFonts w:cs="Times New Roman"/>
          <w:b w:val="0"/>
          <w:bCs w:val="0"/>
          <w:kern w:val="0"/>
          <w:sz w:val="28"/>
          <w:szCs w:val="24"/>
        </w:rPr>
        <w:t xml:space="preserve"> направлены через </w:t>
      </w:r>
      <w:proofErr w:type="spellStart"/>
      <w:r w:rsidRPr="00762043">
        <w:rPr>
          <w:rFonts w:cs="Times New Roman"/>
          <w:b w:val="0"/>
          <w:bCs w:val="0"/>
          <w:kern w:val="0"/>
          <w:sz w:val="28"/>
          <w:szCs w:val="24"/>
        </w:rPr>
        <w:t>web</w:t>
      </w:r>
      <w:proofErr w:type="spellEnd"/>
      <w:r w:rsidRPr="00762043">
        <w:rPr>
          <w:rFonts w:cs="Times New Roman"/>
          <w:b w:val="0"/>
          <w:bCs w:val="0"/>
          <w:kern w:val="0"/>
          <w:sz w:val="28"/>
          <w:szCs w:val="24"/>
        </w:rPr>
        <w:t>-сервер (</w:t>
      </w:r>
      <w:proofErr w:type="spellStart"/>
      <w:r w:rsidRPr="00762043">
        <w:rPr>
          <w:rFonts w:cs="Times New Roman"/>
          <w:b w:val="0"/>
          <w:bCs w:val="0"/>
          <w:kern w:val="0"/>
          <w:sz w:val="28"/>
          <w:szCs w:val="24"/>
        </w:rPr>
        <w:t>nginx</w:t>
      </w:r>
      <w:proofErr w:type="spellEnd"/>
      <w:r w:rsidRPr="00762043">
        <w:rPr>
          <w:rFonts w:cs="Times New Roman"/>
          <w:b w:val="0"/>
          <w:bCs w:val="0"/>
          <w:kern w:val="0"/>
          <w:sz w:val="28"/>
          <w:szCs w:val="24"/>
        </w:rPr>
        <w:t>).</w:t>
      </w:r>
    </w:p>
    <w:p w14:paraId="73213016" w14:textId="77777777" w:rsidR="002008A0" w:rsidRDefault="002008A0" w:rsidP="00706F2D">
      <w:pPr>
        <w:pStyle w:val="18"/>
        <w:numPr>
          <w:ilvl w:val="0"/>
          <w:numId w:val="26"/>
        </w:numPr>
        <w:outlineLvl w:val="0"/>
      </w:pPr>
      <w:bookmarkStart w:id="11" w:name="_Toc136242004"/>
      <w:r>
        <w:t>Компоненты</w:t>
      </w:r>
      <w:bookmarkEnd w:id="8"/>
      <w:bookmarkEnd w:id="11"/>
    </w:p>
    <w:p w14:paraId="5B3EAC15" w14:textId="77777777" w:rsidR="002008A0" w:rsidRDefault="00EB6DC0" w:rsidP="00706F2D">
      <w:pPr>
        <w:pStyle w:val="25"/>
        <w:numPr>
          <w:ilvl w:val="1"/>
          <w:numId w:val="26"/>
        </w:numPr>
        <w:outlineLvl w:val="1"/>
      </w:pPr>
      <w:bookmarkStart w:id="12" w:name="_Toc136242005"/>
      <w:r>
        <w:t>Установка системных компонентов</w:t>
      </w:r>
      <w:bookmarkEnd w:id="12"/>
    </w:p>
    <w:p w14:paraId="0E5C97A5" w14:textId="77777777" w:rsidR="00EB6DC0" w:rsidRPr="00762043" w:rsidRDefault="00EB6DC0" w:rsidP="00EB6DC0">
      <w:pPr>
        <w:ind w:firstLine="0"/>
        <w:rPr>
          <w:sz w:val="28"/>
        </w:rPr>
      </w:pPr>
      <w:r w:rsidRPr="00762043">
        <w:rPr>
          <w:sz w:val="28"/>
        </w:rPr>
        <w:t>Установка и настройка системных компонентов для функционирования Системы должна быть выполнена согласно таблице 1.</w:t>
      </w:r>
    </w:p>
    <w:p w14:paraId="11324BA4" w14:textId="77777777" w:rsidR="00EB6DC0" w:rsidRDefault="00EB6DC0" w:rsidP="00EB6DC0">
      <w:pPr>
        <w:pStyle w:val="affa"/>
        <w:keepNext/>
        <w:spacing w:before="120"/>
        <w:ind w:left="360" w:firstLine="0"/>
        <w:jc w:val="center"/>
        <w:rPr>
          <w:rFonts w:cs="Arial"/>
          <w:bCs/>
          <w:sz w:val="22"/>
        </w:rPr>
      </w:pPr>
      <w:bookmarkStart w:id="13" w:name="_Ref96700474"/>
      <w:bookmarkStart w:id="14" w:name="_Ref100332179"/>
      <w:r w:rsidRPr="00EB6DC0">
        <w:rPr>
          <w:rFonts w:cs="Arial"/>
          <w:bCs/>
          <w:sz w:val="22"/>
        </w:rPr>
        <w:t xml:space="preserve">Таблица </w:t>
      </w:r>
      <w:bookmarkEnd w:id="13"/>
      <w:r>
        <w:rPr>
          <w:rFonts w:cs="Arial"/>
          <w:bCs/>
          <w:noProof/>
          <w:sz w:val="22"/>
        </w:rPr>
        <w:t>1</w:t>
      </w:r>
      <w:r w:rsidRPr="00EB6DC0">
        <w:rPr>
          <w:rFonts w:cs="Arial"/>
          <w:bCs/>
          <w:sz w:val="22"/>
        </w:rPr>
        <w:t xml:space="preserve">. Системные компоненты для функционирования Системы </w:t>
      </w:r>
      <w:bookmarkEnd w:id="14"/>
    </w:p>
    <w:tbl>
      <w:tblPr>
        <w:tblpPr w:leftFromText="180" w:rightFromText="180" w:vertAnchor="text" w:horzAnchor="margin" w:tblpY="1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301"/>
        <w:gridCol w:w="5891"/>
      </w:tblGrid>
      <w:tr w:rsidR="00EB6DC0" w:rsidRPr="00EB6DC0" w14:paraId="36BEB669" w14:textId="77777777" w:rsidTr="00EB6DC0">
        <w:trPr>
          <w:cantSplit/>
          <w:trHeight w:val="397"/>
        </w:trPr>
        <w:tc>
          <w:tcPr>
            <w:tcW w:w="2110" w:type="pct"/>
            <w:shd w:val="clear" w:color="auto" w:fill="auto"/>
          </w:tcPr>
          <w:p w14:paraId="518C9CFB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2890" w:type="pct"/>
            <w:shd w:val="clear" w:color="auto" w:fill="auto"/>
          </w:tcPr>
          <w:p w14:paraId="1A6F3130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EB6DC0">
              <w:rPr>
                <w:rFonts w:ascii="Arial" w:eastAsia="Calibri" w:hAnsi="Arial" w:cs="Arial"/>
                <w:b/>
                <w:sz w:val="20"/>
                <w:szCs w:val="22"/>
              </w:rPr>
              <w:t>Системные компоненты</w:t>
            </w:r>
          </w:p>
        </w:tc>
      </w:tr>
      <w:tr w:rsidR="00EB6DC0" w:rsidRPr="00EB6DC0" w14:paraId="44A65156" w14:textId="77777777" w:rsidTr="00EB6DC0">
        <w:trPr>
          <w:cantSplit/>
          <w:trHeight w:val="397"/>
        </w:trPr>
        <w:tc>
          <w:tcPr>
            <w:tcW w:w="2110" w:type="pct"/>
            <w:vMerge w:val="restart"/>
            <w:vAlign w:val="center"/>
          </w:tcPr>
          <w:p w14:paraId="4D68A7EB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EB6DC0">
              <w:rPr>
                <w:rFonts w:ascii="Arial" w:hAnsi="Arial" w:cs="Arial"/>
                <w:sz w:val="20"/>
                <w:szCs w:val="20"/>
              </w:rPr>
              <w:t>Сервер МАГИСТРАЛЬ</w:t>
            </w:r>
          </w:p>
        </w:tc>
        <w:tc>
          <w:tcPr>
            <w:tcW w:w="2890" w:type="pct"/>
          </w:tcPr>
          <w:p w14:paraId="42FED10A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  <w:lang w:val="en-US"/>
              </w:rPr>
            </w:pP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MS Windows</w:t>
            </w:r>
            <w:r w:rsidRPr="00EB6DC0">
              <w:rPr>
                <w:rFonts w:ascii="Arial" w:eastAsia="Calibri" w:hAnsi="Arial" w:cs="Arial"/>
                <w:sz w:val="20"/>
                <w:szCs w:val="22"/>
              </w:rPr>
              <w:t xml:space="preserve"> </w:t>
            </w: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Server 2016</w:t>
            </w:r>
          </w:p>
        </w:tc>
      </w:tr>
      <w:tr w:rsidR="00EB6DC0" w:rsidRPr="007E5CF0" w14:paraId="346F915E" w14:textId="77777777" w:rsidTr="00EB6DC0">
        <w:trPr>
          <w:cantSplit/>
          <w:trHeight w:val="397"/>
        </w:trPr>
        <w:tc>
          <w:tcPr>
            <w:tcW w:w="2110" w:type="pct"/>
            <w:vMerge/>
            <w:vAlign w:val="center"/>
          </w:tcPr>
          <w:p w14:paraId="3B8B2EE1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0" w:type="pct"/>
          </w:tcPr>
          <w:p w14:paraId="65923106" w14:textId="3897DF61" w:rsidR="00EB6DC0" w:rsidRPr="00EB6DC0" w:rsidRDefault="00733F60" w:rsidP="00EB6DC0">
            <w:pPr>
              <w:spacing w:after="120" w:line="259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2"/>
                <w:lang w:val="en-US"/>
              </w:rPr>
              <w:t xml:space="preserve">Microsoft </w:t>
            </w:r>
            <w:r w:rsidR="00EB6DC0"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 xml:space="preserve">ASP.NET Core </w:t>
            </w:r>
            <w:r w:rsidRPr="00733F60">
              <w:rPr>
                <w:rFonts w:ascii="Arial" w:eastAsia="Calibri" w:hAnsi="Arial" w:cs="Arial"/>
                <w:sz w:val="20"/>
                <w:szCs w:val="22"/>
                <w:lang w:val="en-US"/>
              </w:rPr>
              <w:t>7</w:t>
            </w:r>
            <w:r w:rsidR="00EB6DC0"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.0.</w:t>
            </w:r>
            <w:r w:rsidRPr="00733F60">
              <w:rPr>
                <w:rFonts w:ascii="Arial" w:eastAsia="Calibri" w:hAnsi="Arial" w:cs="Arial"/>
                <w:sz w:val="20"/>
                <w:szCs w:val="22"/>
                <w:lang w:val="en-US"/>
              </w:rPr>
              <w:t>5</w:t>
            </w:r>
            <w:r w:rsidR="00EB6DC0"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2"/>
                <w:lang w:val="en-US"/>
              </w:rPr>
              <w:t xml:space="preserve">- Shared Framework </w:t>
            </w:r>
            <w:r w:rsidR="00EB6DC0"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(win-x64)</w:t>
            </w:r>
          </w:p>
        </w:tc>
      </w:tr>
      <w:tr w:rsidR="00EB6DC0" w:rsidRPr="007E5CF0" w14:paraId="38F01076" w14:textId="77777777" w:rsidTr="00EB6DC0">
        <w:trPr>
          <w:cantSplit/>
          <w:trHeight w:val="397"/>
        </w:trPr>
        <w:tc>
          <w:tcPr>
            <w:tcW w:w="2110" w:type="pct"/>
            <w:vMerge/>
            <w:vAlign w:val="center"/>
          </w:tcPr>
          <w:p w14:paraId="372882FD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90" w:type="pct"/>
          </w:tcPr>
          <w:p w14:paraId="2835F476" w14:textId="20D18B89" w:rsidR="00EB6DC0" w:rsidRPr="00EB6DC0" w:rsidRDefault="00733F60" w:rsidP="00EB6DC0">
            <w:pPr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2"/>
                <w:lang w:val="en-US"/>
              </w:rPr>
              <w:t xml:space="preserve">Microsoft </w:t>
            </w:r>
            <w:r w:rsidR="00EB6DC0"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 xml:space="preserve">.Net Runtime </w:t>
            </w:r>
            <w:r w:rsidRPr="00733F60">
              <w:rPr>
                <w:rFonts w:ascii="Arial" w:eastAsia="Calibri" w:hAnsi="Arial" w:cs="Arial"/>
                <w:sz w:val="20"/>
                <w:szCs w:val="22"/>
                <w:lang w:val="en-US"/>
              </w:rPr>
              <w:t>7</w:t>
            </w:r>
            <w:r w:rsidR="00EB6DC0"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.0.</w:t>
            </w:r>
            <w:r w:rsidRPr="00733F60">
              <w:rPr>
                <w:rFonts w:ascii="Arial" w:eastAsia="Calibri" w:hAnsi="Arial" w:cs="Arial"/>
                <w:sz w:val="20"/>
                <w:szCs w:val="22"/>
                <w:lang w:val="en-US"/>
              </w:rPr>
              <w:t>5</w:t>
            </w:r>
            <w:r w:rsidR="00EB6DC0"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 xml:space="preserve"> (win-x64)</w:t>
            </w:r>
          </w:p>
        </w:tc>
      </w:tr>
      <w:tr w:rsidR="00733F60" w:rsidRPr="007E5CF0" w14:paraId="0F9866B2" w14:textId="77777777" w:rsidTr="00EB6DC0">
        <w:trPr>
          <w:cantSplit/>
          <w:trHeight w:val="397"/>
        </w:trPr>
        <w:tc>
          <w:tcPr>
            <w:tcW w:w="2110" w:type="pct"/>
            <w:vMerge/>
            <w:vAlign w:val="center"/>
          </w:tcPr>
          <w:p w14:paraId="6CB43E2E" w14:textId="77777777" w:rsidR="00733F60" w:rsidRPr="00EB6DC0" w:rsidRDefault="00733F60" w:rsidP="00733F60">
            <w:pPr>
              <w:spacing w:after="120" w:line="259" w:lineRule="auto"/>
              <w:ind w:firstLine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90" w:type="pct"/>
          </w:tcPr>
          <w:p w14:paraId="59C25735" w14:textId="616F6826" w:rsidR="00733F60" w:rsidRPr="00EB6DC0" w:rsidRDefault="00733F60" w:rsidP="00733F60">
            <w:pPr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2"/>
                <w:lang w:val="en-US"/>
              </w:rPr>
              <w:t xml:space="preserve">Microsoft </w:t>
            </w: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 xml:space="preserve">.Net </w:t>
            </w:r>
            <w:r>
              <w:rPr>
                <w:rFonts w:ascii="Arial" w:eastAsia="Calibri" w:hAnsi="Arial" w:cs="Arial"/>
                <w:sz w:val="20"/>
                <w:szCs w:val="22"/>
                <w:lang w:val="en-US"/>
              </w:rPr>
              <w:t>7</w:t>
            </w: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.0.</w:t>
            </w:r>
            <w:r w:rsidRPr="00733F60">
              <w:rPr>
                <w:rFonts w:ascii="Arial" w:eastAsia="Calibri" w:hAnsi="Arial" w:cs="Arial"/>
                <w:sz w:val="20"/>
                <w:szCs w:val="22"/>
                <w:lang w:val="en-US"/>
              </w:rPr>
              <w:t>5</w:t>
            </w: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2"/>
                <w:lang w:val="en-US"/>
              </w:rPr>
              <w:t>Windows Server Hosting</w:t>
            </w:r>
          </w:p>
        </w:tc>
      </w:tr>
      <w:tr w:rsidR="00EB6DC0" w:rsidRPr="00EB6DC0" w14:paraId="14147BB2" w14:textId="77777777" w:rsidTr="00EB6DC0">
        <w:trPr>
          <w:cantSplit/>
          <w:trHeight w:val="397"/>
        </w:trPr>
        <w:tc>
          <w:tcPr>
            <w:tcW w:w="2110" w:type="pct"/>
            <w:vMerge/>
            <w:vAlign w:val="center"/>
          </w:tcPr>
          <w:p w14:paraId="64A8775B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90" w:type="pct"/>
          </w:tcPr>
          <w:p w14:paraId="2DF7BCD8" w14:textId="3FE2AF58" w:rsidR="00EB6DC0" w:rsidRPr="00B66579" w:rsidRDefault="00EB6DC0" w:rsidP="00EB6DC0">
            <w:pPr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Nginx-1.</w:t>
            </w:r>
            <w:r w:rsidR="00B66579">
              <w:rPr>
                <w:rFonts w:ascii="Arial" w:eastAsia="Calibri" w:hAnsi="Arial" w:cs="Arial"/>
                <w:sz w:val="20"/>
                <w:szCs w:val="22"/>
              </w:rPr>
              <w:t>24</w:t>
            </w: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.</w:t>
            </w:r>
            <w:r w:rsidR="00B66579">
              <w:rPr>
                <w:rFonts w:ascii="Arial" w:eastAsia="Calibri" w:hAnsi="Arial" w:cs="Arial"/>
                <w:sz w:val="20"/>
                <w:szCs w:val="22"/>
              </w:rPr>
              <w:t>00</w:t>
            </w:r>
          </w:p>
        </w:tc>
      </w:tr>
      <w:tr w:rsidR="00EB6DC0" w:rsidRPr="00EB6DC0" w14:paraId="07C681FB" w14:textId="77777777" w:rsidTr="00EB6DC0">
        <w:trPr>
          <w:cantSplit/>
          <w:trHeight w:val="397"/>
        </w:trPr>
        <w:tc>
          <w:tcPr>
            <w:tcW w:w="2110" w:type="pct"/>
            <w:vAlign w:val="center"/>
          </w:tcPr>
          <w:p w14:paraId="70DA0B3E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6DC0">
              <w:rPr>
                <w:rFonts w:ascii="Arial" w:hAnsi="Arial" w:cs="Arial"/>
                <w:sz w:val="20"/>
                <w:szCs w:val="20"/>
              </w:rPr>
              <w:t>Сервер</w:t>
            </w:r>
            <w:r w:rsidRPr="00EB6DC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B6DC0">
              <w:rPr>
                <w:rFonts w:ascii="Arial" w:hAnsi="Arial" w:cs="Arial"/>
                <w:sz w:val="20"/>
                <w:szCs w:val="20"/>
              </w:rPr>
              <w:t>приложений</w:t>
            </w:r>
            <w:r w:rsidRPr="00EB6DC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B6DC0">
              <w:rPr>
                <w:rFonts w:ascii="Arial" w:hAnsi="Arial" w:cs="Arial"/>
                <w:sz w:val="20"/>
                <w:szCs w:val="20"/>
              </w:rPr>
              <w:t>подсистемы Учёт</w:t>
            </w:r>
          </w:p>
        </w:tc>
        <w:tc>
          <w:tcPr>
            <w:tcW w:w="2890" w:type="pct"/>
          </w:tcPr>
          <w:p w14:paraId="77EE3079" w14:textId="77777777" w:rsidR="00EB6DC0" w:rsidRPr="00EB6DC0" w:rsidRDefault="00EB6DC0" w:rsidP="00EB6DC0">
            <w:pPr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  <w:lang w:val="en-US"/>
              </w:rPr>
            </w:pP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MS Windows</w:t>
            </w:r>
            <w:r w:rsidRPr="00EB6DC0">
              <w:rPr>
                <w:rFonts w:ascii="Arial" w:eastAsia="Calibri" w:hAnsi="Arial" w:cs="Arial"/>
                <w:sz w:val="20"/>
                <w:szCs w:val="22"/>
              </w:rPr>
              <w:t xml:space="preserve"> </w:t>
            </w: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Server 2016</w:t>
            </w:r>
          </w:p>
        </w:tc>
      </w:tr>
      <w:tr w:rsidR="00EB6DC0" w:rsidRPr="00EB6DC0" w14:paraId="28EBDC7F" w14:textId="77777777" w:rsidTr="00EB6DC0">
        <w:trPr>
          <w:cantSplit/>
          <w:trHeight w:val="397"/>
        </w:trPr>
        <w:tc>
          <w:tcPr>
            <w:tcW w:w="2110" w:type="pct"/>
            <w:vAlign w:val="center"/>
          </w:tcPr>
          <w:p w14:paraId="65751C93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6DC0">
              <w:rPr>
                <w:rFonts w:ascii="Arial" w:hAnsi="Arial" w:cs="Arial"/>
                <w:sz w:val="20"/>
                <w:szCs w:val="20"/>
              </w:rPr>
              <w:lastRenderedPageBreak/>
              <w:t>Сервер отчётности</w:t>
            </w:r>
          </w:p>
        </w:tc>
        <w:tc>
          <w:tcPr>
            <w:tcW w:w="2890" w:type="pct"/>
          </w:tcPr>
          <w:p w14:paraId="58D61B8D" w14:textId="77777777" w:rsidR="00EB6DC0" w:rsidRPr="00EB6DC0" w:rsidRDefault="00EB6DC0" w:rsidP="00EB6DC0">
            <w:pPr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  <w:lang w:val="en-US"/>
              </w:rPr>
            </w:pP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MS Windows</w:t>
            </w:r>
            <w:r w:rsidRPr="00EB6DC0">
              <w:rPr>
                <w:rFonts w:ascii="Arial" w:eastAsia="Calibri" w:hAnsi="Arial" w:cs="Arial"/>
                <w:sz w:val="20"/>
                <w:szCs w:val="22"/>
              </w:rPr>
              <w:t xml:space="preserve"> </w:t>
            </w: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Server 2016</w:t>
            </w:r>
          </w:p>
        </w:tc>
      </w:tr>
      <w:tr w:rsidR="00EB6DC0" w:rsidRPr="00EB6DC0" w14:paraId="4F29BFDE" w14:textId="77777777" w:rsidTr="00EB6DC0">
        <w:trPr>
          <w:cantSplit/>
          <w:trHeight w:val="397"/>
        </w:trPr>
        <w:tc>
          <w:tcPr>
            <w:tcW w:w="2110" w:type="pct"/>
            <w:vMerge w:val="restart"/>
            <w:vAlign w:val="center"/>
          </w:tcPr>
          <w:p w14:paraId="7B76B9AB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6DC0">
              <w:rPr>
                <w:rFonts w:ascii="Arial" w:hAnsi="Arial" w:cs="Arial"/>
                <w:sz w:val="20"/>
                <w:szCs w:val="20"/>
              </w:rPr>
              <w:t>Сервер баз данных MS SQL</w:t>
            </w:r>
          </w:p>
        </w:tc>
        <w:tc>
          <w:tcPr>
            <w:tcW w:w="2890" w:type="pct"/>
          </w:tcPr>
          <w:p w14:paraId="14BDC48B" w14:textId="77777777" w:rsidR="00EB6DC0" w:rsidRPr="00EB6DC0" w:rsidRDefault="00EB6DC0" w:rsidP="00EB6DC0">
            <w:pPr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MS Windows</w:t>
            </w:r>
            <w:r w:rsidRPr="00EB6DC0">
              <w:rPr>
                <w:rFonts w:ascii="Arial" w:eastAsia="Calibri" w:hAnsi="Arial" w:cs="Arial"/>
                <w:sz w:val="20"/>
                <w:szCs w:val="22"/>
              </w:rPr>
              <w:t xml:space="preserve"> </w:t>
            </w: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Server 2016</w:t>
            </w:r>
          </w:p>
        </w:tc>
      </w:tr>
      <w:tr w:rsidR="00EB6DC0" w:rsidRPr="00EB6DC0" w14:paraId="4293BA02" w14:textId="77777777" w:rsidTr="00EB6DC0">
        <w:trPr>
          <w:cantSplit/>
          <w:trHeight w:val="397"/>
        </w:trPr>
        <w:tc>
          <w:tcPr>
            <w:tcW w:w="2110" w:type="pct"/>
            <w:vMerge/>
            <w:vAlign w:val="center"/>
          </w:tcPr>
          <w:p w14:paraId="0FB28A68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0" w:type="pct"/>
          </w:tcPr>
          <w:p w14:paraId="4F747AB1" w14:textId="77777777" w:rsidR="00EB6DC0" w:rsidRPr="00EB6DC0" w:rsidRDefault="00EB6DC0" w:rsidP="00EB6DC0">
            <w:pPr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EB6DC0">
              <w:rPr>
                <w:rFonts w:ascii="Arial" w:eastAsia="Calibri" w:hAnsi="Arial" w:cs="Arial"/>
                <w:sz w:val="20"/>
                <w:szCs w:val="22"/>
              </w:rPr>
              <w:t>MS SQL Server 2016 R2</w:t>
            </w:r>
          </w:p>
        </w:tc>
      </w:tr>
      <w:tr w:rsidR="00EB6DC0" w:rsidRPr="00EB6DC0" w14:paraId="6434BB98" w14:textId="77777777" w:rsidTr="00EB6DC0">
        <w:trPr>
          <w:cantSplit/>
          <w:trHeight w:val="397"/>
        </w:trPr>
        <w:tc>
          <w:tcPr>
            <w:tcW w:w="2110" w:type="pct"/>
            <w:vMerge w:val="restart"/>
            <w:vAlign w:val="center"/>
          </w:tcPr>
          <w:p w14:paraId="3853B32C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6DC0">
              <w:rPr>
                <w:rFonts w:ascii="Arial" w:hAnsi="Arial" w:cs="Arial"/>
                <w:sz w:val="20"/>
                <w:szCs w:val="20"/>
              </w:rPr>
              <w:t xml:space="preserve">Сервер баз данных </w:t>
            </w:r>
            <w:proofErr w:type="spellStart"/>
            <w:r w:rsidRPr="00EB6DC0">
              <w:rPr>
                <w:rFonts w:ascii="Arial" w:hAnsi="Arial" w:cs="Arial"/>
                <w:sz w:val="20"/>
                <w:szCs w:val="20"/>
              </w:rPr>
              <w:t>PostgreSQL</w:t>
            </w:r>
            <w:proofErr w:type="spellEnd"/>
          </w:p>
        </w:tc>
        <w:tc>
          <w:tcPr>
            <w:tcW w:w="2890" w:type="pct"/>
          </w:tcPr>
          <w:p w14:paraId="7E0D6DA8" w14:textId="77777777" w:rsidR="00EB6DC0" w:rsidRPr="00EB6DC0" w:rsidRDefault="00EB6DC0" w:rsidP="00EB6DC0">
            <w:pPr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  <w:lang w:val="en-US"/>
              </w:rPr>
            </w:pP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MS Windows</w:t>
            </w:r>
            <w:r w:rsidRPr="00EB6DC0">
              <w:rPr>
                <w:rFonts w:ascii="Arial" w:eastAsia="Calibri" w:hAnsi="Arial" w:cs="Arial"/>
                <w:sz w:val="20"/>
                <w:szCs w:val="22"/>
              </w:rPr>
              <w:t xml:space="preserve"> </w:t>
            </w: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Server 2016</w:t>
            </w:r>
          </w:p>
        </w:tc>
      </w:tr>
      <w:tr w:rsidR="00EB6DC0" w:rsidRPr="00EB6DC0" w14:paraId="5379E7DE" w14:textId="77777777" w:rsidTr="00EB6DC0">
        <w:trPr>
          <w:cantSplit/>
          <w:trHeight w:val="397"/>
        </w:trPr>
        <w:tc>
          <w:tcPr>
            <w:tcW w:w="2110" w:type="pct"/>
            <w:vMerge/>
            <w:vAlign w:val="center"/>
          </w:tcPr>
          <w:p w14:paraId="560D8FE8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90" w:type="pct"/>
          </w:tcPr>
          <w:p w14:paraId="6156A161" w14:textId="77777777" w:rsidR="00EB6DC0" w:rsidRPr="00EB6DC0" w:rsidRDefault="00EB6DC0" w:rsidP="00EB6DC0">
            <w:pPr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  <w:lang w:val="en-US"/>
              </w:rPr>
            </w:pP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PostgreSQL</w:t>
            </w:r>
          </w:p>
        </w:tc>
      </w:tr>
      <w:tr w:rsidR="00EB6DC0" w:rsidRPr="00EB6DC0" w14:paraId="261AD115" w14:textId="77777777" w:rsidTr="00EB6DC0">
        <w:trPr>
          <w:cantSplit/>
          <w:trHeight w:val="397"/>
        </w:trPr>
        <w:tc>
          <w:tcPr>
            <w:tcW w:w="2110" w:type="pct"/>
            <w:vMerge w:val="restart"/>
            <w:vAlign w:val="center"/>
          </w:tcPr>
          <w:p w14:paraId="06C1237E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6DC0">
              <w:rPr>
                <w:rFonts w:ascii="Arial" w:hAnsi="Arial" w:cs="Arial"/>
                <w:color w:val="000000"/>
                <w:sz w:val="20"/>
                <w:szCs w:val="20"/>
              </w:rPr>
              <w:t>Сервер</w:t>
            </w:r>
            <w:r w:rsidRPr="00EB6D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B6DC0">
              <w:rPr>
                <w:rFonts w:ascii="Arial" w:hAnsi="Arial" w:cs="Arial"/>
                <w:color w:val="000000"/>
                <w:sz w:val="20"/>
                <w:szCs w:val="20"/>
              </w:rPr>
              <w:t>баз</w:t>
            </w:r>
            <w:r w:rsidRPr="00EB6D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B6DC0">
              <w:rPr>
                <w:rFonts w:ascii="Arial" w:hAnsi="Arial" w:cs="Arial"/>
                <w:color w:val="000000"/>
                <w:sz w:val="20"/>
                <w:szCs w:val="20"/>
              </w:rPr>
              <w:t>данных</w:t>
            </w:r>
            <w:r w:rsidRPr="00EB6D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B6DC0">
              <w:rPr>
                <w:rFonts w:ascii="Arial" w:hAnsi="Arial" w:cs="Arial"/>
                <w:color w:val="000000"/>
                <w:sz w:val="20"/>
                <w:szCs w:val="20"/>
              </w:rPr>
              <w:t>отчётности</w:t>
            </w:r>
            <w:r w:rsidRPr="00EB6D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B6DC0">
              <w:rPr>
                <w:rFonts w:ascii="Arial" w:hAnsi="Arial" w:cs="Arial"/>
                <w:sz w:val="20"/>
                <w:szCs w:val="20"/>
              </w:rPr>
              <w:t>MS SQL</w:t>
            </w:r>
          </w:p>
        </w:tc>
        <w:tc>
          <w:tcPr>
            <w:tcW w:w="2890" w:type="pct"/>
          </w:tcPr>
          <w:p w14:paraId="3A7B4535" w14:textId="77777777" w:rsidR="00EB6DC0" w:rsidRPr="00EB6DC0" w:rsidRDefault="00EB6DC0" w:rsidP="00EB6DC0">
            <w:pPr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MS Windows</w:t>
            </w:r>
            <w:r w:rsidRPr="00EB6DC0">
              <w:rPr>
                <w:rFonts w:ascii="Arial" w:eastAsia="Calibri" w:hAnsi="Arial" w:cs="Arial"/>
                <w:sz w:val="20"/>
                <w:szCs w:val="22"/>
              </w:rPr>
              <w:t xml:space="preserve"> </w:t>
            </w: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Server 2016</w:t>
            </w:r>
          </w:p>
        </w:tc>
      </w:tr>
      <w:tr w:rsidR="00EB6DC0" w:rsidRPr="00EB6DC0" w14:paraId="339C3A6A" w14:textId="77777777" w:rsidTr="00EB6DC0">
        <w:trPr>
          <w:cantSplit/>
          <w:trHeight w:val="397"/>
        </w:trPr>
        <w:tc>
          <w:tcPr>
            <w:tcW w:w="2110" w:type="pct"/>
            <w:vMerge/>
            <w:vAlign w:val="center"/>
          </w:tcPr>
          <w:p w14:paraId="6DD3C966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0" w:type="pct"/>
          </w:tcPr>
          <w:p w14:paraId="70E245CA" w14:textId="77777777" w:rsidR="00EB6DC0" w:rsidRPr="00EB6DC0" w:rsidRDefault="00EB6DC0" w:rsidP="00EB6DC0">
            <w:pPr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EB6DC0">
              <w:rPr>
                <w:rFonts w:ascii="Arial" w:eastAsia="Calibri" w:hAnsi="Arial" w:cs="Arial"/>
                <w:sz w:val="20"/>
                <w:szCs w:val="22"/>
              </w:rPr>
              <w:t>MS SQL Server 2016 R2</w:t>
            </w:r>
          </w:p>
        </w:tc>
      </w:tr>
      <w:tr w:rsidR="00EB6DC0" w:rsidRPr="00EB6DC0" w14:paraId="77B2BA2D" w14:textId="77777777" w:rsidTr="00EB6DC0">
        <w:trPr>
          <w:cantSplit/>
          <w:trHeight w:val="397"/>
        </w:trPr>
        <w:tc>
          <w:tcPr>
            <w:tcW w:w="2110" w:type="pct"/>
            <w:vMerge w:val="restart"/>
            <w:vAlign w:val="center"/>
          </w:tcPr>
          <w:p w14:paraId="0B79BADE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6DC0">
              <w:rPr>
                <w:rFonts w:ascii="Arial" w:hAnsi="Arial" w:cs="Arial"/>
                <w:color w:val="000000"/>
                <w:sz w:val="20"/>
                <w:szCs w:val="20"/>
              </w:rPr>
              <w:t>Сервер</w:t>
            </w:r>
            <w:r w:rsidRPr="00EB6D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B6DC0">
              <w:rPr>
                <w:rFonts w:ascii="Arial" w:hAnsi="Arial" w:cs="Arial"/>
                <w:color w:val="000000"/>
                <w:sz w:val="20"/>
                <w:szCs w:val="20"/>
              </w:rPr>
              <w:t>баз</w:t>
            </w:r>
            <w:r w:rsidRPr="00EB6D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B6DC0">
              <w:rPr>
                <w:rFonts w:ascii="Arial" w:hAnsi="Arial" w:cs="Arial"/>
                <w:color w:val="000000"/>
                <w:sz w:val="20"/>
                <w:szCs w:val="20"/>
              </w:rPr>
              <w:t>данных</w:t>
            </w:r>
            <w:r w:rsidRPr="00EB6D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B6DC0">
              <w:rPr>
                <w:rFonts w:ascii="Arial" w:hAnsi="Arial" w:cs="Arial"/>
                <w:color w:val="000000"/>
                <w:sz w:val="20"/>
                <w:szCs w:val="20"/>
              </w:rPr>
              <w:t>отчётности</w:t>
            </w:r>
            <w:r w:rsidRPr="00EB6D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B6DC0">
              <w:rPr>
                <w:rFonts w:ascii="Arial" w:hAnsi="Arial" w:cs="Arial"/>
                <w:sz w:val="20"/>
                <w:szCs w:val="20"/>
              </w:rPr>
              <w:t>PostgreSQL</w:t>
            </w:r>
            <w:proofErr w:type="spellEnd"/>
          </w:p>
        </w:tc>
        <w:tc>
          <w:tcPr>
            <w:tcW w:w="2890" w:type="pct"/>
          </w:tcPr>
          <w:p w14:paraId="58029FA1" w14:textId="77777777" w:rsidR="00EB6DC0" w:rsidRPr="00EB6DC0" w:rsidRDefault="00EB6DC0" w:rsidP="00EB6DC0">
            <w:pPr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MS Windows</w:t>
            </w:r>
            <w:r w:rsidRPr="00EB6DC0">
              <w:rPr>
                <w:rFonts w:ascii="Arial" w:eastAsia="Calibri" w:hAnsi="Arial" w:cs="Arial"/>
                <w:sz w:val="20"/>
                <w:szCs w:val="22"/>
              </w:rPr>
              <w:t xml:space="preserve"> </w:t>
            </w: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Server 2016</w:t>
            </w:r>
          </w:p>
        </w:tc>
      </w:tr>
      <w:tr w:rsidR="00EB6DC0" w:rsidRPr="00EB6DC0" w14:paraId="424B65BA" w14:textId="77777777" w:rsidTr="00EB6DC0">
        <w:trPr>
          <w:cantSplit/>
          <w:trHeight w:val="397"/>
        </w:trPr>
        <w:tc>
          <w:tcPr>
            <w:tcW w:w="2110" w:type="pct"/>
            <w:vMerge/>
            <w:tcBorders>
              <w:bottom w:val="outset" w:sz="6" w:space="0" w:color="auto"/>
            </w:tcBorders>
            <w:vAlign w:val="center"/>
          </w:tcPr>
          <w:p w14:paraId="1E9D569F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2890" w:type="pct"/>
          </w:tcPr>
          <w:p w14:paraId="1510D86C" w14:textId="77777777" w:rsidR="00EB6DC0" w:rsidRPr="00EB6DC0" w:rsidRDefault="00EB6DC0" w:rsidP="00EB6DC0">
            <w:pPr>
              <w:spacing w:after="120" w:line="259" w:lineRule="auto"/>
              <w:ind w:firstLine="0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EB6DC0">
              <w:rPr>
                <w:rFonts w:ascii="Arial" w:eastAsia="Calibri" w:hAnsi="Arial" w:cs="Arial"/>
                <w:sz w:val="20"/>
                <w:szCs w:val="22"/>
                <w:lang w:val="en-US"/>
              </w:rPr>
              <w:t>PostgreSQL</w:t>
            </w:r>
          </w:p>
        </w:tc>
      </w:tr>
    </w:tbl>
    <w:p w14:paraId="618A56C7" w14:textId="77777777" w:rsidR="00336328" w:rsidRDefault="00336328" w:rsidP="00336328">
      <w:pPr>
        <w:rPr>
          <w:b/>
          <w:u w:val="single"/>
        </w:rPr>
      </w:pPr>
    </w:p>
    <w:p w14:paraId="132FF1B4" w14:textId="77777777" w:rsidR="00336328" w:rsidRDefault="00336328" w:rsidP="00336328">
      <w:pPr>
        <w:rPr>
          <w:b/>
          <w:u w:val="single"/>
        </w:rPr>
      </w:pPr>
    </w:p>
    <w:p w14:paraId="31583EF6" w14:textId="77777777" w:rsidR="00336328" w:rsidRPr="00762043" w:rsidRDefault="00336328" w:rsidP="00336328">
      <w:pPr>
        <w:rPr>
          <w:b/>
          <w:sz w:val="28"/>
          <w:u w:val="single"/>
        </w:rPr>
      </w:pPr>
      <w:r w:rsidRPr="00762043">
        <w:rPr>
          <w:b/>
          <w:sz w:val="28"/>
          <w:u w:val="single"/>
        </w:rPr>
        <w:t>Общий алгоритм установки программного обеспечения МАГИСТРАЛЬ:</w:t>
      </w:r>
    </w:p>
    <w:p w14:paraId="21744287" w14:textId="77777777" w:rsidR="00E316C8" w:rsidRDefault="00E316C8" w:rsidP="00E316C8">
      <w:pPr>
        <w:pStyle w:val="3a"/>
        <w:rPr>
          <w:rFonts w:ascii="Times New Roman" w:hAnsi="Times New Roman" w:cs="Times New Roman"/>
          <w:sz w:val="28"/>
        </w:rPr>
      </w:pPr>
      <w:r w:rsidRPr="00E316C8">
        <w:rPr>
          <w:rFonts w:ascii="Times New Roman" w:hAnsi="Times New Roman" w:cs="Times New Roman"/>
          <w:sz w:val="28"/>
        </w:rPr>
        <w:t xml:space="preserve">Детальное описание процедуры развёртывания платформы приведено в </w:t>
      </w:r>
      <w:r>
        <w:rPr>
          <w:rFonts w:ascii="Times New Roman" w:hAnsi="Times New Roman" w:cs="Times New Roman"/>
          <w:sz w:val="28"/>
        </w:rPr>
        <w:t>документе Инструкция по скачиванию и установке</w:t>
      </w:r>
      <w:r w:rsidRPr="00E316C8">
        <w:rPr>
          <w:rFonts w:ascii="Times New Roman" w:hAnsi="Times New Roman" w:cs="Times New Roman"/>
          <w:sz w:val="28"/>
        </w:rPr>
        <w:t xml:space="preserve">. </w:t>
      </w:r>
    </w:p>
    <w:p w14:paraId="042902BF" w14:textId="77777777" w:rsidR="00E316C8" w:rsidRPr="00E316C8" w:rsidRDefault="00E316C8" w:rsidP="00E316C8">
      <w:pPr>
        <w:pStyle w:val="3a"/>
        <w:rPr>
          <w:rFonts w:ascii="Times New Roman" w:hAnsi="Times New Roman" w:cs="Times New Roman"/>
          <w:sz w:val="28"/>
        </w:rPr>
      </w:pPr>
      <w:r w:rsidRPr="00E316C8">
        <w:rPr>
          <w:rFonts w:ascii="Times New Roman" w:hAnsi="Times New Roman" w:cs="Times New Roman"/>
          <w:sz w:val="28"/>
        </w:rPr>
        <w:t>Далее кратко описаны шаги первоначальной установки платформы:</w:t>
      </w:r>
    </w:p>
    <w:p w14:paraId="4894EED1" w14:textId="77777777" w:rsidR="00102DBD" w:rsidRPr="007D0CA4" w:rsidRDefault="00102DBD" w:rsidP="00102DBD">
      <w:pPr>
        <w:pStyle w:val="3a"/>
        <w:ind w:left="720" w:hanging="360"/>
        <w:rPr>
          <w:rFonts w:ascii="Times New Roman" w:hAnsi="Times New Roman" w:cs="Times New Roman"/>
          <w:i/>
          <w:sz w:val="28"/>
        </w:rPr>
      </w:pPr>
      <w:r w:rsidRPr="007D0CA4">
        <w:rPr>
          <w:rFonts w:ascii="Times New Roman" w:hAnsi="Times New Roman" w:cs="Times New Roman"/>
          <w:b/>
          <w:sz w:val="28"/>
        </w:rPr>
        <w:t>Шаг 1.</w:t>
      </w:r>
      <w:r w:rsidRPr="007D0CA4">
        <w:rPr>
          <w:rFonts w:ascii="Times New Roman" w:hAnsi="Times New Roman" w:cs="Times New Roman"/>
          <w:sz w:val="28"/>
        </w:rPr>
        <w:t xml:space="preserve"> Установить </w:t>
      </w:r>
      <w:r w:rsidRPr="007D0CA4">
        <w:rPr>
          <w:rFonts w:ascii="Times New Roman" w:hAnsi="Times New Roman" w:cs="Times New Roman"/>
          <w:sz w:val="28"/>
          <w:lang w:val="en-US"/>
        </w:rPr>
        <w:t>SQL</w:t>
      </w:r>
      <w:r>
        <w:rPr>
          <w:rFonts w:ascii="Times New Roman" w:hAnsi="Times New Roman" w:cs="Times New Roman"/>
          <w:i/>
          <w:sz w:val="28"/>
        </w:rPr>
        <w:t>-</w:t>
      </w:r>
      <w:r w:rsidRPr="007D0CA4">
        <w:rPr>
          <w:rFonts w:ascii="Times New Roman" w:hAnsi="Times New Roman" w:cs="Times New Roman"/>
          <w:sz w:val="28"/>
        </w:rPr>
        <w:t>сервер или проверить его наличие.</w:t>
      </w:r>
    </w:p>
    <w:p w14:paraId="149AA18B" w14:textId="77777777" w:rsidR="00102DBD" w:rsidRPr="007D0CA4" w:rsidRDefault="00102DBD" w:rsidP="00102DBD">
      <w:pPr>
        <w:pStyle w:val="3a"/>
        <w:ind w:left="720" w:hanging="36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Шаг </w:t>
      </w:r>
      <w:r w:rsidRPr="007D0CA4">
        <w:rPr>
          <w:rFonts w:ascii="Times New Roman" w:hAnsi="Times New Roman" w:cs="Times New Roman"/>
          <w:b/>
          <w:sz w:val="28"/>
        </w:rPr>
        <w:t>2.</w:t>
      </w:r>
      <w:r w:rsidRPr="007D0CA4">
        <w:rPr>
          <w:rFonts w:ascii="Times New Roman" w:hAnsi="Times New Roman" w:cs="Times New Roman"/>
          <w:sz w:val="28"/>
        </w:rPr>
        <w:t xml:space="preserve"> Проверить наличие установленных последних обновлений операционной системы и браузера.</w:t>
      </w:r>
    </w:p>
    <w:p w14:paraId="0B340E44" w14:textId="77777777" w:rsidR="00102DBD" w:rsidRDefault="00102DBD" w:rsidP="00102DBD">
      <w:pPr>
        <w:pStyle w:val="3a"/>
        <w:ind w:left="720" w:hanging="36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Шаг 3. </w:t>
      </w:r>
      <w:r w:rsidRPr="007D0CA4">
        <w:rPr>
          <w:rFonts w:ascii="Times New Roman" w:hAnsi="Times New Roman" w:cs="Times New Roman"/>
          <w:sz w:val="28"/>
        </w:rPr>
        <w:t>Установить</w:t>
      </w:r>
      <w:r w:rsidRPr="00E61593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или проверить наличие следующих приложений:</w:t>
      </w:r>
    </w:p>
    <w:p w14:paraId="67140617" w14:textId="77777777" w:rsidR="00102DBD" w:rsidRDefault="00102DBD" w:rsidP="00102DBD">
      <w:pPr>
        <w:pStyle w:val="3a"/>
        <w:numPr>
          <w:ilvl w:val="0"/>
          <w:numId w:val="39"/>
        </w:numPr>
        <w:spacing w:before="0" w:after="0" w:line="256" w:lineRule="auto"/>
        <w:rPr>
          <w:rFonts w:ascii="Times New Roman" w:hAnsi="Times New Roman" w:cs="Times New Roman"/>
          <w:i/>
          <w:sz w:val="28"/>
          <w:lang w:val="en-US"/>
        </w:rPr>
      </w:pPr>
      <w:r>
        <w:rPr>
          <w:rFonts w:ascii="Times New Roman" w:hAnsi="Times New Roman" w:cs="Times New Roman"/>
          <w:i/>
          <w:sz w:val="28"/>
          <w:lang w:val="en-US"/>
        </w:rPr>
        <w:t>Microsoft</w:t>
      </w:r>
      <w:r w:rsidRPr="00753580"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753580">
        <w:rPr>
          <w:rFonts w:ascii="Times New Roman" w:hAnsi="Times New Roman" w:cs="Times New Roman"/>
          <w:sz w:val="28"/>
          <w:lang w:val="en-US"/>
        </w:rPr>
        <w:t>ASP.NET Core</w:t>
      </w:r>
      <w:r w:rsidRPr="005D0F6A">
        <w:rPr>
          <w:rFonts w:ascii="Times New Roman" w:hAnsi="Times New Roman" w:cs="Times New Roman"/>
          <w:i/>
          <w:sz w:val="28"/>
          <w:lang w:val="en-US"/>
        </w:rPr>
        <w:t xml:space="preserve"> 7</w:t>
      </w:r>
      <w:r w:rsidRPr="00753580">
        <w:rPr>
          <w:rFonts w:ascii="Times New Roman" w:hAnsi="Times New Roman" w:cs="Times New Roman"/>
          <w:sz w:val="28"/>
          <w:lang w:val="en-US"/>
        </w:rPr>
        <w:t>.0</w:t>
      </w:r>
      <w:r w:rsidRPr="00E61593">
        <w:rPr>
          <w:rFonts w:ascii="Times New Roman" w:hAnsi="Times New Roman" w:cs="Times New Roman"/>
          <w:i/>
          <w:sz w:val="28"/>
          <w:lang w:val="en-US"/>
        </w:rPr>
        <w:t xml:space="preserve">.5 </w:t>
      </w:r>
      <w:r>
        <w:rPr>
          <w:rFonts w:ascii="Times New Roman" w:hAnsi="Times New Roman" w:cs="Times New Roman"/>
          <w:i/>
          <w:sz w:val="28"/>
          <w:lang w:val="en-US"/>
        </w:rPr>
        <w:t>–</w:t>
      </w:r>
      <w:r w:rsidRPr="00E61593">
        <w:rPr>
          <w:rFonts w:ascii="Times New Roman" w:hAnsi="Times New Roman" w:cs="Times New Roman"/>
          <w:i/>
          <w:sz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lang w:val="en-US"/>
        </w:rPr>
        <w:t>Shared Framework</w:t>
      </w:r>
      <w:r w:rsidRPr="00753580">
        <w:rPr>
          <w:rFonts w:ascii="Times New Roman" w:hAnsi="Times New Roman" w:cs="Times New Roman"/>
          <w:sz w:val="28"/>
          <w:lang w:val="en-US"/>
        </w:rPr>
        <w:t xml:space="preserve"> (win-x64)</w:t>
      </w:r>
      <w:r w:rsidRPr="00E61593">
        <w:rPr>
          <w:rFonts w:ascii="Times New Roman" w:hAnsi="Times New Roman" w:cs="Times New Roman"/>
          <w:i/>
          <w:sz w:val="28"/>
          <w:lang w:val="en-US"/>
        </w:rPr>
        <w:t xml:space="preserve">, </w:t>
      </w:r>
      <w:r>
        <w:rPr>
          <w:rFonts w:ascii="Times New Roman" w:hAnsi="Times New Roman" w:cs="Times New Roman"/>
          <w:i/>
          <w:sz w:val="28"/>
          <w:lang w:val="en-US"/>
        </w:rPr>
        <w:t xml:space="preserve">Microsoft </w:t>
      </w:r>
      <w:r w:rsidRPr="00753580">
        <w:rPr>
          <w:rFonts w:ascii="Times New Roman" w:hAnsi="Times New Roman" w:cs="Times New Roman"/>
          <w:sz w:val="28"/>
          <w:lang w:val="en-US"/>
        </w:rPr>
        <w:t>.N</w:t>
      </w:r>
      <w:r>
        <w:rPr>
          <w:rFonts w:ascii="Times New Roman" w:hAnsi="Times New Roman" w:cs="Times New Roman"/>
          <w:i/>
          <w:sz w:val="28"/>
          <w:lang w:val="en-US"/>
        </w:rPr>
        <w:t>ET</w:t>
      </w:r>
      <w:r w:rsidRPr="00753580">
        <w:rPr>
          <w:rFonts w:ascii="Times New Roman" w:hAnsi="Times New Roman" w:cs="Times New Roman"/>
          <w:sz w:val="28"/>
          <w:lang w:val="en-US"/>
        </w:rPr>
        <w:t xml:space="preserve"> Runtime</w:t>
      </w:r>
      <w:r>
        <w:rPr>
          <w:rFonts w:ascii="Times New Roman" w:hAnsi="Times New Roman" w:cs="Times New Roman"/>
          <w:i/>
          <w:sz w:val="28"/>
          <w:lang w:val="en-US"/>
        </w:rPr>
        <w:t xml:space="preserve"> -</w:t>
      </w:r>
      <w:r w:rsidRPr="00753580">
        <w:rPr>
          <w:rFonts w:ascii="Times New Roman" w:hAnsi="Times New Roman" w:cs="Times New Roman"/>
          <w:sz w:val="28"/>
          <w:lang w:val="en-US"/>
        </w:rPr>
        <w:t xml:space="preserve"> </w:t>
      </w:r>
      <w:r w:rsidRPr="005D0F6A">
        <w:rPr>
          <w:rFonts w:ascii="Times New Roman" w:hAnsi="Times New Roman" w:cs="Times New Roman"/>
          <w:i/>
          <w:sz w:val="28"/>
          <w:lang w:val="en-US"/>
        </w:rPr>
        <w:t>7</w:t>
      </w:r>
      <w:r w:rsidRPr="00753580">
        <w:rPr>
          <w:rFonts w:ascii="Times New Roman" w:hAnsi="Times New Roman" w:cs="Times New Roman"/>
          <w:sz w:val="28"/>
          <w:lang w:val="en-US"/>
        </w:rPr>
        <w:t>.0</w:t>
      </w:r>
      <w:r>
        <w:rPr>
          <w:rFonts w:ascii="Times New Roman" w:hAnsi="Times New Roman" w:cs="Times New Roman"/>
          <w:i/>
          <w:sz w:val="28"/>
          <w:lang w:val="en-US"/>
        </w:rPr>
        <w:t>.5</w:t>
      </w:r>
      <w:r w:rsidRPr="00753580">
        <w:rPr>
          <w:rFonts w:ascii="Times New Roman" w:hAnsi="Times New Roman" w:cs="Times New Roman"/>
          <w:sz w:val="28"/>
          <w:lang w:val="en-US"/>
        </w:rPr>
        <w:t xml:space="preserve"> (win-x64)</w:t>
      </w:r>
      <w:r>
        <w:rPr>
          <w:rFonts w:ascii="Times New Roman" w:hAnsi="Times New Roman" w:cs="Times New Roman"/>
          <w:i/>
          <w:sz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</w:rPr>
        <w:t>и</w:t>
      </w:r>
      <w:r w:rsidRPr="00753580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lang w:val="en-US"/>
        </w:rPr>
        <w:t>Microsoft .NET 7.0</w:t>
      </w:r>
      <w:r w:rsidRPr="00E61593">
        <w:rPr>
          <w:rFonts w:ascii="Times New Roman" w:hAnsi="Times New Roman" w:cs="Times New Roman"/>
          <w:i/>
          <w:sz w:val="28"/>
          <w:lang w:val="en-US"/>
        </w:rPr>
        <w:t>.5</w:t>
      </w:r>
      <w:r>
        <w:rPr>
          <w:rFonts w:ascii="Times New Roman" w:hAnsi="Times New Roman" w:cs="Times New Roman"/>
          <w:i/>
          <w:sz w:val="28"/>
          <w:lang w:val="en-US"/>
        </w:rPr>
        <w:t xml:space="preserve"> Windows Server Hosting</w:t>
      </w:r>
      <w:r w:rsidRPr="00E61593"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753580">
        <w:rPr>
          <w:rFonts w:ascii="Times New Roman" w:hAnsi="Times New Roman" w:cs="Times New Roman"/>
          <w:sz w:val="28"/>
          <w:lang w:val="en-US"/>
        </w:rPr>
        <w:t>(win-x64)</w:t>
      </w:r>
      <w:r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753580">
        <w:rPr>
          <w:rFonts w:ascii="Times New Roman" w:hAnsi="Times New Roman" w:cs="Times New Roman"/>
          <w:sz w:val="28"/>
          <w:lang w:val="en-US"/>
        </w:rPr>
        <w:t>(</w:t>
      </w:r>
      <w:hyperlink r:id="rId18" w:history="1">
        <w:r w:rsidRPr="000F6745">
          <w:rPr>
            <w:rStyle w:val="af1"/>
            <w:rFonts w:ascii="Times New Roman" w:hAnsi="Times New Roman" w:cs="Times New Roman"/>
            <w:sz w:val="28"/>
            <w:lang w:val="en-US"/>
          </w:rPr>
          <w:t>https://dotnet.microsoft.com/en-us/download/dotnet/7.0</w:t>
        </w:r>
      </w:hyperlink>
      <w:r w:rsidRPr="00753580">
        <w:rPr>
          <w:rFonts w:ascii="Times New Roman" w:hAnsi="Times New Roman" w:cs="Times New Roman"/>
          <w:sz w:val="28"/>
          <w:lang w:val="en-US"/>
        </w:rPr>
        <w:t>);</w:t>
      </w:r>
    </w:p>
    <w:p w14:paraId="063A93D3" w14:textId="77777777" w:rsidR="00102DBD" w:rsidRPr="00257AA9" w:rsidRDefault="00102DBD" w:rsidP="00102DBD">
      <w:pPr>
        <w:pStyle w:val="3a"/>
        <w:numPr>
          <w:ilvl w:val="0"/>
          <w:numId w:val="39"/>
        </w:numPr>
        <w:spacing w:before="0" w:after="0" w:line="256" w:lineRule="auto"/>
        <w:rPr>
          <w:rFonts w:ascii="Times New Roman" w:hAnsi="Times New Roman" w:cs="Times New Roman"/>
          <w:i/>
          <w:sz w:val="28"/>
        </w:rPr>
      </w:pPr>
      <w:r w:rsidRPr="00257AA9">
        <w:rPr>
          <w:rFonts w:ascii="Times New Roman" w:hAnsi="Times New Roman" w:cs="Times New Roman"/>
          <w:i/>
          <w:sz w:val="28"/>
        </w:rPr>
        <w:t>Установить архиватор 7z (</w:t>
      </w:r>
      <w:hyperlink r:id="rId19" w:history="1">
        <w:r w:rsidRPr="000F6745">
          <w:rPr>
            <w:rStyle w:val="af1"/>
            <w:rFonts w:ascii="Times New Roman" w:hAnsi="Times New Roman" w:cs="Times New Roman"/>
            <w:sz w:val="28"/>
          </w:rPr>
          <w:t>https://www.7-zip.org/</w:t>
        </w:r>
      </w:hyperlink>
      <w:r w:rsidRPr="00257AA9">
        <w:rPr>
          <w:rFonts w:ascii="Times New Roman" w:hAnsi="Times New Roman" w:cs="Times New Roman"/>
          <w:i/>
          <w:sz w:val="28"/>
        </w:rPr>
        <w:t>)</w:t>
      </w:r>
    </w:p>
    <w:p w14:paraId="1045B59C" w14:textId="77777777" w:rsidR="00102DBD" w:rsidRPr="00AE56F3" w:rsidRDefault="00102DBD" w:rsidP="00102DBD">
      <w:pPr>
        <w:pStyle w:val="3a"/>
        <w:numPr>
          <w:ilvl w:val="0"/>
          <w:numId w:val="39"/>
        </w:numPr>
        <w:spacing w:before="0" w:after="0" w:line="256" w:lineRule="auto"/>
        <w:rPr>
          <w:rFonts w:ascii="Times New Roman" w:hAnsi="Times New Roman" w:cs="Times New Roman"/>
          <w:i/>
          <w:sz w:val="28"/>
        </w:rPr>
      </w:pPr>
      <w:r w:rsidRPr="00753580">
        <w:rPr>
          <w:rFonts w:ascii="Times New Roman" w:hAnsi="Times New Roman" w:cs="Times New Roman"/>
          <w:i/>
          <w:sz w:val="28"/>
        </w:rPr>
        <w:t>У</w:t>
      </w:r>
      <w:r w:rsidRPr="00753580">
        <w:rPr>
          <w:rFonts w:ascii="Times New Roman" w:hAnsi="Times New Roman" w:cs="Times New Roman"/>
          <w:sz w:val="28"/>
        </w:rPr>
        <w:t>становит</w:t>
      </w:r>
      <w:r>
        <w:rPr>
          <w:rFonts w:ascii="Times New Roman" w:hAnsi="Times New Roman" w:cs="Times New Roman"/>
          <w:i/>
          <w:sz w:val="28"/>
        </w:rPr>
        <w:t>ь и запустить</w:t>
      </w:r>
      <w:r w:rsidRPr="00753580">
        <w:rPr>
          <w:rFonts w:ascii="Times New Roman" w:hAnsi="Times New Roman" w:cs="Times New Roman"/>
          <w:sz w:val="28"/>
        </w:rPr>
        <w:t xml:space="preserve"> веб-сервер </w:t>
      </w:r>
      <w:r w:rsidRPr="00B20610">
        <w:rPr>
          <w:rFonts w:ascii="Times New Roman" w:hAnsi="Times New Roman" w:cs="Times New Roman"/>
          <w:iCs/>
          <w:sz w:val="28"/>
        </w:rPr>
        <w:t>nginx-1.24.0</w:t>
      </w:r>
      <w:r w:rsidRPr="00753580">
        <w:rPr>
          <w:rFonts w:ascii="Times New Roman" w:hAnsi="Times New Roman" w:cs="Times New Roman"/>
          <w:sz w:val="28"/>
        </w:rPr>
        <w:t>.</w:t>
      </w:r>
    </w:p>
    <w:p w14:paraId="5D54DEBD" w14:textId="77777777" w:rsidR="00102DBD" w:rsidRPr="00102DBD" w:rsidRDefault="00102DBD" w:rsidP="00102DBD">
      <w:pPr>
        <w:pStyle w:val="3a"/>
        <w:ind w:left="360"/>
        <w:rPr>
          <w:rFonts w:ascii="Times New Roman" w:hAnsi="Times New Roman" w:cs="Times New Roman"/>
          <w:i/>
          <w:sz w:val="28"/>
        </w:rPr>
      </w:pPr>
      <w:r w:rsidRPr="007D0CA4">
        <w:rPr>
          <w:rFonts w:ascii="Times New Roman" w:hAnsi="Times New Roman" w:cs="Times New Roman"/>
          <w:b/>
          <w:sz w:val="28"/>
        </w:rPr>
        <w:t>Шаг</w:t>
      </w:r>
      <w:r w:rsidRPr="00102DBD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4</w:t>
      </w:r>
      <w:r w:rsidRPr="00102DBD">
        <w:rPr>
          <w:rFonts w:ascii="Times New Roman" w:hAnsi="Times New Roman" w:cs="Times New Roman"/>
          <w:b/>
          <w:sz w:val="28"/>
        </w:rPr>
        <w:t>.</w:t>
      </w:r>
      <w:r w:rsidRPr="00102DBD">
        <w:rPr>
          <w:rFonts w:ascii="Times New Roman" w:hAnsi="Times New Roman" w:cs="Times New Roman"/>
          <w:sz w:val="28"/>
        </w:rPr>
        <w:t xml:space="preserve"> </w:t>
      </w:r>
      <w:r w:rsidRPr="007D0CA4">
        <w:rPr>
          <w:rFonts w:ascii="Times New Roman" w:hAnsi="Times New Roman" w:cs="Times New Roman"/>
          <w:sz w:val="28"/>
        </w:rPr>
        <w:t>Создать</w:t>
      </w:r>
      <w:r w:rsidRPr="00102DBD">
        <w:rPr>
          <w:rFonts w:ascii="Times New Roman" w:hAnsi="Times New Roman" w:cs="Times New Roman"/>
          <w:sz w:val="28"/>
        </w:rPr>
        <w:t xml:space="preserve"> </w:t>
      </w:r>
      <w:r w:rsidRPr="007D0CA4">
        <w:rPr>
          <w:rFonts w:ascii="Times New Roman" w:hAnsi="Times New Roman" w:cs="Times New Roman"/>
          <w:sz w:val="28"/>
        </w:rPr>
        <w:t>БД</w:t>
      </w:r>
      <w:r w:rsidRPr="00102DBD">
        <w:rPr>
          <w:rFonts w:ascii="Times New Roman" w:hAnsi="Times New Roman" w:cs="Times New Roman"/>
          <w:sz w:val="28"/>
        </w:rPr>
        <w:t xml:space="preserve"> (</w:t>
      </w:r>
      <w:r w:rsidRPr="007D0CA4">
        <w:rPr>
          <w:rFonts w:ascii="Times New Roman" w:hAnsi="Times New Roman" w:cs="Times New Roman"/>
          <w:sz w:val="28"/>
        </w:rPr>
        <w:t>выполнить</w:t>
      </w:r>
      <w:r w:rsidRPr="00102DBD">
        <w:rPr>
          <w:rFonts w:ascii="Times New Roman" w:hAnsi="Times New Roman" w:cs="Times New Roman"/>
          <w:sz w:val="28"/>
        </w:rPr>
        <w:t xml:space="preserve"> </w:t>
      </w:r>
      <w:r w:rsidRPr="007D0CA4">
        <w:rPr>
          <w:rFonts w:ascii="Times New Roman" w:hAnsi="Times New Roman" w:cs="Times New Roman"/>
          <w:sz w:val="28"/>
        </w:rPr>
        <w:t>скрипт</w:t>
      </w:r>
      <w:r w:rsidRPr="00102DB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61593">
        <w:rPr>
          <w:rFonts w:ascii="Times New Roman" w:hAnsi="Times New Roman" w:cs="Times New Roman"/>
          <w:b/>
          <w:sz w:val="28"/>
          <w:lang w:val="en-US"/>
        </w:rPr>
        <w:t>createDataBasesScript</w:t>
      </w:r>
      <w:proofErr w:type="spellEnd"/>
      <w:r w:rsidRPr="00102DBD">
        <w:rPr>
          <w:rFonts w:ascii="Times New Roman" w:hAnsi="Times New Roman" w:cs="Times New Roman"/>
          <w:b/>
          <w:sz w:val="28"/>
        </w:rPr>
        <w:t>.</w:t>
      </w:r>
      <w:proofErr w:type="spellStart"/>
      <w:r w:rsidRPr="00E61593">
        <w:rPr>
          <w:rFonts w:ascii="Times New Roman" w:hAnsi="Times New Roman" w:cs="Times New Roman"/>
          <w:b/>
          <w:sz w:val="28"/>
          <w:lang w:val="en-US"/>
        </w:rPr>
        <w:t>sql</w:t>
      </w:r>
      <w:proofErr w:type="spellEnd"/>
      <w:r w:rsidRPr="00102DBD">
        <w:rPr>
          <w:rFonts w:ascii="Times New Roman" w:hAnsi="Times New Roman" w:cs="Times New Roman"/>
          <w:sz w:val="28"/>
        </w:rPr>
        <w:t>).</w:t>
      </w:r>
    </w:p>
    <w:p w14:paraId="1BF1D3ED" w14:textId="77777777" w:rsidR="00102DBD" w:rsidRPr="00E61593" w:rsidRDefault="00102DBD" w:rsidP="00102DBD">
      <w:pPr>
        <w:pStyle w:val="3a"/>
        <w:ind w:left="720" w:hanging="360"/>
        <w:rPr>
          <w:rFonts w:ascii="Times New Roman" w:hAnsi="Times New Roman" w:cs="Times New Roman"/>
          <w:sz w:val="28"/>
        </w:rPr>
      </w:pPr>
      <w:r w:rsidRPr="007D0CA4">
        <w:rPr>
          <w:rFonts w:ascii="Times New Roman" w:hAnsi="Times New Roman" w:cs="Times New Roman"/>
          <w:b/>
          <w:sz w:val="28"/>
        </w:rPr>
        <w:t xml:space="preserve">Шаг </w:t>
      </w:r>
      <w:r>
        <w:rPr>
          <w:rFonts w:ascii="Times New Roman" w:hAnsi="Times New Roman" w:cs="Times New Roman"/>
          <w:b/>
          <w:i/>
          <w:sz w:val="28"/>
        </w:rPr>
        <w:t>5</w:t>
      </w:r>
      <w:r w:rsidRPr="007D0CA4">
        <w:rPr>
          <w:rFonts w:ascii="Times New Roman" w:hAnsi="Times New Roman" w:cs="Times New Roman"/>
          <w:b/>
          <w:sz w:val="28"/>
        </w:rPr>
        <w:t>.</w:t>
      </w:r>
      <w:r w:rsidRPr="007D0CA4">
        <w:rPr>
          <w:rFonts w:ascii="Times New Roman" w:hAnsi="Times New Roman" w:cs="Times New Roman"/>
          <w:sz w:val="28"/>
        </w:rPr>
        <w:t xml:space="preserve"> Создать пользователя (выполнить скрипт</w:t>
      </w:r>
      <w:r w:rsidRPr="007D0CA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7D0CA4">
        <w:rPr>
          <w:rFonts w:ascii="Times New Roman" w:hAnsi="Times New Roman" w:cs="Times New Roman"/>
          <w:b/>
          <w:sz w:val="28"/>
        </w:rPr>
        <w:t>createUserScript.sql</w:t>
      </w:r>
      <w:proofErr w:type="spellEnd"/>
      <w:r w:rsidRPr="007D0CA4">
        <w:rPr>
          <w:rFonts w:ascii="Times New Roman" w:hAnsi="Times New Roman" w:cs="Times New Roman"/>
          <w:sz w:val="28"/>
        </w:rPr>
        <w:t>).</w:t>
      </w:r>
    </w:p>
    <w:p w14:paraId="275BE7B7" w14:textId="77777777" w:rsidR="00102DBD" w:rsidRPr="00753580" w:rsidRDefault="00102DBD" w:rsidP="00102DBD">
      <w:pPr>
        <w:pStyle w:val="3a"/>
        <w:ind w:left="720" w:hanging="360"/>
        <w:rPr>
          <w:rFonts w:ascii="Times New Roman" w:hAnsi="Times New Roman" w:cs="Times New Roman"/>
          <w:i/>
          <w:sz w:val="28"/>
        </w:rPr>
      </w:pPr>
      <w:r w:rsidRPr="007D0CA4">
        <w:rPr>
          <w:rFonts w:ascii="Times New Roman" w:hAnsi="Times New Roman" w:cs="Times New Roman"/>
          <w:b/>
          <w:sz w:val="28"/>
        </w:rPr>
        <w:t xml:space="preserve">Шаг </w:t>
      </w:r>
      <w:r>
        <w:rPr>
          <w:rFonts w:ascii="Times New Roman" w:hAnsi="Times New Roman" w:cs="Times New Roman"/>
          <w:b/>
          <w:i/>
          <w:sz w:val="28"/>
        </w:rPr>
        <w:t>6</w:t>
      </w:r>
      <w:r w:rsidRPr="007D0CA4">
        <w:rPr>
          <w:rFonts w:ascii="Times New Roman" w:hAnsi="Times New Roman" w:cs="Times New Roman"/>
          <w:b/>
          <w:sz w:val="28"/>
        </w:rPr>
        <w:t>.</w:t>
      </w:r>
      <w:r w:rsidRPr="007D0CA4">
        <w:rPr>
          <w:rFonts w:ascii="Times New Roman" w:hAnsi="Times New Roman" w:cs="Times New Roman"/>
          <w:sz w:val="28"/>
        </w:rPr>
        <w:t xml:space="preserve"> Развернуть платформу – запустить </w:t>
      </w:r>
      <w:r w:rsidRPr="00257BBC">
        <w:rPr>
          <w:rFonts w:ascii="Times New Roman" w:hAnsi="Times New Roman" w:cs="Times New Roman"/>
          <w:b/>
          <w:sz w:val="28"/>
        </w:rPr>
        <w:t>Install.bat</w:t>
      </w:r>
      <w:r w:rsidRPr="007D0CA4">
        <w:rPr>
          <w:rFonts w:ascii="Times New Roman" w:hAnsi="Times New Roman" w:cs="Times New Roman"/>
          <w:sz w:val="28"/>
        </w:rPr>
        <w:t xml:space="preserve">. </w:t>
      </w:r>
    </w:p>
    <w:p w14:paraId="23CB1483" w14:textId="77777777" w:rsidR="00E316C8" w:rsidRPr="00E316C8" w:rsidRDefault="00E316C8" w:rsidP="00E316C8">
      <w:pPr>
        <w:pStyle w:val="3a"/>
        <w:rPr>
          <w:rFonts w:ascii="Times New Roman" w:hAnsi="Times New Roman" w:cs="Times New Roman"/>
          <w:b/>
          <w:sz w:val="28"/>
        </w:rPr>
      </w:pPr>
    </w:p>
    <w:p w14:paraId="40DE9A31" w14:textId="77777777" w:rsidR="00E316C8" w:rsidRPr="004A4BE7" w:rsidRDefault="00E316C8" w:rsidP="00E316C8">
      <w:pPr>
        <w:pStyle w:val="3a"/>
        <w:rPr>
          <w:b/>
          <w:color w:val="004B37"/>
        </w:rPr>
      </w:pPr>
      <w:r w:rsidRPr="006F6A9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7216" behindDoc="0" locked="0" layoutInCell="1" allowOverlap="1" wp14:anchorId="6C8C76C6" wp14:editId="63B58E2D">
            <wp:simplePos x="0" y="0"/>
            <wp:positionH relativeFrom="page">
              <wp:posOffset>5347335</wp:posOffset>
            </wp:positionH>
            <wp:positionV relativeFrom="paragraph">
              <wp:posOffset>13970</wp:posOffset>
            </wp:positionV>
            <wp:extent cx="1590040" cy="2614871"/>
            <wp:effectExtent l="0" t="0" r="0" b="0"/>
            <wp:wrapSquare wrapText="bothSides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2614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6A95">
        <w:rPr>
          <w:rFonts w:ascii="Times New Roman" w:hAnsi="Times New Roman" w:cs="Times New Roman"/>
          <w:b/>
          <w:sz w:val="28"/>
        </w:rPr>
        <w:t>Важно! Для успешной работы и корректного выполнения настроек компонентов программного обеспечения все установки платформы и приложений, включая обновления, необходимо выполнять от имени Администратора</w:t>
      </w:r>
      <w:r w:rsidRPr="004A4BE7">
        <w:rPr>
          <w:b/>
          <w:color w:val="004B37"/>
        </w:rPr>
        <w:t>:</w:t>
      </w:r>
    </w:p>
    <w:p w14:paraId="36CE10E9" w14:textId="77777777" w:rsidR="00E316C8" w:rsidRPr="00A32968" w:rsidRDefault="00E316C8" w:rsidP="00E316C8">
      <w:pPr>
        <w:pStyle w:val="3a"/>
        <w:rPr>
          <w:b/>
        </w:rPr>
      </w:pPr>
    </w:p>
    <w:p w14:paraId="1A6B7C96" w14:textId="77777777" w:rsidR="009F798E" w:rsidRDefault="009F798E" w:rsidP="00EB6DC0">
      <w:pPr>
        <w:pStyle w:val="affa"/>
        <w:keepNext/>
        <w:spacing w:before="120"/>
        <w:ind w:left="360" w:firstLine="0"/>
        <w:jc w:val="center"/>
        <w:rPr>
          <w:sz w:val="22"/>
        </w:rPr>
      </w:pPr>
    </w:p>
    <w:p w14:paraId="18556CE7" w14:textId="77777777" w:rsidR="00EB6DC0" w:rsidRDefault="009F798E" w:rsidP="00EB6DC0">
      <w:pPr>
        <w:pStyle w:val="affa"/>
        <w:keepNext/>
        <w:spacing w:before="120"/>
        <w:ind w:left="360" w:firstLine="0"/>
        <w:jc w:val="center"/>
        <w:rPr>
          <w:sz w:val="22"/>
        </w:rPr>
      </w:pPr>
      <w:r>
        <w:rPr>
          <w:sz w:val="22"/>
        </w:rPr>
        <w:lastRenderedPageBreak/>
        <w:t>Таблица 2 Сервисы и службы платформы МАГИСТРАЛЬ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055"/>
        <w:gridCol w:w="5137"/>
      </w:tblGrid>
      <w:tr w:rsidR="00265688" w:rsidRPr="00FD0B46" w14:paraId="01E4A911" w14:textId="77777777" w:rsidTr="00B15451">
        <w:trPr>
          <w:cantSplit/>
          <w:trHeight w:val="397"/>
        </w:trPr>
        <w:tc>
          <w:tcPr>
            <w:tcW w:w="2480" w:type="pct"/>
            <w:shd w:val="clear" w:color="auto" w:fill="auto"/>
            <w:vAlign w:val="center"/>
          </w:tcPr>
          <w:p w14:paraId="203FA992" w14:textId="77777777" w:rsidR="00265688" w:rsidRPr="00FD0B46" w:rsidRDefault="00265688" w:rsidP="009F798E">
            <w:pPr>
              <w:spacing w:after="120" w:line="259" w:lineRule="auto"/>
              <w:contextualSpacing/>
              <w:jc w:val="center"/>
              <w:rPr>
                <w:rFonts w:eastAsia="Calibri" w:cs="Arial"/>
                <w:b/>
                <w:sz w:val="20"/>
              </w:rPr>
            </w:pPr>
            <w:r>
              <w:rPr>
                <w:rFonts w:eastAsia="Calibri" w:cs="Arial"/>
                <w:b/>
                <w:sz w:val="20"/>
              </w:rPr>
              <w:t>Программные приложения</w:t>
            </w:r>
          </w:p>
        </w:tc>
        <w:tc>
          <w:tcPr>
            <w:tcW w:w="2520" w:type="pct"/>
            <w:shd w:val="clear" w:color="auto" w:fill="auto"/>
          </w:tcPr>
          <w:p w14:paraId="4558FCBD" w14:textId="77777777" w:rsidR="00265688" w:rsidRDefault="00265688" w:rsidP="009F798E">
            <w:pPr>
              <w:spacing w:after="120" w:line="259" w:lineRule="auto"/>
              <w:contextualSpacing/>
              <w:jc w:val="center"/>
              <w:rPr>
                <w:rFonts w:eastAsia="Calibri" w:cs="Arial"/>
                <w:b/>
                <w:sz w:val="20"/>
              </w:rPr>
            </w:pPr>
          </w:p>
        </w:tc>
      </w:tr>
      <w:tr w:rsidR="00265688" w:rsidRPr="00B35C01" w14:paraId="79E06354" w14:textId="77777777" w:rsidTr="00265688">
        <w:trPr>
          <w:cantSplit/>
        </w:trPr>
        <w:tc>
          <w:tcPr>
            <w:tcW w:w="2480" w:type="pct"/>
            <w:vAlign w:val="center"/>
          </w:tcPr>
          <w:p w14:paraId="3C36B2D0" w14:textId="77777777" w:rsidR="00265688" w:rsidRPr="006C0AAD" w:rsidRDefault="00265688" w:rsidP="009F798E">
            <w:pPr>
              <w:rPr>
                <w:rFonts w:eastAsia="Calibri" w:cs="Arial"/>
                <w:sz w:val="20"/>
              </w:rPr>
            </w:pPr>
          </w:p>
        </w:tc>
        <w:tc>
          <w:tcPr>
            <w:tcW w:w="2520" w:type="pct"/>
          </w:tcPr>
          <w:p w14:paraId="1976B3E7" w14:textId="77777777" w:rsidR="00265688" w:rsidRPr="006C0AAD" w:rsidRDefault="00265688" w:rsidP="009F798E">
            <w:pPr>
              <w:jc w:val="left"/>
              <w:rPr>
                <w:rFonts w:eastAsia="Calibri" w:cs="Arial"/>
                <w:sz w:val="20"/>
              </w:rPr>
            </w:pPr>
          </w:p>
        </w:tc>
      </w:tr>
      <w:tr w:rsidR="00265688" w:rsidRPr="00C228CB" w14:paraId="75629B2C" w14:textId="77777777" w:rsidTr="00265688">
        <w:trPr>
          <w:cantSplit/>
        </w:trPr>
        <w:tc>
          <w:tcPr>
            <w:tcW w:w="2480" w:type="pct"/>
            <w:shd w:val="clear" w:color="auto" w:fill="auto"/>
            <w:vAlign w:val="center"/>
          </w:tcPr>
          <w:p w14:paraId="304F997C" w14:textId="77777777" w:rsidR="00265688" w:rsidRPr="006B35A9" w:rsidRDefault="00265688" w:rsidP="009F798E">
            <w:pPr>
              <w:rPr>
                <w:rFonts w:eastAsia="Calibri" w:cs="Arial"/>
                <w:sz w:val="20"/>
              </w:rPr>
            </w:pPr>
            <w:proofErr w:type="spellStart"/>
            <w:r w:rsidRPr="006B35A9">
              <w:rPr>
                <w:rFonts w:eastAsia="Calibri" w:cs="Arial"/>
                <w:sz w:val="20"/>
                <w:lang w:val="en-US"/>
              </w:rPr>
              <w:t>RcMagTsService</w:t>
            </w:r>
            <w:proofErr w:type="spellEnd"/>
          </w:p>
        </w:tc>
        <w:tc>
          <w:tcPr>
            <w:tcW w:w="2520" w:type="pct"/>
            <w:shd w:val="clear" w:color="auto" w:fill="auto"/>
          </w:tcPr>
          <w:p w14:paraId="78BFE935" w14:textId="77777777" w:rsidR="00265688" w:rsidRPr="006B35A9" w:rsidRDefault="00265688" w:rsidP="009F798E">
            <w:pPr>
              <w:rPr>
                <w:rFonts w:cs="Arial"/>
                <w:sz w:val="20"/>
                <w:szCs w:val="20"/>
              </w:rPr>
            </w:pPr>
            <w:r w:rsidRPr="006B35A9">
              <w:rPr>
                <w:rFonts w:cs="Arial"/>
                <w:sz w:val="20"/>
                <w:szCs w:val="20"/>
              </w:rPr>
              <w:t>Сервис подсистемы "Временные ряды" платформы приложений МАГИСТРАЛЬ</w:t>
            </w:r>
          </w:p>
        </w:tc>
      </w:tr>
      <w:tr w:rsidR="00265688" w:rsidRPr="00C228CB" w14:paraId="516C0450" w14:textId="77777777" w:rsidTr="00265688">
        <w:trPr>
          <w:cantSplit/>
        </w:trPr>
        <w:tc>
          <w:tcPr>
            <w:tcW w:w="2480" w:type="pct"/>
            <w:shd w:val="clear" w:color="auto" w:fill="auto"/>
            <w:vAlign w:val="center"/>
          </w:tcPr>
          <w:p w14:paraId="62E7F02D" w14:textId="77777777" w:rsidR="00265688" w:rsidRPr="006B35A9" w:rsidRDefault="00265688" w:rsidP="009F798E">
            <w:pPr>
              <w:rPr>
                <w:rFonts w:eastAsia="Calibri" w:cs="Arial"/>
                <w:sz w:val="20"/>
                <w:lang w:val="en-US"/>
              </w:rPr>
            </w:pPr>
            <w:proofErr w:type="spellStart"/>
            <w:r w:rsidRPr="006B35A9">
              <w:rPr>
                <w:rFonts w:eastAsia="Calibri" w:cs="Arial"/>
                <w:sz w:val="20"/>
                <w:lang w:val="en-US"/>
              </w:rPr>
              <w:t>RcMagTsVirtualDriver</w:t>
            </w:r>
            <w:proofErr w:type="spellEnd"/>
          </w:p>
        </w:tc>
        <w:tc>
          <w:tcPr>
            <w:tcW w:w="2520" w:type="pct"/>
            <w:shd w:val="clear" w:color="auto" w:fill="auto"/>
          </w:tcPr>
          <w:p w14:paraId="76F5DEAA" w14:textId="77777777" w:rsidR="00265688" w:rsidRPr="006B35A9" w:rsidRDefault="00265688" w:rsidP="009F798E">
            <w:pPr>
              <w:rPr>
                <w:rFonts w:cs="Arial"/>
                <w:sz w:val="20"/>
                <w:szCs w:val="20"/>
              </w:rPr>
            </w:pPr>
            <w:r w:rsidRPr="006B35A9">
              <w:rPr>
                <w:rFonts w:cs="Arial"/>
                <w:sz w:val="20"/>
                <w:szCs w:val="20"/>
              </w:rPr>
              <w:t>Сервис-драйвер источников реляционных баз данных подсистемы "Временные ряды" платформы приложений МАГИСТРАЛЬ</w:t>
            </w:r>
          </w:p>
        </w:tc>
      </w:tr>
      <w:tr w:rsidR="00265688" w:rsidRPr="00081E14" w14:paraId="768E3DBD" w14:textId="77777777" w:rsidTr="00265688">
        <w:trPr>
          <w:cantSplit/>
        </w:trPr>
        <w:tc>
          <w:tcPr>
            <w:tcW w:w="2480" w:type="pct"/>
            <w:shd w:val="clear" w:color="auto" w:fill="auto"/>
          </w:tcPr>
          <w:p w14:paraId="7F17366A" w14:textId="2C1AE622" w:rsidR="00265688" w:rsidRPr="003551E7" w:rsidRDefault="004D1181" w:rsidP="009F798E">
            <w:pPr>
              <w:spacing w:after="120" w:line="259" w:lineRule="auto"/>
              <w:contextualSpacing/>
              <w:rPr>
                <w:rFonts w:eastAsia="Calibri" w:cs="Arial"/>
                <w:sz w:val="20"/>
                <w:lang w:val="en-US"/>
              </w:rPr>
            </w:pPr>
            <w:proofErr w:type="spellStart"/>
            <w:r w:rsidRPr="004D1181">
              <w:rPr>
                <w:rFonts w:eastAsia="Calibri" w:cs="Arial"/>
                <w:sz w:val="20"/>
                <w:lang w:val="en-US"/>
              </w:rPr>
              <w:t>RcMagCoreDispatcherService</w:t>
            </w:r>
            <w:proofErr w:type="spellEnd"/>
          </w:p>
        </w:tc>
        <w:tc>
          <w:tcPr>
            <w:tcW w:w="2520" w:type="pct"/>
            <w:shd w:val="clear" w:color="auto" w:fill="auto"/>
          </w:tcPr>
          <w:p w14:paraId="388F8FD9" w14:textId="77777777" w:rsidR="00265688" w:rsidRPr="00081E14" w:rsidRDefault="00265688" w:rsidP="009F798E">
            <w:pPr>
              <w:rPr>
                <w:rFonts w:cs="Arial"/>
                <w:sz w:val="20"/>
                <w:szCs w:val="20"/>
              </w:rPr>
            </w:pPr>
            <w:r w:rsidRPr="004755AC">
              <w:rPr>
                <w:rFonts w:cs="Arial"/>
                <w:sz w:val="20"/>
                <w:szCs w:val="20"/>
              </w:rPr>
              <w:t>Сервис диспетчера платформы приложений МАГИСТРАЛЬ</w:t>
            </w:r>
          </w:p>
        </w:tc>
      </w:tr>
      <w:tr w:rsidR="00265688" w:rsidRPr="00081E14" w14:paraId="4A3BDE06" w14:textId="77777777" w:rsidTr="00265688">
        <w:trPr>
          <w:cantSplit/>
        </w:trPr>
        <w:tc>
          <w:tcPr>
            <w:tcW w:w="2480" w:type="pct"/>
            <w:shd w:val="clear" w:color="auto" w:fill="auto"/>
          </w:tcPr>
          <w:p w14:paraId="49E3678E" w14:textId="4CCBD380" w:rsidR="00265688" w:rsidRPr="003551E7" w:rsidRDefault="004D1181" w:rsidP="009F798E">
            <w:pPr>
              <w:spacing w:after="120" w:line="259" w:lineRule="auto"/>
              <w:contextualSpacing/>
              <w:rPr>
                <w:rFonts w:eastAsia="Calibri" w:cs="Arial"/>
                <w:sz w:val="20"/>
                <w:lang w:val="en-US"/>
              </w:rPr>
            </w:pPr>
            <w:proofErr w:type="spellStart"/>
            <w:r w:rsidRPr="004D1181">
              <w:rPr>
                <w:rFonts w:eastAsia="Calibri" w:cs="Arial"/>
                <w:sz w:val="20"/>
                <w:lang w:val="en-US"/>
              </w:rPr>
              <w:t>RcMagCoreMonService</w:t>
            </w:r>
            <w:proofErr w:type="spellEnd"/>
          </w:p>
        </w:tc>
        <w:tc>
          <w:tcPr>
            <w:tcW w:w="2520" w:type="pct"/>
            <w:shd w:val="clear" w:color="auto" w:fill="auto"/>
          </w:tcPr>
          <w:p w14:paraId="3408A201" w14:textId="77777777" w:rsidR="00265688" w:rsidRPr="00081E14" w:rsidRDefault="00265688" w:rsidP="009F798E">
            <w:pPr>
              <w:rPr>
                <w:rFonts w:cs="Arial"/>
                <w:sz w:val="20"/>
                <w:szCs w:val="20"/>
              </w:rPr>
            </w:pPr>
            <w:r w:rsidRPr="004755AC">
              <w:rPr>
                <w:rFonts w:cs="Arial"/>
                <w:sz w:val="20"/>
                <w:szCs w:val="20"/>
              </w:rPr>
              <w:t>Сервис мониторинга состояния платформы приложений МАГИСТРАЛЬ</w:t>
            </w:r>
          </w:p>
        </w:tc>
      </w:tr>
      <w:tr w:rsidR="00265688" w:rsidRPr="00081E14" w14:paraId="7CE118F4" w14:textId="77777777" w:rsidTr="00265688">
        <w:trPr>
          <w:cantSplit/>
        </w:trPr>
        <w:tc>
          <w:tcPr>
            <w:tcW w:w="2480" w:type="pct"/>
            <w:shd w:val="clear" w:color="auto" w:fill="auto"/>
          </w:tcPr>
          <w:p w14:paraId="75C167F7" w14:textId="4FAEB951" w:rsidR="00265688" w:rsidRPr="003551E7" w:rsidRDefault="004D1181" w:rsidP="009F798E">
            <w:pPr>
              <w:spacing w:after="120" w:line="259" w:lineRule="auto"/>
              <w:contextualSpacing/>
              <w:rPr>
                <w:rFonts w:eastAsia="Calibri" w:cs="Arial"/>
                <w:sz w:val="20"/>
                <w:lang w:val="en-US"/>
              </w:rPr>
            </w:pPr>
            <w:proofErr w:type="spellStart"/>
            <w:r w:rsidRPr="004D1181">
              <w:rPr>
                <w:rFonts w:eastAsia="Calibri" w:cs="Arial"/>
                <w:sz w:val="20"/>
                <w:lang w:val="en-US"/>
              </w:rPr>
              <w:t>RcMagCoreRegService</w:t>
            </w:r>
            <w:proofErr w:type="spellEnd"/>
          </w:p>
        </w:tc>
        <w:tc>
          <w:tcPr>
            <w:tcW w:w="2520" w:type="pct"/>
            <w:shd w:val="clear" w:color="auto" w:fill="auto"/>
          </w:tcPr>
          <w:p w14:paraId="17BE5C21" w14:textId="77777777" w:rsidR="00265688" w:rsidRPr="00081E14" w:rsidRDefault="00265688" w:rsidP="009F798E">
            <w:pPr>
              <w:rPr>
                <w:rFonts w:cs="Arial"/>
                <w:sz w:val="20"/>
                <w:szCs w:val="20"/>
              </w:rPr>
            </w:pPr>
            <w:r w:rsidRPr="004755AC">
              <w:rPr>
                <w:rFonts w:cs="Arial"/>
                <w:sz w:val="20"/>
                <w:szCs w:val="20"/>
              </w:rPr>
              <w:t>Сервис информационного реестра платформы приложений МАГИСТРАЛЬ</w:t>
            </w:r>
          </w:p>
        </w:tc>
      </w:tr>
      <w:tr w:rsidR="00A65318" w:rsidRPr="00081E14" w14:paraId="3045CDD0" w14:textId="77777777" w:rsidTr="00265688">
        <w:trPr>
          <w:cantSplit/>
        </w:trPr>
        <w:tc>
          <w:tcPr>
            <w:tcW w:w="2480" w:type="pct"/>
            <w:shd w:val="clear" w:color="auto" w:fill="auto"/>
          </w:tcPr>
          <w:p w14:paraId="677E141A" w14:textId="5CE3CF4F" w:rsidR="00A65318" w:rsidRPr="00A65318" w:rsidRDefault="00A65318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  <w:lang w:val="en-US"/>
              </w:rPr>
            </w:pPr>
            <w:proofErr w:type="spellStart"/>
            <w:r w:rsidRPr="004D1181">
              <w:rPr>
                <w:rFonts w:eastAsia="Calibri" w:cs="Arial"/>
                <w:sz w:val="20"/>
                <w:lang w:val="en-US"/>
              </w:rPr>
              <w:t>RcMagCoreSecService</w:t>
            </w:r>
            <w:proofErr w:type="spellEnd"/>
          </w:p>
        </w:tc>
        <w:tc>
          <w:tcPr>
            <w:tcW w:w="2520" w:type="pct"/>
            <w:shd w:val="clear" w:color="auto" w:fill="auto"/>
          </w:tcPr>
          <w:p w14:paraId="6AD609E0" w14:textId="2A94F406" w:rsidR="00A65318" w:rsidRPr="00853464" w:rsidRDefault="00A65318" w:rsidP="00A65318">
            <w:pPr>
              <w:rPr>
                <w:rFonts w:cs="Arial"/>
                <w:sz w:val="20"/>
                <w:szCs w:val="20"/>
              </w:rPr>
            </w:pPr>
            <w:r w:rsidRPr="004F071D">
              <w:rPr>
                <w:rFonts w:cs="Arial"/>
                <w:sz w:val="20"/>
                <w:szCs w:val="20"/>
              </w:rPr>
              <w:t xml:space="preserve">Сервис </w:t>
            </w:r>
            <w:r>
              <w:rPr>
                <w:rFonts w:cs="Arial"/>
                <w:sz w:val="20"/>
                <w:szCs w:val="20"/>
              </w:rPr>
              <w:t>безопасности</w:t>
            </w:r>
            <w:r w:rsidRPr="004F071D">
              <w:rPr>
                <w:rFonts w:cs="Arial"/>
                <w:sz w:val="20"/>
                <w:szCs w:val="20"/>
              </w:rPr>
              <w:t xml:space="preserve"> платформы приложений МАГИСТРАЛЬ</w:t>
            </w:r>
          </w:p>
        </w:tc>
      </w:tr>
      <w:tr w:rsidR="00A65318" w:rsidRPr="00081E14" w14:paraId="5F219EF1" w14:textId="77777777" w:rsidTr="00265688">
        <w:trPr>
          <w:cantSplit/>
        </w:trPr>
        <w:tc>
          <w:tcPr>
            <w:tcW w:w="2480" w:type="pct"/>
            <w:shd w:val="clear" w:color="auto" w:fill="auto"/>
          </w:tcPr>
          <w:p w14:paraId="628746F8" w14:textId="556EE400" w:rsidR="00A65318" w:rsidRPr="003551E7" w:rsidRDefault="00A65318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  <w:lang w:val="en-US"/>
              </w:rPr>
            </w:pPr>
            <w:proofErr w:type="spellStart"/>
            <w:r w:rsidRPr="00A65318">
              <w:rPr>
                <w:rFonts w:eastAsia="Calibri" w:cs="Arial"/>
                <w:sz w:val="20"/>
                <w:lang w:val="en-US"/>
              </w:rPr>
              <w:t>RcMagEbService</w:t>
            </w:r>
            <w:proofErr w:type="spellEnd"/>
          </w:p>
        </w:tc>
        <w:tc>
          <w:tcPr>
            <w:tcW w:w="2520" w:type="pct"/>
            <w:shd w:val="clear" w:color="auto" w:fill="auto"/>
          </w:tcPr>
          <w:p w14:paraId="7ABA7B85" w14:textId="77777777" w:rsidR="00A65318" w:rsidRPr="00081E14" w:rsidRDefault="00A65318" w:rsidP="00A65318">
            <w:pPr>
              <w:rPr>
                <w:rFonts w:cs="Arial"/>
                <w:sz w:val="20"/>
                <w:szCs w:val="20"/>
              </w:rPr>
            </w:pPr>
            <w:r w:rsidRPr="00853464">
              <w:rPr>
                <w:rFonts w:cs="Arial"/>
                <w:sz w:val="20"/>
                <w:szCs w:val="20"/>
              </w:rPr>
              <w:t>Сервис подсистемы "Шина событий" платформы приложений МАГИСТРАЛЬ</w:t>
            </w:r>
          </w:p>
        </w:tc>
      </w:tr>
      <w:tr w:rsidR="00A65318" w:rsidRPr="00081E14" w14:paraId="20BAFED5" w14:textId="77777777" w:rsidTr="00265688">
        <w:trPr>
          <w:cantSplit/>
        </w:trPr>
        <w:tc>
          <w:tcPr>
            <w:tcW w:w="2480" w:type="pct"/>
            <w:shd w:val="clear" w:color="auto" w:fill="auto"/>
          </w:tcPr>
          <w:p w14:paraId="27DB66AF" w14:textId="4BAEDF83" w:rsidR="00A65318" w:rsidRPr="003551E7" w:rsidRDefault="00A65318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  <w:lang w:val="en-US"/>
              </w:rPr>
            </w:pPr>
            <w:proofErr w:type="spellStart"/>
            <w:r w:rsidRPr="00025FA2">
              <w:rPr>
                <w:rFonts w:eastAsia="Calibri" w:cs="Arial"/>
                <w:sz w:val="20"/>
                <w:lang w:val="en-US"/>
              </w:rPr>
              <w:t>RcMagImService</w:t>
            </w:r>
            <w:proofErr w:type="spellEnd"/>
          </w:p>
        </w:tc>
        <w:tc>
          <w:tcPr>
            <w:tcW w:w="2520" w:type="pct"/>
            <w:shd w:val="clear" w:color="auto" w:fill="auto"/>
          </w:tcPr>
          <w:p w14:paraId="26FF06F7" w14:textId="77777777" w:rsidR="00A65318" w:rsidRPr="00081E14" w:rsidRDefault="00A65318" w:rsidP="00A65318">
            <w:pPr>
              <w:rPr>
                <w:rFonts w:cs="Arial"/>
                <w:sz w:val="20"/>
                <w:szCs w:val="20"/>
              </w:rPr>
            </w:pPr>
            <w:r w:rsidRPr="00853464">
              <w:rPr>
                <w:rFonts w:cs="Arial"/>
                <w:sz w:val="20"/>
                <w:szCs w:val="20"/>
              </w:rPr>
              <w:t>Сервис подсистемы "Информационные модели" платформы приложений МАГИСТРАЛЬ</w:t>
            </w:r>
          </w:p>
        </w:tc>
      </w:tr>
      <w:tr w:rsidR="00A65318" w:rsidRPr="003551E7" w14:paraId="4B8742FB" w14:textId="77777777" w:rsidTr="00265688">
        <w:trPr>
          <w:cantSplit/>
        </w:trPr>
        <w:tc>
          <w:tcPr>
            <w:tcW w:w="2480" w:type="pct"/>
            <w:shd w:val="clear" w:color="auto" w:fill="auto"/>
          </w:tcPr>
          <w:p w14:paraId="40CF07B2" w14:textId="1693C375" w:rsidR="00A65318" w:rsidRPr="003551E7" w:rsidRDefault="00A65318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  <w:lang w:val="en-US"/>
              </w:rPr>
            </w:pPr>
            <w:proofErr w:type="spellStart"/>
            <w:r w:rsidRPr="00025FA2">
              <w:rPr>
                <w:rFonts w:eastAsia="Calibri" w:cs="Arial"/>
                <w:sz w:val="20"/>
                <w:lang w:val="en-US"/>
              </w:rPr>
              <w:t>RcMagIntRgwService</w:t>
            </w:r>
            <w:proofErr w:type="spellEnd"/>
          </w:p>
        </w:tc>
        <w:tc>
          <w:tcPr>
            <w:tcW w:w="2520" w:type="pct"/>
            <w:shd w:val="clear" w:color="auto" w:fill="auto"/>
          </w:tcPr>
          <w:p w14:paraId="61671B18" w14:textId="0CB3E917" w:rsidR="00A65318" w:rsidRPr="00A14602" w:rsidRDefault="00A65318" w:rsidP="00A65318">
            <w:pPr>
              <w:rPr>
                <w:rFonts w:cs="Arial"/>
                <w:sz w:val="20"/>
                <w:szCs w:val="20"/>
              </w:rPr>
            </w:pPr>
            <w:r w:rsidRPr="00853464">
              <w:rPr>
                <w:rFonts w:cs="Arial"/>
                <w:sz w:val="20"/>
                <w:szCs w:val="20"/>
              </w:rPr>
              <w:t>Сервис подсистемы "</w:t>
            </w:r>
            <w:r w:rsidRPr="00A14602">
              <w:rPr>
                <w:rFonts w:cs="Arial"/>
                <w:sz w:val="20"/>
                <w:szCs w:val="20"/>
              </w:rPr>
              <w:t>Интеграция</w:t>
            </w:r>
            <w:r w:rsidRPr="00853464">
              <w:rPr>
                <w:rFonts w:cs="Arial"/>
                <w:sz w:val="20"/>
                <w:szCs w:val="20"/>
              </w:rPr>
              <w:t>"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4602">
              <w:rPr>
                <w:rFonts w:cs="Arial"/>
                <w:sz w:val="20"/>
                <w:szCs w:val="20"/>
              </w:rPr>
              <w:t>HTML-шлюз</w:t>
            </w:r>
            <w:r w:rsidRPr="00853464">
              <w:rPr>
                <w:rFonts w:cs="Arial"/>
                <w:sz w:val="20"/>
                <w:szCs w:val="20"/>
              </w:rPr>
              <w:t xml:space="preserve"> платформы приложений МАГИСТРАЛЬ</w:t>
            </w:r>
          </w:p>
        </w:tc>
      </w:tr>
      <w:tr w:rsidR="00A65318" w:rsidRPr="003551E7" w14:paraId="76902F3E" w14:textId="77777777" w:rsidTr="00265688">
        <w:trPr>
          <w:cantSplit/>
        </w:trPr>
        <w:tc>
          <w:tcPr>
            <w:tcW w:w="2480" w:type="pct"/>
            <w:shd w:val="clear" w:color="auto" w:fill="auto"/>
          </w:tcPr>
          <w:p w14:paraId="1F217A2B" w14:textId="17C119CB" w:rsidR="00A65318" w:rsidRPr="003551E7" w:rsidRDefault="00A65318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  <w:lang w:val="en-US"/>
              </w:rPr>
            </w:pPr>
            <w:proofErr w:type="spellStart"/>
            <w:r w:rsidRPr="000B0BEB">
              <w:rPr>
                <w:rFonts w:eastAsia="Calibri" w:cs="Arial"/>
                <w:sz w:val="20"/>
                <w:lang w:val="en-US"/>
              </w:rPr>
              <w:t>RcMagUiService</w:t>
            </w:r>
            <w:proofErr w:type="spellEnd"/>
            <w:r>
              <w:rPr>
                <w:rFonts w:eastAsia="Calibri" w:cs="Arial"/>
                <w:sz w:val="20"/>
                <w:lang w:val="en-US"/>
              </w:rPr>
              <w:tab/>
            </w:r>
          </w:p>
        </w:tc>
        <w:tc>
          <w:tcPr>
            <w:tcW w:w="2520" w:type="pct"/>
            <w:shd w:val="clear" w:color="auto" w:fill="auto"/>
          </w:tcPr>
          <w:p w14:paraId="62587512" w14:textId="3DB31D25" w:rsidR="00A65318" w:rsidRPr="00E030EE" w:rsidRDefault="00A65318" w:rsidP="00A65318">
            <w:pPr>
              <w:rPr>
                <w:rFonts w:cs="Arial"/>
                <w:sz w:val="20"/>
                <w:szCs w:val="20"/>
              </w:rPr>
            </w:pPr>
            <w:r w:rsidRPr="00853464">
              <w:rPr>
                <w:rFonts w:cs="Arial"/>
                <w:sz w:val="20"/>
                <w:szCs w:val="20"/>
              </w:rPr>
              <w:t>Сервис подсистемы "</w:t>
            </w:r>
            <w:r>
              <w:rPr>
                <w:rFonts w:cs="Arial"/>
                <w:sz w:val="20"/>
                <w:szCs w:val="20"/>
              </w:rPr>
              <w:t>Пользовательские интерфейсы</w:t>
            </w:r>
            <w:r w:rsidRPr="00853464">
              <w:rPr>
                <w:rFonts w:cs="Arial"/>
                <w:sz w:val="20"/>
                <w:szCs w:val="20"/>
              </w:rPr>
              <w:t>" платформы приложений МАГИСТРАЛЬ</w:t>
            </w:r>
          </w:p>
        </w:tc>
      </w:tr>
      <w:tr w:rsidR="00A65318" w:rsidRPr="003551E7" w14:paraId="1727A1E4" w14:textId="77777777" w:rsidTr="00265688">
        <w:trPr>
          <w:cantSplit/>
        </w:trPr>
        <w:tc>
          <w:tcPr>
            <w:tcW w:w="2480" w:type="pct"/>
            <w:shd w:val="clear" w:color="auto" w:fill="auto"/>
          </w:tcPr>
          <w:p w14:paraId="14715975" w14:textId="77777777" w:rsidR="00A65318" w:rsidRPr="006B35A9" w:rsidRDefault="00A65318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  <w:lang w:val="en-US"/>
              </w:rPr>
            </w:pPr>
            <w:proofErr w:type="spellStart"/>
            <w:r w:rsidRPr="006B35A9">
              <w:rPr>
                <w:rFonts w:eastAsia="Calibri" w:cs="Arial"/>
                <w:sz w:val="20"/>
                <w:lang w:val="en-US"/>
              </w:rPr>
              <w:t>Rc</w:t>
            </w:r>
            <w:proofErr w:type="spellEnd"/>
            <w:r w:rsidRPr="006B35A9">
              <w:rPr>
                <w:rFonts w:eastAsia="Calibri" w:cs="Arial"/>
                <w:sz w:val="20"/>
              </w:rPr>
              <w:t>.</w:t>
            </w:r>
            <w:r w:rsidRPr="006B35A9">
              <w:rPr>
                <w:rFonts w:eastAsia="Calibri" w:cs="Arial"/>
                <w:sz w:val="20"/>
                <w:lang w:val="en-US"/>
              </w:rPr>
              <w:t>App</w:t>
            </w:r>
            <w:r w:rsidRPr="006B35A9">
              <w:rPr>
                <w:rFonts w:eastAsia="Calibri" w:cs="Arial"/>
                <w:sz w:val="20"/>
              </w:rPr>
              <w:t>.</w:t>
            </w:r>
            <w:r w:rsidRPr="006B35A9">
              <w:rPr>
                <w:rFonts w:eastAsia="Calibri" w:cs="Arial"/>
                <w:sz w:val="20"/>
                <w:lang w:val="en-US"/>
              </w:rPr>
              <w:t>Pro</w:t>
            </w:r>
            <w:r w:rsidRPr="006B35A9">
              <w:rPr>
                <w:rFonts w:eastAsia="Calibri" w:cs="Arial"/>
                <w:sz w:val="20"/>
              </w:rPr>
              <w:t>.</w:t>
            </w:r>
            <w:r w:rsidRPr="006B35A9">
              <w:rPr>
                <w:rFonts w:eastAsia="Calibri" w:cs="Arial"/>
                <w:sz w:val="20"/>
                <w:lang w:val="en-US"/>
              </w:rPr>
              <w:t>Portal</w:t>
            </w:r>
          </w:p>
        </w:tc>
        <w:tc>
          <w:tcPr>
            <w:tcW w:w="2520" w:type="pct"/>
            <w:shd w:val="clear" w:color="auto" w:fill="auto"/>
          </w:tcPr>
          <w:p w14:paraId="5B81A1C3" w14:textId="77777777" w:rsidR="00A65318" w:rsidRPr="006B35A9" w:rsidRDefault="00A65318" w:rsidP="00A65318">
            <w:pPr>
              <w:rPr>
                <w:rFonts w:cs="Arial"/>
                <w:sz w:val="20"/>
                <w:szCs w:val="20"/>
                <w:lang w:val="en-US"/>
              </w:rPr>
            </w:pPr>
            <w:r w:rsidRPr="006B35A9">
              <w:rPr>
                <w:rFonts w:cs="Arial"/>
                <w:sz w:val="20"/>
                <w:szCs w:val="20"/>
              </w:rPr>
              <w:t xml:space="preserve">Сервис бизнес-логики </w:t>
            </w:r>
            <w:proofErr w:type="spellStart"/>
            <w:r w:rsidRPr="006B35A9">
              <w:rPr>
                <w:rFonts w:cs="Arial"/>
                <w:sz w:val="20"/>
                <w:szCs w:val="20"/>
              </w:rPr>
              <w:t>ПРОпортал</w:t>
            </w:r>
            <w:proofErr w:type="spellEnd"/>
          </w:p>
        </w:tc>
      </w:tr>
      <w:tr w:rsidR="00A65318" w:rsidRPr="001C047D" w14:paraId="23CC3FAA" w14:textId="77777777" w:rsidTr="00265688">
        <w:trPr>
          <w:cantSplit/>
        </w:trPr>
        <w:tc>
          <w:tcPr>
            <w:tcW w:w="2480" w:type="pct"/>
            <w:shd w:val="clear" w:color="auto" w:fill="auto"/>
          </w:tcPr>
          <w:p w14:paraId="59DC0C7E" w14:textId="6C91FCAE" w:rsidR="00A65318" w:rsidRPr="006B35A9" w:rsidRDefault="00AD38F0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  <w:szCs w:val="20"/>
                <w:lang w:val="en-US"/>
              </w:rPr>
            </w:pPr>
            <w:proofErr w:type="spellStart"/>
            <w:r w:rsidRPr="006B35A9">
              <w:rPr>
                <w:rFonts w:eastAsia="Calibri" w:cs="Arial"/>
                <w:sz w:val="20"/>
                <w:lang w:val="en-US"/>
              </w:rPr>
              <w:t>RcAppProBalanceService</w:t>
            </w:r>
            <w:proofErr w:type="spellEnd"/>
          </w:p>
        </w:tc>
        <w:tc>
          <w:tcPr>
            <w:tcW w:w="2520" w:type="pct"/>
            <w:shd w:val="clear" w:color="auto" w:fill="auto"/>
          </w:tcPr>
          <w:p w14:paraId="69D82339" w14:textId="215980FF" w:rsidR="00A65318" w:rsidRPr="006B35A9" w:rsidRDefault="00A65318" w:rsidP="00A65318">
            <w:pPr>
              <w:rPr>
                <w:rFonts w:eastAsia="Calibri" w:cs="Arial"/>
                <w:sz w:val="20"/>
              </w:rPr>
            </w:pPr>
            <w:r w:rsidRPr="006B35A9">
              <w:rPr>
                <w:rFonts w:cs="Arial"/>
                <w:sz w:val="20"/>
                <w:szCs w:val="20"/>
              </w:rPr>
              <w:t xml:space="preserve">Сервис </w:t>
            </w:r>
            <w:r w:rsidR="00AD38F0" w:rsidRPr="006B35A9">
              <w:rPr>
                <w:rFonts w:cs="Arial"/>
                <w:sz w:val="20"/>
                <w:szCs w:val="20"/>
              </w:rPr>
              <w:t>приложения</w:t>
            </w:r>
            <w:r w:rsidRPr="006B35A9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6B35A9">
              <w:rPr>
                <w:rFonts w:cs="Arial"/>
                <w:sz w:val="20"/>
                <w:szCs w:val="20"/>
              </w:rPr>
              <w:t>ПРОбалансы</w:t>
            </w:r>
            <w:proofErr w:type="spellEnd"/>
            <w:r w:rsidR="00AD38F0" w:rsidRPr="006B35A9">
              <w:rPr>
                <w:rFonts w:cs="Arial"/>
                <w:sz w:val="20"/>
                <w:szCs w:val="20"/>
              </w:rPr>
              <w:t xml:space="preserve"> платформы приложений МАГИСТРАЛЬ</w:t>
            </w:r>
          </w:p>
        </w:tc>
      </w:tr>
      <w:tr w:rsidR="00A65318" w:rsidRPr="001C047D" w14:paraId="78C22724" w14:textId="77777777" w:rsidTr="00265688">
        <w:trPr>
          <w:cantSplit/>
        </w:trPr>
        <w:tc>
          <w:tcPr>
            <w:tcW w:w="2480" w:type="pct"/>
            <w:shd w:val="clear" w:color="auto" w:fill="auto"/>
          </w:tcPr>
          <w:p w14:paraId="6DB31D32" w14:textId="298D01E4" w:rsidR="00A65318" w:rsidRPr="006B35A9" w:rsidRDefault="00AD38F0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  <w:lang w:val="en-US"/>
              </w:rPr>
            </w:pPr>
            <w:proofErr w:type="spellStart"/>
            <w:r w:rsidRPr="006B35A9">
              <w:rPr>
                <w:rFonts w:eastAsia="Calibri" w:cs="Arial"/>
                <w:sz w:val="20"/>
                <w:lang w:val="en-US"/>
              </w:rPr>
              <w:t>RcAppProMdmService</w:t>
            </w:r>
            <w:proofErr w:type="spellEnd"/>
          </w:p>
        </w:tc>
        <w:tc>
          <w:tcPr>
            <w:tcW w:w="2520" w:type="pct"/>
            <w:shd w:val="clear" w:color="auto" w:fill="auto"/>
          </w:tcPr>
          <w:p w14:paraId="0B73E919" w14:textId="5771EE4F" w:rsidR="00A65318" w:rsidRPr="006B35A9" w:rsidRDefault="00A65318" w:rsidP="00A65318">
            <w:pPr>
              <w:rPr>
                <w:rFonts w:cs="Arial"/>
                <w:sz w:val="20"/>
                <w:szCs w:val="20"/>
              </w:rPr>
            </w:pPr>
            <w:r w:rsidRPr="006B35A9">
              <w:rPr>
                <w:rFonts w:cs="Arial"/>
                <w:sz w:val="20"/>
                <w:szCs w:val="20"/>
              </w:rPr>
              <w:t xml:space="preserve">Сервис </w:t>
            </w:r>
            <w:r w:rsidR="00AD38F0" w:rsidRPr="006B35A9">
              <w:rPr>
                <w:rFonts w:cs="Arial"/>
                <w:sz w:val="20"/>
                <w:szCs w:val="20"/>
              </w:rPr>
              <w:t>приложения</w:t>
            </w:r>
            <w:r w:rsidRPr="006B35A9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6B35A9">
              <w:rPr>
                <w:rFonts w:cs="Arial"/>
                <w:sz w:val="20"/>
                <w:szCs w:val="20"/>
              </w:rPr>
              <w:t>ПРОсправочники</w:t>
            </w:r>
            <w:proofErr w:type="spellEnd"/>
            <w:r w:rsidR="00AD38F0" w:rsidRPr="006B35A9">
              <w:rPr>
                <w:rFonts w:cs="Arial"/>
                <w:sz w:val="20"/>
                <w:szCs w:val="20"/>
              </w:rPr>
              <w:t xml:space="preserve"> платформы приложений МАГИСТРАЛЬ</w:t>
            </w:r>
          </w:p>
        </w:tc>
      </w:tr>
      <w:tr w:rsidR="00A65318" w:rsidRPr="00FD0B46" w14:paraId="21435350" w14:textId="77777777" w:rsidTr="00265688">
        <w:trPr>
          <w:cantSplit/>
        </w:trPr>
        <w:tc>
          <w:tcPr>
            <w:tcW w:w="2480" w:type="pct"/>
            <w:shd w:val="clear" w:color="auto" w:fill="auto"/>
          </w:tcPr>
          <w:p w14:paraId="4B647FB9" w14:textId="047CEB95" w:rsidR="00A65318" w:rsidRPr="006B35A9" w:rsidRDefault="00D05C54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  <w:szCs w:val="20"/>
              </w:rPr>
            </w:pPr>
            <w:proofErr w:type="spellStart"/>
            <w:r w:rsidRPr="006B35A9">
              <w:rPr>
                <w:rFonts w:eastAsia="Calibri" w:cs="Arial"/>
                <w:sz w:val="20"/>
                <w:lang w:val="en-US"/>
              </w:rPr>
              <w:t>RcAppProAccService</w:t>
            </w:r>
            <w:proofErr w:type="spellEnd"/>
          </w:p>
        </w:tc>
        <w:tc>
          <w:tcPr>
            <w:tcW w:w="2520" w:type="pct"/>
            <w:shd w:val="clear" w:color="auto" w:fill="auto"/>
          </w:tcPr>
          <w:p w14:paraId="6984A88F" w14:textId="1A24AE0F" w:rsidR="00A65318" w:rsidRPr="006B35A9" w:rsidRDefault="00A65318" w:rsidP="00A65318">
            <w:pPr>
              <w:rPr>
                <w:rFonts w:eastAsia="Calibri" w:cs="Arial"/>
                <w:sz w:val="20"/>
              </w:rPr>
            </w:pPr>
            <w:r w:rsidRPr="006B35A9">
              <w:rPr>
                <w:rFonts w:cs="Arial"/>
                <w:sz w:val="20"/>
                <w:szCs w:val="20"/>
              </w:rPr>
              <w:t xml:space="preserve">Сервис </w:t>
            </w:r>
            <w:r w:rsidR="00593F38" w:rsidRPr="006B35A9">
              <w:rPr>
                <w:rFonts w:cs="Arial"/>
                <w:sz w:val="20"/>
                <w:szCs w:val="20"/>
              </w:rPr>
              <w:t xml:space="preserve">приложения </w:t>
            </w:r>
            <w:proofErr w:type="spellStart"/>
            <w:r w:rsidR="00593F38" w:rsidRPr="006B35A9">
              <w:rPr>
                <w:rFonts w:cs="Arial"/>
                <w:sz w:val="20"/>
                <w:szCs w:val="20"/>
              </w:rPr>
              <w:t>ПРОучет</w:t>
            </w:r>
            <w:proofErr w:type="spellEnd"/>
            <w:r w:rsidR="00593F38" w:rsidRPr="006B35A9">
              <w:rPr>
                <w:rFonts w:cs="Arial"/>
                <w:sz w:val="20"/>
                <w:szCs w:val="20"/>
              </w:rPr>
              <w:t xml:space="preserve"> платформы приложений МАГИСТРАЛЬ</w:t>
            </w:r>
          </w:p>
        </w:tc>
      </w:tr>
      <w:tr w:rsidR="00A65318" w:rsidRPr="00FD0B46" w14:paraId="69545413" w14:textId="77777777" w:rsidTr="006B35A9">
        <w:trPr>
          <w:cantSplit/>
          <w:trHeight w:val="490"/>
        </w:trPr>
        <w:tc>
          <w:tcPr>
            <w:tcW w:w="2480" w:type="pct"/>
            <w:shd w:val="clear" w:color="auto" w:fill="auto"/>
          </w:tcPr>
          <w:p w14:paraId="2EDFE3FA" w14:textId="77777777" w:rsidR="00A65318" w:rsidRPr="006B35A9" w:rsidRDefault="00A65318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</w:rPr>
            </w:pPr>
            <w:proofErr w:type="spellStart"/>
            <w:r w:rsidRPr="006B35A9">
              <w:rPr>
                <w:rFonts w:eastAsia="Calibri" w:cs="Arial"/>
                <w:sz w:val="20"/>
                <w:lang w:val="en-US"/>
              </w:rPr>
              <w:t>Rc.Mag.Reports.Service</w:t>
            </w:r>
            <w:proofErr w:type="spellEnd"/>
          </w:p>
        </w:tc>
        <w:tc>
          <w:tcPr>
            <w:tcW w:w="2520" w:type="pct"/>
            <w:shd w:val="clear" w:color="auto" w:fill="auto"/>
          </w:tcPr>
          <w:p w14:paraId="5E39C556" w14:textId="77777777" w:rsidR="00A65318" w:rsidRPr="006B35A9" w:rsidRDefault="00A65318" w:rsidP="00A65318">
            <w:pPr>
              <w:rPr>
                <w:rFonts w:eastAsia="Calibri" w:cs="Arial"/>
                <w:sz w:val="20"/>
              </w:rPr>
            </w:pPr>
            <w:r w:rsidRPr="006B35A9">
              <w:rPr>
                <w:rFonts w:cs="Arial"/>
                <w:sz w:val="20"/>
                <w:szCs w:val="20"/>
              </w:rPr>
              <w:t>Сервис подсистемы "Отчёты" платформы приложений МАГИСТРАЛЬ</w:t>
            </w:r>
          </w:p>
        </w:tc>
      </w:tr>
      <w:tr w:rsidR="00A65318" w:rsidRPr="00FD0B46" w14:paraId="20FB3A3C" w14:textId="77777777" w:rsidTr="00265688">
        <w:trPr>
          <w:cantSplit/>
          <w:trHeight w:val="490"/>
        </w:trPr>
        <w:tc>
          <w:tcPr>
            <w:tcW w:w="2480" w:type="pct"/>
          </w:tcPr>
          <w:p w14:paraId="632A42F4" w14:textId="77777777" w:rsidR="00A65318" w:rsidRPr="006B35A9" w:rsidRDefault="00A65318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  <w:lang w:val="en-US"/>
              </w:rPr>
            </w:pPr>
            <w:proofErr w:type="spellStart"/>
            <w:r w:rsidRPr="006B35A9">
              <w:rPr>
                <w:rFonts w:eastAsia="Calibri" w:cs="Arial"/>
                <w:sz w:val="20"/>
                <w:lang w:val="en-US"/>
              </w:rPr>
              <w:t>Rc.Mag.Reports.SSReportRender</w:t>
            </w:r>
            <w:proofErr w:type="spellEnd"/>
          </w:p>
        </w:tc>
        <w:tc>
          <w:tcPr>
            <w:tcW w:w="2520" w:type="pct"/>
          </w:tcPr>
          <w:p w14:paraId="6757739D" w14:textId="77777777" w:rsidR="00A65318" w:rsidRPr="006B35A9" w:rsidRDefault="00A65318" w:rsidP="00A65318">
            <w:pPr>
              <w:rPr>
                <w:rFonts w:cs="Arial"/>
                <w:sz w:val="20"/>
                <w:szCs w:val="20"/>
              </w:rPr>
            </w:pPr>
            <w:r w:rsidRPr="006B35A9">
              <w:rPr>
                <w:rFonts w:cs="Arial"/>
                <w:sz w:val="20"/>
                <w:szCs w:val="20"/>
              </w:rPr>
              <w:t>Сервис-рендер подсистемы "Отчётность" платформы приложений МАГИСТРАЛЬ</w:t>
            </w:r>
          </w:p>
        </w:tc>
      </w:tr>
      <w:tr w:rsidR="00A65318" w:rsidRPr="007D3D1C" w14:paraId="76FBD2F6" w14:textId="77777777" w:rsidTr="00265688">
        <w:trPr>
          <w:cantSplit/>
        </w:trPr>
        <w:tc>
          <w:tcPr>
            <w:tcW w:w="2480" w:type="pct"/>
          </w:tcPr>
          <w:p w14:paraId="5E5919FA" w14:textId="77777777" w:rsidR="00A65318" w:rsidRPr="006B35A9" w:rsidRDefault="00A65318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</w:rPr>
            </w:pPr>
            <w:proofErr w:type="spellStart"/>
            <w:r w:rsidRPr="006B35A9">
              <w:rPr>
                <w:rFonts w:eastAsia="Calibri" w:cs="Arial"/>
                <w:sz w:val="20"/>
              </w:rPr>
              <w:t>PortalServiceDb</w:t>
            </w:r>
            <w:proofErr w:type="spellEnd"/>
          </w:p>
        </w:tc>
        <w:tc>
          <w:tcPr>
            <w:tcW w:w="2520" w:type="pct"/>
          </w:tcPr>
          <w:p w14:paraId="1B466776" w14:textId="77777777" w:rsidR="00A65318" w:rsidRPr="006B35A9" w:rsidRDefault="00A65318" w:rsidP="00A65318">
            <w:pPr>
              <w:rPr>
                <w:rFonts w:eastAsia="Calibri" w:cs="Arial"/>
                <w:sz w:val="20"/>
              </w:rPr>
            </w:pPr>
            <w:r w:rsidRPr="006B35A9">
              <w:rPr>
                <w:rFonts w:cs="Arial"/>
                <w:sz w:val="20"/>
                <w:szCs w:val="20"/>
              </w:rPr>
              <w:t xml:space="preserve">Хранилище конфигурации приложения </w:t>
            </w:r>
            <w:proofErr w:type="spellStart"/>
            <w:r w:rsidRPr="006B35A9">
              <w:rPr>
                <w:rFonts w:cs="Arial"/>
                <w:sz w:val="20"/>
                <w:szCs w:val="20"/>
              </w:rPr>
              <w:t>ПРОпортал</w:t>
            </w:r>
            <w:proofErr w:type="spellEnd"/>
          </w:p>
        </w:tc>
      </w:tr>
      <w:tr w:rsidR="00A65318" w:rsidRPr="007D3D1C" w14:paraId="386B5D66" w14:textId="77777777" w:rsidTr="00265688">
        <w:trPr>
          <w:cantSplit/>
        </w:trPr>
        <w:tc>
          <w:tcPr>
            <w:tcW w:w="2480" w:type="pct"/>
          </w:tcPr>
          <w:p w14:paraId="35D910F1" w14:textId="77777777" w:rsidR="00A65318" w:rsidRPr="006B35A9" w:rsidRDefault="00A65318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</w:rPr>
            </w:pPr>
            <w:proofErr w:type="spellStart"/>
            <w:r w:rsidRPr="006B35A9">
              <w:rPr>
                <w:rFonts w:eastAsia="Calibri" w:cs="Arial"/>
                <w:sz w:val="20"/>
              </w:rPr>
              <w:t>rcmag_mon</w:t>
            </w:r>
            <w:proofErr w:type="spellEnd"/>
          </w:p>
        </w:tc>
        <w:tc>
          <w:tcPr>
            <w:tcW w:w="2520" w:type="pct"/>
          </w:tcPr>
          <w:p w14:paraId="636BC4D7" w14:textId="15320CBD" w:rsidR="00A65318" w:rsidRPr="006B35A9" w:rsidRDefault="003F3E29" w:rsidP="00A65318">
            <w:pPr>
              <w:rPr>
                <w:rFonts w:eastAsia="Calibri" w:cs="Arial"/>
                <w:sz w:val="20"/>
              </w:rPr>
            </w:pPr>
            <w:r w:rsidRPr="006B35A9">
              <w:rPr>
                <w:rFonts w:eastAsia="Calibri" w:cs="Arial"/>
                <w:sz w:val="20"/>
              </w:rPr>
              <w:t>Хранилище с</w:t>
            </w:r>
            <w:r w:rsidRPr="006B35A9">
              <w:rPr>
                <w:rFonts w:cs="Arial"/>
                <w:sz w:val="20"/>
                <w:szCs w:val="20"/>
              </w:rPr>
              <w:t>ервиса мониторинга состояния платформы приложений МАГИСТРАЛЬ</w:t>
            </w:r>
          </w:p>
        </w:tc>
      </w:tr>
      <w:tr w:rsidR="00A65318" w:rsidRPr="007D3D1C" w14:paraId="45AEB8CB" w14:textId="77777777" w:rsidTr="00265688">
        <w:trPr>
          <w:cantSplit/>
        </w:trPr>
        <w:tc>
          <w:tcPr>
            <w:tcW w:w="2480" w:type="pct"/>
          </w:tcPr>
          <w:p w14:paraId="09EADE1C" w14:textId="77777777" w:rsidR="00A65318" w:rsidRPr="006B35A9" w:rsidRDefault="00A65318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</w:rPr>
            </w:pPr>
            <w:proofErr w:type="spellStart"/>
            <w:r w:rsidRPr="006B35A9">
              <w:rPr>
                <w:rFonts w:eastAsia="Calibri" w:cs="Arial"/>
                <w:sz w:val="20"/>
              </w:rPr>
              <w:t>reports_rep</w:t>
            </w:r>
            <w:proofErr w:type="spellEnd"/>
          </w:p>
        </w:tc>
        <w:tc>
          <w:tcPr>
            <w:tcW w:w="2520" w:type="pct"/>
          </w:tcPr>
          <w:p w14:paraId="125799AA" w14:textId="77777777" w:rsidR="00A65318" w:rsidRPr="006B35A9" w:rsidRDefault="00A65318" w:rsidP="00A65318">
            <w:pPr>
              <w:rPr>
                <w:rFonts w:eastAsia="Calibri" w:cs="Arial"/>
                <w:sz w:val="20"/>
              </w:rPr>
            </w:pPr>
            <w:r w:rsidRPr="006B35A9">
              <w:rPr>
                <w:rFonts w:cs="Arial"/>
                <w:sz w:val="20"/>
                <w:szCs w:val="20"/>
              </w:rPr>
              <w:t>Хранилище конфигурации подсистемы "Отчёты" МАГИСТРАЛЬ</w:t>
            </w:r>
          </w:p>
        </w:tc>
      </w:tr>
      <w:tr w:rsidR="00A65318" w:rsidRPr="007D3D1C" w14:paraId="023A6D3A" w14:textId="77777777" w:rsidTr="00265688">
        <w:trPr>
          <w:cantSplit/>
        </w:trPr>
        <w:tc>
          <w:tcPr>
            <w:tcW w:w="2480" w:type="pct"/>
          </w:tcPr>
          <w:p w14:paraId="5AF419C3" w14:textId="77777777" w:rsidR="00A65318" w:rsidRPr="006B35A9" w:rsidRDefault="00A65318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</w:rPr>
            </w:pPr>
            <w:proofErr w:type="spellStart"/>
            <w:r w:rsidRPr="006B35A9">
              <w:rPr>
                <w:rFonts w:eastAsia="Calibri" w:cs="Arial"/>
                <w:sz w:val="20"/>
              </w:rPr>
              <w:t>TSData</w:t>
            </w:r>
            <w:proofErr w:type="spellEnd"/>
          </w:p>
        </w:tc>
        <w:tc>
          <w:tcPr>
            <w:tcW w:w="2520" w:type="pct"/>
          </w:tcPr>
          <w:p w14:paraId="618D3BC2" w14:textId="77777777" w:rsidR="00A65318" w:rsidRPr="006B35A9" w:rsidRDefault="00A65318" w:rsidP="00A65318">
            <w:pPr>
              <w:rPr>
                <w:rFonts w:eastAsia="Calibri" w:cs="Arial"/>
                <w:sz w:val="20"/>
              </w:rPr>
            </w:pPr>
            <w:r w:rsidRPr="006B35A9">
              <w:rPr>
                <w:rFonts w:cs="Arial"/>
                <w:sz w:val="20"/>
                <w:szCs w:val="20"/>
              </w:rPr>
              <w:t>Хранилище данных временных рядов</w:t>
            </w:r>
          </w:p>
        </w:tc>
      </w:tr>
      <w:tr w:rsidR="00A65318" w:rsidRPr="007D3D1C" w14:paraId="1CAA43A6" w14:textId="77777777" w:rsidTr="00265688">
        <w:trPr>
          <w:cantSplit/>
        </w:trPr>
        <w:tc>
          <w:tcPr>
            <w:tcW w:w="2480" w:type="pct"/>
          </w:tcPr>
          <w:p w14:paraId="167D0531" w14:textId="3157D485" w:rsidR="00A65318" w:rsidRPr="006B35A9" w:rsidRDefault="00AF3DA2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</w:rPr>
            </w:pPr>
            <w:proofErr w:type="spellStart"/>
            <w:r w:rsidRPr="006B35A9">
              <w:rPr>
                <w:rFonts w:eastAsia="Calibri" w:cs="Arial"/>
                <w:sz w:val="20"/>
              </w:rPr>
              <w:t>rcmag-eb</w:t>
            </w:r>
            <w:proofErr w:type="spellEnd"/>
          </w:p>
        </w:tc>
        <w:tc>
          <w:tcPr>
            <w:tcW w:w="2520" w:type="pct"/>
          </w:tcPr>
          <w:p w14:paraId="553CE857" w14:textId="3FADE4C7" w:rsidR="00A65318" w:rsidRPr="006B35A9" w:rsidRDefault="00D706E3" w:rsidP="00A65318">
            <w:pPr>
              <w:rPr>
                <w:rFonts w:cs="Arial"/>
                <w:sz w:val="20"/>
                <w:szCs w:val="20"/>
              </w:rPr>
            </w:pPr>
            <w:r w:rsidRPr="006B35A9">
              <w:rPr>
                <w:rFonts w:cs="Arial"/>
                <w:sz w:val="20"/>
                <w:szCs w:val="20"/>
              </w:rPr>
              <w:t>Хранилище сервиса подсистемы "Шина событий" платформы приложений МАГИСТРАЛЬ</w:t>
            </w:r>
          </w:p>
        </w:tc>
      </w:tr>
      <w:tr w:rsidR="00A65318" w:rsidRPr="007D3D1C" w14:paraId="27B05652" w14:textId="77777777" w:rsidTr="00265688">
        <w:trPr>
          <w:cantSplit/>
        </w:trPr>
        <w:tc>
          <w:tcPr>
            <w:tcW w:w="2480" w:type="pct"/>
          </w:tcPr>
          <w:p w14:paraId="4AF1FC50" w14:textId="47F1DBCA" w:rsidR="00A65318" w:rsidRPr="006B35A9" w:rsidRDefault="00AF3DA2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</w:rPr>
            </w:pPr>
            <w:proofErr w:type="spellStart"/>
            <w:r w:rsidRPr="006B35A9">
              <w:rPr>
                <w:rFonts w:eastAsia="Calibri" w:cs="Arial"/>
                <w:sz w:val="20"/>
              </w:rPr>
              <w:t>rcmag-sec</w:t>
            </w:r>
            <w:proofErr w:type="spellEnd"/>
          </w:p>
        </w:tc>
        <w:tc>
          <w:tcPr>
            <w:tcW w:w="2520" w:type="pct"/>
          </w:tcPr>
          <w:p w14:paraId="40696E11" w14:textId="32C40AE9" w:rsidR="00A65318" w:rsidRPr="006B35A9" w:rsidRDefault="00D706E3" w:rsidP="00A65318">
            <w:pPr>
              <w:rPr>
                <w:rFonts w:cs="Arial"/>
                <w:sz w:val="20"/>
                <w:szCs w:val="20"/>
              </w:rPr>
            </w:pPr>
            <w:r w:rsidRPr="006B35A9">
              <w:rPr>
                <w:rFonts w:cs="Arial"/>
                <w:sz w:val="20"/>
                <w:szCs w:val="20"/>
              </w:rPr>
              <w:t>Хранилище сервиса безопасности платформы приложений МАГИСТРАЛЬ</w:t>
            </w:r>
          </w:p>
        </w:tc>
      </w:tr>
      <w:tr w:rsidR="00A65318" w:rsidRPr="007D3D1C" w14:paraId="71265844" w14:textId="77777777" w:rsidTr="00265688">
        <w:trPr>
          <w:cantSplit/>
        </w:trPr>
        <w:tc>
          <w:tcPr>
            <w:tcW w:w="2480" w:type="pct"/>
          </w:tcPr>
          <w:p w14:paraId="32EC60F4" w14:textId="43779D50" w:rsidR="00A65318" w:rsidRPr="006B35A9" w:rsidRDefault="00AF3DA2" w:rsidP="00AF3DA2">
            <w:pPr>
              <w:tabs>
                <w:tab w:val="center" w:pos="2713"/>
              </w:tabs>
              <w:spacing w:after="120" w:line="259" w:lineRule="auto"/>
              <w:contextualSpacing/>
              <w:rPr>
                <w:rFonts w:eastAsia="Calibri" w:cs="Arial"/>
                <w:sz w:val="20"/>
              </w:rPr>
            </w:pPr>
            <w:proofErr w:type="spellStart"/>
            <w:r w:rsidRPr="006B35A9">
              <w:rPr>
                <w:rFonts w:eastAsia="Calibri" w:cs="Arial"/>
                <w:sz w:val="20"/>
              </w:rPr>
              <w:t>rcmag-im</w:t>
            </w:r>
            <w:proofErr w:type="spellEnd"/>
          </w:p>
        </w:tc>
        <w:tc>
          <w:tcPr>
            <w:tcW w:w="2520" w:type="pct"/>
          </w:tcPr>
          <w:p w14:paraId="31505053" w14:textId="0905F996" w:rsidR="00A65318" w:rsidRPr="006B35A9" w:rsidRDefault="00D706E3" w:rsidP="00D706E3">
            <w:pPr>
              <w:rPr>
                <w:rFonts w:cs="Arial"/>
                <w:sz w:val="20"/>
                <w:szCs w:val="20"/>
              </w:rPr>
            </w:pPr>
            <w:r w:rsidRPr="006B35A9">
              <w:rPr>
                <w:rFonts w:cs="Arial"/>
                <w:sz w:val="20"/>
                <w:szCs w:val="20"/>
              </w:rPr>
              <w:t>Хранилище сервиса подсистемы "Информационные модели" платформы приложений МАГИСТРАЛЬ</w:t>
            </w:r>
          </w:p>
        </w:tc>
      </w:tr>
      <w:tr w:rsidR="00A65318" w:rsidRPr="007D3D1C" w14:paraId="4ABD18C5" w14:textId="77777777" w:rsidTr="00265688">
        <w:trPr>
          <w:cantSplit/>
        </w:trPr>
        <w:tc>
          <w:tcPr>
            <w:tcW w:w="2480" w:type="pct"/>
          </w:tcPr>
          <w:p w14:paraId="671519EB" w14:textId="3CB4269C" w:rsidR="00A65318" w:rsidRPr="006B35A9" w:rsidRDefault="00AF3DA2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</w:rPr>
            </w:pPr>
            <w:proofErr w:type="spellStart"/>
            <w:r w:rsidRPr="006B35A9">
              <w:rPr>
                <w:rFonts w:eastAsia="Calibri" w:cs="Arial"/>
                <w:sz w:val="20"/>
              </w:rPr>
              <w:lastRenderedPageBreak/>
              <w:t>rcapppro-accdata</w:t>
            </w:r>
            <w:proofErr w:type="spellEnd"/>
          </w:p>
        </w:tc>
        <w:tc>
          <w:tcPr>
            <w:tcW w:w="2520" w:type="pct"/>
          </w:tcPr>
          <w:p w14:paraId="2F9037E5" w14:textId="0B46B4E0" w:rsidR="00A65318" w:rsidRPr="006B35A9" w:rsidRDefault="00C67E2E" w:rsidP="00A65318">
            <w:pPr>
              <w:rPr>
                <w:rFonts w:cs="Arial"/>
                <w:sz w:val="20"/>
                <w:szCs w:val="20"/>
              </w:rPr>
            </w:pPr>
            <w:r w:rsidRPr="006B35A9">
              <w:rPr>
                <w:rFonts w:cs="Arial"/>
                <w:sz w:val="20"/>
                <w:szCs w:val="20"/>
              </w:rPr>
              <w:t xml:space="preserve">Хранилище сервиса приложения </w:t>
            </w:r>
            <w:proofErr w:type="spellStart"/>
            <w:r w:rsidRPr="006B35A9">
              <w:rPr>
                <w:rFonts w:cs="Arial"/>
                <w:sz w:val="20"/>
                <w:szCs w:val="20"/>
              </w:rPr>
              <w:t>ПРОучет</w:t>
            </w:r>
            <w:proofErr w:type="spellEnd"/>
            <w:r w:rsidRPr="006B35A9">
              <w:rPr>
                <w:rFonts w:cs="Arial"/>
                <w:sz w:val="20"/>
                <w:szCs w:val="20"/>
              </w:rPr>
              <w:t xml:space="preserve"> платформы приложений МАГИСТРАЛЬ</w:t>
            </w:r>
          </w:p>
        </w:tc>
      </w:tr>
      <w:tr w:rsidR="00A65318" w:rsidRPr="007D3D1C" w14:paraId="0269C5DF" w14:textId="77777777" w:rsidTr="00265688">
        <w:trPr>
          <w:cantSplit/>
        </w:trPr>
        <w:tc>
          <w:tcPr>
            <w:tcW w:w="2480" w:type="pct"/>
          </w:tcPr>
          <w:p w14:paraId="536C0978" w14:textId="77777777" w:rsidR="00A65318" w:rsidRPr="006B35A9" w:rsidRDefault="00A65318" w:rsidP="00A65318">
            <w:pPr>
              <w:spacing w:after="120" w:line="259" w:lineRule="auto"/>
              <w:contextualSpacing/>
              <w:rPr>
                <w:rFonts w:eastAsia="Calibri" w:cs="Arial"/>
                <w:sz w:val="20"/>
              </w:rPr>
            </w:pPr>
            <w:proofErr w:type="spellStart"/>
            <w:r w:rsidRPr="006B35A9">
              <w:rPr>
                <w:rFonts w:eastAsia="Calibri" w:cs="Arial"/>
                <w:sz w:val="20"/>
              </w:rPr>
              <w:t>TSData</w:t>
            </w:r>
            <w:proofErr w:type="spellEnd"/>
          </w:p>
        </w:tc>
        <w:tc>
          <w:tcPr>
            <w:tcW w:w="2520" w:type="pct"/>
          </w:tcPr>
          <w:p w14:paraId="72B41A81" w14:textId="77777777" w:rsidR="00A65318" w:rsidRPr="006B35A9" w:rsidRDefault="00A65318" w:rsidP="00A65318">
            <w:pPr>
              <w:rPr>
                <w:rFonts w:cs="Arial"/>
                <w:sz w:val="20"/>
                <w:szCs w:val="20"/>
              </w:rPr>
            </w:pPr>
            <w:r w:rsidRPr="006B35A9">
              <w:rPr>
                <w:rFonts w:cs="Arial"/>
                <w:sz w:val="20"/>
                <w:szCs w:val="20"/>
              </w:rPr>
              <w:t>Хранилище данных временных рядов</w:t>
            </w:r>
          </w:p>
        </w:tc>
      </w:tr>
    </w:tbl>
    <w:p w14:paraId="4718FD2C" w14:textId="77777777" w:rsidR="009F798E" w:rsidRPr="00EB6DC0" w:rsidRDefault="009F798E" w:rsidP="00EB6DC0">
      <w:pPr>
        <w:pStyle w:val="affa"/>
        <w:keepNext/>
        <w:spacing w:before="120"/>
        <w:ind w:left="360" w:firstLine="0"/>
        <w:jc w:val="center"/>
        <w:rPr>
          <w:rFonts w:cs="Arial"/>
          <w:bCs/>
          <w:sz w:val="22"/>
        </w:rPr>
      </w:pPr>
    </w:p>
    <w:p w14:paraId="24B5610B" w14:textId="77777777" w:rsidR="002008A0" w:rsidRDefault="002008A0" w:rsidP="00706F2D">
      <w:pPr>
        <w:pStyle w:val="25"/>
        <w:numPr>
          <w:ilvl w:val="1"/>
          <w:numId w:val="26"/>
        </w:numPr>
        <w:outlineLvl w:val="1"/>
      </w:pPr>
      <w:bookmarkStart w:id="15" w:name="_Toc61621432"/>
      <w:bookmarkStart w:id="16" w:name="_Toc136242006"/>
      <w:r>
        <w:t>База данных</w:t>
      </w:r>
      <w:bookmarkEnd w:id="15"/>
      <w:bookmarkEnd w:id="16"/>
    </w:p>
    <w:p w14:paraId="7A91CA19" w14:textId="77777777" w:rsidR="00991EE1" w:rsidRPr="003A78C8" w:rsidRDefault="00F04012" w:rsidP="00991EE1">
      <w:pPr>
        <w:spacing w:line="240" w:lineRule="auto"/>
        <w:rPr>
          <w:i/>
          <w:sz w:val="28"/>
        </w:rPr>
      </w:pPr>
      <w:bookmarkStart w:id="17" w:name="_Toc61621433"/>
      <w:bookmarkEnd w:id="9"/>
      <w:r>
        <w:rPr>
          <w:sz w:val="28"/>
        </w:rPr>
        <w:t xml:space="preserve">Для работы </w:t>
      </w:r>
      <w:r w:rsidR="00C02854" w:rsidRPr="006F6A95">
        <w:rPr>
          <w:sz w:val="28"/>
        </w:rPr>
        <w:t xml:space="preserve">платформы и приложений </w:t>
      </w:r>
      <w:r w:rsidR="006F6A95" w:rsidRPr="006F6A95">
        <w:rPr>
          <w:sz w:val="28"/>
        </w:rPr>
        <w:t xml:space="preserve">требуется создать базы данных. </w:t>
      </w:r>
      <w:r w:rsidR="00991EE1" w:rsidRPr="00A32FC6">
        <w:rPr>
          <w:sz w:val="28"/>
        </w:rPr>
        <w:t xml:space="preserve">Для этого необходимо выполнить скрипт </w:t>
      </w:r>
      <w:proofErr w:type="spellStart"/>
      <w:r w:rsidR="00991EE1" w:rsidRPr="003A78C8">
        <w:rPr>
          <w:b/>
          <w:sz w:val="28"/>
        </w:rPr>
        <w:t>createDataBasesScript.sql</w:t>
      </w:r>
      <w:proofErr w:type="spellEnd"/>
      <w:r w:rsidR="00991EE1" w:rsidRPr="003A78C8">
        <w:rPr>
          <w:b/>
          <w:i/>
          <w:sz w:val="28"/>
        </w:rPr>
        <w:t>.</w:t>
      </w:r>
      <w:r w:rsidR="00991EE1" w:rsidRPr="00C67A87">
        <w:rPr>
          <w:sz w:val="28"/>
        </w:rPr>
        <w:t xml:space="preserve"> </w:t>
      </w:r>
      <w:r w:rsidR="00991EE1" w:rsidRPr="00A32FC6">
        <w:rPr>
          <w:sz w:val="28"/>
        </w:rPr>
        <w:t xml:space="preserve">Скрипт должен быть выполнен пользователем с правами </w:t>
      </w:r>
      <w:r w:rsidR="00991EE1" w:rsidRPr="00A32FC6">
        <w:rPr>
          <w:i/>
          <w:sz w:val="28"/>
        </w:rPr>
        <w:t xml:space="preserve">администратора </w:t>
      </w:r>
      <w:r w:rsidR="00991EE1" w:rsidRPr="00C67A87">
        <w:rPr>
          <w:sz w:val="28"/>
        </w:rPr>
        <w:t>БД</w:t>
      </w:r>
      <w:r w:rsidR="00991EE1" w:rsidRPr="00A32FC6">
        <w:rPr>
          <w:sz w:val="28"/>
        </w:rPr>
        <w:t>.</w:t>
      </w:r>
    </w:p>
    <w:p w14:paraId="46031E23" w14:textId="2DBBAE15" w:rsidR="00991EE1" w:rsidRPr="00A32FC6" w:rsidRDefault="00991EE1" w:rsidP="00991EE1">
      <w:pPr>
        <w:spacing w:line="240" w:lineRule="auto"/>
        <w:rPr>
          <w:i/>
          <w:sz w:val="28"/>
        </w:rPr>
      </w:pPr>
      <w:r w:rsidRPr="00A32FC6">
        <w:rPr>
          <w:sz w:val="28"/>
        </w:rPr>
        <w:t xml:space="preserve">В </w:t>
      </w:r>
      <w:r w:rsidRPr="00A61ABD">
        <w:rPr>
          <w:sz w:val="28"/>
        </w:rPr>
        <w:t>процессе установки платформы</w:t>
      </w:r>
      <w:r>
        <w:rPr>
          <w:sz w:val="28"/>
        </w:rPr>
        <w:t xml:space="preserve"> </w:t>
      </w:r>
      <w:r w:rsidRPr="00A61ABD">
        <w:rPr>
          <w:sz w:val="28"/>
        </w:rPr>
        <w:t>должны быть обязательно созданы следу</w:t>
      </w:r>
      <w:r w:rsidRPr="00A32FC6">
        <w:rPr>
          <w:sz w:val="28"/>
        </w:rPr>
        <w:t>ющие базы данных:</w:t>
      </w:r>
    </w:p>
    <w:p w14:paraId="00A804B4" w14:textId="77777777" w:rsidR="00991EE1" w:rsidRPr="00A32FC6" w:rsidRDefault="00991EE1" w:rsidP="00991EE1">
      <w:pPr>
        <w:pStyle w:val="3a"/>
        <w:numPr>
          <w:ilvl w:val="0"/>
          <w:numId w:val="43"/>
        </w:numPr>
        <w:spacing w:before="0" w:after="0" w:line="256" w:lineRule="auto"/>
        <w:rPr>
          <w:rFonts w:ascii="Times New Roman" w:hAnsi="Times New Roman" w:cs="Times New Roman"/>
          <w:i/>
          <w:sz w:val="28"/>
          <w:u w:val="single"/>
        </w:rPr>
      </w:pPr>
      <w:r w:rsidRPr="00A32FC6">
        <w:rPr>
          <w:rFonts w:ascii="Times New Roman" w:hAnsi="Times New Roman" w:cs="Times New Roman"/>
          <w:b/>
          <w:sz w:val="28"/>
          <w:u w:val="single"/>
        </w:rPr>
        <w:t>Безопасность</w:t>
      </w:r>
      <w:r w:rsidRPr="00A32FC6">
        <w:rPr>
          <w:rFonts w:ascii="Times New Roman" w:hAnsi="Times New Roman" w:cs="Times New Roman"/>
          <w:sz w:val="28"/>
          <w:u w:val="single"/>
        </w:rPr>
        <w:t xml:space="preserve"> (</w:t>
      </w:r>
      <w:proofErr w:type="spellStart"/>
      <w:r w:rsidRPr="00B15401">
        <w:rPr>
          <w:rFonts w:ascii="Times New Roman" w:hAnsi="Times New Roman" w:cs="Times New Roman"/>
          <w:sz w:val="28"/>
          <w:u w:val="single"/>
          <w:lang w:val="en-US"/>
        </w:rPr>
        <w:t>rcmag</w:t>
      </w:r>
      <w:proofErr w:type="spellEnd"/>
      <w:r w:rsidRPr="00B15401">
        <w:rPr>
          <w:rFonts w:ascii="Times New Roman" w:hAnsi="Times New Roman" w:cs="Times New Roman"/>
          <w:sz w:val="28"/>
          <w:u w:val="single"/>
          <w:lang w:val="en-US"/>
        </w:rPr>
        <w:t>-sec</w:t>
      </w:r>
      <w:r w:rsidRPr="00A32FC6">
        <w:rPr>
          <w:rFonts w:ascii="Times New Roman" w:hAnsi="Times New Roman" w:cs="Times New Roman"/>
          <w:sz w:val="28"/>
          <w:u w:val="single"/>
        </w:rPr>
        <w:t>)</w:t>
      </w:r>
    </w:p>
    <w:p w14:paraId="48C914A7" w14:textId="77777777" w:rsidR="00991EE1" w:rsidRPr="00A32FC6" w:rsidRDefault="00991EE1" w:rsidP="00991EE1">
      <w:pPr>
        <w:pStyle w:val="3a"/>
        <w:numPr>
          <w:ilvl w:val="0"/>
          <w:numId w:val="43"/>
        </w:numPr>
        <w:spacing w:before="0" w:after="0" w:line="256" w:lineRule="auto"/>
        <w:rPr>
          <w:rFonts w:ascii="Times New Roman" w:hAnsi="Times New Roman" w:cs="Times New Roman"/>
          <w:i/>
          <w:sz w:val="28"/>
          <w:u w:val="single"/>
        </w:rPr>
      </w:pPr>
      <w:r w:rsidRPr="00A32FC6">
        <w:rPr>
          <w:rFonts w:ascii="Times New Roman" w:hAnsi="Times New Roman" w:cs="Times New Roman"/>
          <w:b/>
          <w:sz w:val="28"/>
          <w:u w:val="single"/>
        </w:rPr>
        <w:t>Прикладные модели</w:t>
      </w:r>
      <w:r w:rsidRPr="00A32FC6">
        <w:rPr>
          <w:rFonts w:ascii="Times New Roman" w:hAnsi="Times New Roman" w:cs="Times New Roman"/>
          <w:sz w:val="28"/>
          <w:u w:val="single"/>
        </w:rPr>
        <w:t xml:space="preserve"> (</w:t>
      </w:r>
      <w:proofErr w:type="spellStart"/>
      <w:r w:rsidRPr="00B15401">
        <w:rPr>
          <w:rFonts w:ascii="Times New Roman" w:hAnsi="Times New Roman" w:cs="Times New Roman"/>
          <w:sz w:val="28"/>
          <w:u w:val="single"/>
          <w:lang w:val="en-US"/>
        </w:rPr>
        <w:t>rcmag-im</w:t>
      </w:r>
      <w:proofErr w:type="spellEnd"/>
      <w:r w:rsidRPr="00A32FC6">
        <w:rPr>
          <w:rFonts w:ascii="Times New Roman" w:hAnsi="Times New Roman" w:cs="Times New Roman"/>
          <w:sz w:val="28"/>
          <w:u w:val="single"/>
          <w:lang w:val="en-US"/>
        </w:rPr>
        <w:t>)</w:t>
      </w:r>
    </w:p>
    <w:p w14:paraId="652A2B66" w14:textId="77777777" w:rsidR="00991EE1" w:rsidRDefault="00991EE1" w:rsidP="00991EE1">
      <w:pPr>
        <w:pStyle w:val="3a"/>
        <w:numPr>
          <w:ilvl w:val="0"/>
          <w:numId w:val="43"/>
        </w:numPr>
        <w:spacing w:before="0" w:after="0" w:line="256" w:lineRule="auto"/>
        <w:rPr>
          <w:rFonts w:ascii="Times New Roman" w:hAnsi="Times New Roman" w:cs="Times New Roman"/>
          <w:i/>
          <w:sz w:val="28"/>
          <w:u w:val="single"/>
          <w:lang w:val="en-US"/>
        </w:rPr>
      </w:pPr>
      <w:r w:rsidRPr="00A32FC6">
        <w:rPr>
          <w:rFonts w:ascii="Times New Roman" w:hAnsi="Times New Roman" w:cs="Times New Roman"/>
          <w:b/>
          <w:sz w:val="28"/>
          <w:u w:val="single"/>
        </w:rPr>
        <w:t>Журнал операций</w:t>
      </w:r>
      <w:r w:rsidRPr="00A32FC6">
        <w:rPr>
          <w:rFonts w:ascii="Times New Roman" w:hAnsi="Times New Roman" w:cs="Times New Roman"/>
          <w:sz w:val="28"/>
          <w:u w:val="single"/>
        </w:rPr>
        <w:t xml:space="preserve"> (</w:t>
      </w:r>
      <w:proofErr w:type="spellStart"/>
      <w:r w:rsidRPr="00B15401">
        <w:rPr>
          <w:rFonts w:ascii="Times New Roman" w:hAnsi="Times New Roman" w:cs="Times New Roman"/>
          <w:sz w:val="28"/>
          <w:u w:val="single"/>
          <w:lang w:val="en-US"/>
        </w:rPr>
        <w:t>rcmag</w:t>
      </w:r>
      <w:proofErr w:type="spellEnd"/>
      <w:r w:rsidRPr="00B15401">
        <w:rPr>
          <w:rFonts w:ascii="Times New Roman" w:hAnsi="Times New Roman" w:cs="Times New Roman"/>
          <w:sz w:val="28"/>
          <w:u w:val="single"/>
          <w:lang w:val="en-US"/>
        </w:rPr>
        <w:t>-mon</w:t>
      </w:r>
      <w:r w:rsidRPr="00A32FC6">
        <w:rPr>
          <w:rFonts w:ascii="Times New Roman" w:hAnsi="Times New Roman" w:cs="Times New Roman"/>
          <w:sz w:val="28"/>
          <w:u w:val="single"/>
          <w:lang w:val="en-US"/>
        </w:rPr>
        <w:t>)</w:t>
      </w:r>
    </w:p>
    <w:p w14:paraId="1DCFE078" w14:textId="77777777" w:rsidR="00991EE1" w:rsidRDefault="00991EE1" w:rsidP="00991EE1">
      <w:pPr>
        <w:pStyle w:val="3a"/>
        <w:numPr>
          <w:ilvl w:val="0"/>
          <w:numId w:val="43"/>
        </w:numPr>
        <w:spacing w:before="0" w:after="0" w:line="256" w:lineRule="auto"/>
        <w:rPr>
          <w:rFonts w:ascii="Times New Roman" w:hAnsi="Times New Roman" w:cs="Times New Roman"/>
          <w:i/>
          <w:sz w:val="28"/>
          <w:u w:val="single"/>
          <w:lang w:val="en-US"/>
        </w:rPr>
      </w:pPr>
      <w:r w:rsidRPr="00FF673A">
        <w:rPr>
          <w:rFonts w:ascii="Times New Roman" w:hAnsi="Times New Roman" w:cs="Times New Roman"/>
          <w:b/>
          <w:sz w:val="28"/>
          <w:u w:val="single"/>
        </w:rPr>
        <w:t>Шина событий</w:t>
      </w:r>
      <w:r w:rsidRPr="00A32FC6">
        <w:rPr>
          <w:rFonts w:ascii="Times New Roman" w:hAnsi="Times New Roman" w:cs="Times New Roman"/>
          <w:sz w:val="28"/>
          <w:u w:val="single"/>
        </w:rPr>
        <w:t xml:space="preserve"> (</w:t>
      </w:r>
      <w:proofErr w:type="spellStart"/>
      <w:r w:rsidRPr="00B15401">
        <w:rPr>
          <w:rFonts w:ascii="Times New Roman" w:hAnsi="Times New Roman" w:cs="Times New Roman"/>
          <w:sz w:val="28"/>
          <w:u w:val="single"/>
          <w:lang w:val="en-US"/>
        </w:rPr>
        <w:t>rcmag-eb</w:t>
      </w:r>
      <w:proofErr w:type="spellEnd"/>
      <w:r w:rsidRPr="00A32FC6">
        <w:rPr>
          <w:rFonts w:ascii="Times New Roman" w:hAnsi="Times New Roman" w:cs="Times New Roman"/>
          <w:sz w:val="28"/>
          <w:u w:val="single"/>
          <w:lang w:val="en-US"/>
        </w:rPr>
        <w:t>)</w:t>
      </w:r>
    </w:p>
    <w:p w14:paraId="4AE30B19" w14:textId="77777777" w:rsidR="00991EE1" w:rsidRPr="00284F1E" w:rsidRDefault="00991EE1" w:rsidP="00991EE1">
      <w:pPr>
        <w:pStyle w:val="3a"/>
        <w:numPr>
          <w:ilvl w:val="0"/>
          <w:numId w:val="43"/>
        </w:numPr>
        <w:spacing w:before="0" w:after="0" w:line="256" w:lineRule="auto"/>
        <w:rPr>
          <w:lang w:val="en-US"/>
        </w:rPr>
      </w:pPr>
      <w:proofErr w:type="spellStart"/>
      <w:r w:rsidRPr="00FF673A">
        <w:rPr>
          <w:rFonts w:ascii="Times New Roman" w:hAnsi="Times New Roman" w:cs="Times New Roman"/>
          <w:b/>
          <w:sz w:val="28"/>
          <w:u w:val="single"/>
        </w:rPr>
        <w:t>ПРОучет</w:t>
      </w:r>
      <w:proofErr w:type="spellEnd"/>
      <w:r>
        <w:rPr>
          <w:rFonts w:eastAsiaTheme="majorEastAsia"/>
          <w:b/>
          <w:sz w:val="28"/>
          <w:u w:val="single"/>
        </w:rPr>
        <w:t xml:space="preserve"> (</w:t>
      </w:r>
      <w:proofErr w:type="spellStart"/>
      <w:r w:rsidRPr="00284F1E">
        <w:rPr>
          <w:rFonts w:ascii="Times New Roman" w:eastAsiaTheme="majorEastAsia" w:hAnsi="Times New Roman" w:cs="Times New Roman"/>
          <w:i/>
          <w:sz w:val="28"/>
          <w:u w:val="single"/>
          <w:lang w:val="en-US"/>
        </w:rPr>
        <w:t>rcapppro-accdata</w:t>
      </w:r>
      <w:proofErr w:type="spellEnd"/>
      <w:r w:rsidRPr="00284F1E">
        <w:rPr>
          <w:rFonts w:ascii="Times New Roman" w:eastAsiaTheme="majorEastAsia" w:hAnsi="Times New Roman" w:cs="Times New Roman"/>
          <w:i/>
          <w:sz w:val="28"/>
          <w:u w:val="single"/>
          <w:lang w:val="en-US"/>
        </w:rPr>
        <w:t>)</w:t>
      </w:r>
    </w:p>
    <w:p w14:paraId="0F346C59" w14:textId="032D9E12" w:rsidR="006F6A95" w:rsidRPr="006F6A95" w:rsidRDefault="006F6A95" w:rsidP="00991EE1">
      <w:pPr>
        <w:rPr>
          <w:sz w:val="28"/>
        </w:rPr>
      </w:pPr>
    </w:p>
    <w:p w14:paraId="692D4129" w14:textId="0713FB53" w:rsidR="003D651E" w:rsidRDefault="003D651E" w:rsidP="00706F2D">
      <w:pPr>
        <w:pStyle w:val="25"/>
        <w:numPr>
          <w:ilvl w:val="1"/>
          <w:numId w:val="26"/>
        </w:numPr>
        <w:outlineLvl w:val="1"/>
      </w:pPr>
      <w:bookmarkStart w:id="18" w:name="_Toc136242007"/>
      <w:r>
        <w:t xml:space="preserve">АРМ пользователя (тонкий клиент) </w:t>
      </w:r>
      <w:bookmarkEnd w:id="17"/>
      <w:r w:rsidR="00B15451">
        <w:t>МАГИСТРАЛЬ</w:t>
      </w:r>
      <w:bookmarkEnd w:id="18"/>
    </w:p>
    <w:p w14:paraId="0829AFE5" w14:textId="77777777" w:rsidR="00EE6FFC" w:rsidRPr="0031489F" w:rsidRDefault="003D651E" w:rsidP="004C6109">
      <w:pPr>
        <w:spacing w:line="288" w:lineRule="auto"/>
        <w:ind w:firstLine="720"/>
        <w:rPr>
          <w:sz w:val="28"/>
        </w:rPr>
      </w:pPr>
      <w:r w:rsidRPr="0031489F">
        <w:rPr>
          <w:sz w:val="28"/>
        </w:rPr>
        <w:t xml:space="preserve">Тонкий клиент обеспечивает пользовательский интерфейс пользователя на стороне клиента в браузере </w:t>
      </w:r>
      <w:r w:rsidRPr="0031489F">
        <w:rPr>
          <w:sz w:val="28"/>
          <w:lang w:val="en-US"/>
        </w:rPr>
        <w:t>Internet</w:t>
      </w:r>
      <w:r w:rsidRPr="0031489F">
        <w:rPr>
          <w:sz w:val="28"/>
        </w:rPr>
        <w:t xml:space="preserve"> </w:t>
      </w:r>
      <w:r w:rsidRPr="0031489F">
        <w:rPr>
          <w:sz w:val="28"/>
          <w:lang w:val="en-US"/>
        </w:rPr>
        <w:t>Explorer</w:t>
      </w:r>
      <w:r w:rsidRPr="0031489F">
        <w:rPr>
          <w:sz w:val="28"/>
        </w:rPr>
        <w:t xml:space="preserve"> (версия старше</w:t>
      </w:r>
      <w:r w:rsidR="009625E8" w:rsidRPr="0031489F">
        <w:rPr>
          <w:sz w:val="28"/>
        </w:rPr>
        <w:t> </w:t>
      </w:r>
      <w:r w:rsidR="00C519DC" w:rsidRPr="0031489F">
        <w:rPr>
          <w:sz w:val="28"/>
        </w:rPr>
        <w:t>11</w:t>
      </w:r>
      <w:r w:rsidRPr="0031489F">
        <w:rPr>
          <w:sz w:val="28"/>
        </w:rPr>
        <w:t xml:space="preserve">), </w:t>
      </w:r>
      <w:r w:rsidRPr="0031489F">
        <w:rPr>
          <w:sz w:val="28"/>
          <w:lang w:val="en-US"/>
        </w:rPr>
        <w:t>MS</w:t>
      </w:r>
      <w:r w:rsidRPr="0031489F">
        <w:rPr>
          <w:sz w:val="28"/>
        </w:rPr>
        <w:t xml:space="preserve"> </w:t>
      </w:r>
      <w:r w:rsidRPr="0031489F">
        <w:rPr>
          <w:sz w:val="28"/>
          <w:lang w:val="en-US"/>
        </w:rPr>
        <w:t>Edge</w:t>
      </w:r>
      <w:r w:rsidRPr="0031489F">
        <w:rPr>
          <w:sz w:val="28"/>
        </w:rPr>
        <w:t xml:space="preserve">, </w:t>
      </w:r>
      <w:r w:rsidRPr="0031489F">
        <w:rPr>
          <w:sz w:val="28"/>
          <w:lang w:val="en-US"/>
        </w:rPr>
        <w:t>Chrome</w:t>
      </w:r>
      <w:r w:rsidRPr="0031489F">
        <w:rPr>
          <w:sz w:val="28"/>
        </w:rPr>
        <w:t xml:space="preserve"> или </w:t>
      </w:r>
      <w:r w:rsidRPr="0031489F">
        <w:rPr>
          <w:sz w:val="28"/>
          <w:lang w:val="en-US"/>
        </w:rPr>
        <w:t>Firefox</w:t>
      </w:r>
      <w:r w:rsidRPr="0031489F">
        <w:rPr>
          <w:sz w:val="28"/>
        </w:rPr>
        <w:t>.</w:t>
      </w:r>
    </w:p>
    <w:p w14:paraId="424D8A2E" w14:textId="77777777" w:rsidR="00716D4D" w:rsidRDefault="00716D4D" w:rsidP="004C6109">
      <w:pPr>
        <w:spacing w:line="288" w:lineRule="auto"/>
        <w:ind w:firstLine="720"/>
        <w:rPr>
          <w:rFonts w:cs="Arial"/>
          <w:b/>
          <w:bCs/>
          <w:kern w:val="28"/>
          <w:sz w:val="32"/>
          <w:szCs w:val="28"/>
        </w:rPr>
      </w:pPr>
      <w:r>
        <w:br w:type="page"/>
      </w:r>
    </w:p>
    <w:p w14:paraId="33BAE413" w14:textId="77777777" w:rsidR="002008A0" w:rsidRDefault="003C0DCC" w:rsidP="00706F2D">
      <w:pPr>
        <w:pStyle w:val="18"/>
        <w:numPr>
          <w:ilvl w:val="0"/>
          <w:numId w:val="26"/>
        </w:numPr>
        <w:outlineLvl w:val="0"/>
      </w:pPr>
      <w:bookmarkStart w:id="19" w:name="_Toc136242008"/>
      <w:r>
        <w:lastRenderedPageBreak/>
        <w:t>Рекомендуемые системные требования</w:t>
      </w:r>
      <w:bookmarkEnd w:id="19"/>
    </w:p>
    <w:p w14:paraId="23CC6CD1" w14:textId="77777777" w:rsidR="00FD2113" w:rsidRPr="00FD2113" w:rsidRDefault="00FD2113" w:rsidP="00FD2113">
      <w:pPr>
        <w:spacing w:before="120" w:after="120" w:line="360" w:lineRule="auto"/>
        <w:ind w:left="709" w:firstLine="0"/>
        <w:rPr>
          <w:b/>
          <w:bCs/>
          <w:sz w:val="28"/>
        </w:rPr>
      </w:pPr>
      <w:r w:rsidRPr="00FD2113">
        <w:rPr>
          <w:b/>
          <w:bCs/>
          <w:sz w:val="28"/>
        </w:rPr>
        <w:t>Сервер БД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209"/>
      </w:tblGrid>
      <w:tr w:rsidR="00FD2113" w:rsidRPr="00FD2113" w14:paraId="53E5E73A" w14:textId="77777777" w:rsidTr="004C6109">
        <w:tc>
          <w:tcPr>
            <w:tcW w:w="3289" w:type="dxa"/>
            <w:shd w:val="clear" w:color="auto" w:fill="D9D9D9"/>
          </w:tcPr>
          <w:p w14:paraId="74776570" w14:textId="77777777" w:rsidR="00FD2113" w:rsidRPr="00FD2113" w:rsidRDefault="00FD2113" w:rsidP="00FD2113">
            <w:pPr>
              <w:widowControl w:val="0"/>
              <w:spacing w:after="60" w:line="240" w:lineRule="auto"/>
              <w:ind w:firstLine="0"/>
              <w:jc w:val="center"/>
              <w:rPr>
                <w:b/>
              </w:rPr>
            </w:pPr>
            <w:r w:rsidRPr="00FD2113">
              <w:rPr>
                <w:b/>
              </w:rPr>
              <w:t>Показатель</w:t>
            </w:r>
          </w:p>
        </w:tc>
        <w:tc>
          <w:tcPr>
            <w:tcW w:w="6209" w:type="dxa"/>
            <w:shd w:val="clear" w:color="auto" w:fill="D9D9D9"/>
          </w:tcPr>
          <w:p w14:paraId="237B7FE3" w14:textId="77777777" w:rsidR="00FD2113" w:rsidRPr="00FD2113" w:rsidRDefault="00FD2113" w:rsidP="00FD2113">
            <w:pPr>
              <w:widowControl w:val="0"/>
              <w:spacing w:after="60" w:line="240" w:lineRule="auto"/>
              <w:ind w:firstLine="0"/>
              <w:jc w:val="center"/>
              <w:rPr>
                <w:b/>
                <w:lang w:val="en-US"/>
              </w:rPr>
            </w:pPr>
            <w:r w:rsidRPr="00FD2113">
              <w:rPr>
                <w:b/>
              </w:rPr>
              <w:t>Значение</w:t>
            </w:r>
          </w:p>
        </w:tc>
      </w:tr>
      <w:tr w:rsidR="00FD2113" w:rsidRPr="007E5CF0" w14:paraId="47BCFCF8" w14:textId="77777777" w:rsidTr="004C6109">
        <w:tc>
          <w:tcPr>
            <w:tcW w:w="3289" w:type="dxa"/>
            <w:shd w:val="clear" w:color="auto" w:fill="auto"/>
          </w:tcPr>
          <w:p w14:paraId="35E48C04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Операционная система</w:t>
            </w:r>
          </w:p>
        </w:tc>
        <w:tc>
          <w:tcPr>
            <w:tcW w:w="6209" w:type="dxa"/>
            <w:shd w:val="clear" w:color="auto" w:fill="auto"/>
          </w:tcPr>
          <w:p w14:paraId="1BDC372B" w14:textId="77777777" w:rsidR="00A01F0C" w:rsidRPr="00661434" w:rsidRDefault="00A01F0C" w:rsidP="00A01F0C">
            <w:pPr>
              <w:spacing w:before="60" w:after="60" w:line="240" w:lineRule="auto"/>
              <w:ind w:firstLine="0"/>
              <w:rPr>
                <w:lang w:val="en-US" w:eastAsia="ru-RU"/>
              </w:rPr>
            </w:pPr>
            <w:r w:rsidRPr="00661434">
              <w:rPr>
                <w:lang w:val="en-US" w:eastAsia="ru-RU"/>
              </w:rPr>
              <w:t>MS Windows Server 20</w:t>
            </w:r>
            <w:r w:rsidRPr="0041332F">
              <w:rPr>
                <w:lang w:val="en-US" w:eastAsia="ru-RU"/>
              </w:rPr>
              <w:t>16</w:t>
            </w:r>
            <w:r w:rsidRPr="00661434">
              <w:rPr>
                <w:lang w:val="en-US" w:eastAsia="ru-RU"/>
              </w:rPr>
              <w:t xml:space="preserve"> </w:t>
            </w:r>
            <w:r>
              <w:rPr>
                <w:lang w:val="en-US" w:eastAsia="ru-RU"/>
              </w:rPr>
              <w:t>Eng</w:t>
            </w:r>
            <w:r w:rsidRPr="00661434">
              <w:rPr>
                <w:lang w:val="en-US" w:eastAsia="ru-RU"/>
              </w:rPr>
              <w:t xml:space="preserve"> Standard </w:t>
            </w:r>
            <w:r w:rsidRPr="00661434">
              <w:rPr>
                <w:lang w:eastAsia="ru-RU"/>
              </w:rPr>
              <w:t>или</w:t>
            </w:r>
            <w:r w:rsidRPr="00661434">
              <w:rPr>
                <w:lang w:val="en-US" w:eastAsia="ru-RU"/>
              </w:rPr>
              <w:t xml:space="preserve"> Enterprise (x32 </w:t>
            </w:r>
            <w:r w:rsidRPr="00661434">
              <w:rPr>
                <w:lang w:eastAsia="ru-RU"/>
              </w:rPr>
              <w:t>или</w:t>
            </w:r>
            <w:r w:rsidRPr="00661434">
              <w:rPr>
                <w:lang w:val="en-US" w:eastAsia="ru-RU"/>
              </w:rPr>
              <w:t xml:space="preserve"> </w:t>
            </w:r>
            <w:r w:rsidRPr="00661434">
              <w:rPr>
                <w:lang w:eastAsia="ru-RU"/>
              </w:rPr>
              <w:t>х</w:t>
            </w:r>
            <w:r w:rsidRPr="00661434">
              <w:rPr>
                <w:lang w:val="en-US" w:eastAsia="ru-RU"/>
              </w:rPr>
              <w:t>64);</w:t>
            </w:r>
          </w:p>
          <w:p w14:paraId="6A3D2B8F" w14:textId="77777777" w:rsidR="00FD2113" w:rsidRPr="00FD2113" w:rsidRDefault="00A01F0C" w:rsidP="00A01F0C">
            <w:pPr>
              <w:spacing w:before="60" w:after="60" w:line="240" w:lineRule="auto"/>
              <w:ind w:firstLine="0"/>
              <w:rPr>
                <w:lang w:val="en-US"/>
              </w:rPr>
            </w:pPr>
            <w:r w:rsidRPr="00661434">
              <w:rPr>
                <w:lang w:val="en-US" w:eastAsia="ru-RU"/>
              </w:rPr>
              <w:t xml:space="preserve">MS Windows Server 2012 (x32 </w:t>
            </w:r>
            <w:r w:rsidRPr="00661434">
              <w:rPr>
                <w:lang w:eastAsia="ru-RU"/>
              </w:rPr>
              <w:t>или</w:t>
            </w:r>
            <w:r w:rsidRPr="00661434">
              <w:rPr>
                <w:lang w:val="en-US" w:eastAsia="ru-RU"/>
              </w:rPr>
              <w:t xml:space="preserve"> </w:t>
            </w:r>
            <w:r w:rsidRPr="00661434">
              <w:rPr>
                <w:lang w:eastAsia="ru-RU"/>
              </w:rPr>
              <w:t>х</w:t>
            </w:r>
            <w:r w:rsidRPr="00661434">
              <w:rPr>
                <w:lang w:val="en-US" w:eastAsia="ru-RU"/>
              </w:rPr>
              <w:t>64)</w:t>
            </w:r>
          </w:p>
        </w:tc>
      </w:tr>
      <w:tr w:rsidR="00FD2113" w:rsidRPr="00FD2113" w14:paraId="51E64990" w14:textId="77777777" w:rsidTr="004C6109">
        <w:tc>
          <w:tcPr>
            <w:tcW w:w="3289" w:type="dxa"/>
            <w:shd w:val="clear" w:color="auto" w:fill="auto"/>
          </w:tcPr>
          <w:p w14:paraId="38417EC6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СУБД</w:t>
            </w:r>
          </w:p>
        </w:tc>
        <w:tc>
          <w:tcPr>
            <w:tcW w:w="6209" w:type="dxa"/>
            <w:shd w:val="clear" w:color="auto" w:fill="auto"/>
          </w:tcPr>
          <w:p w14:paraId="43A9531D" w14:textId="77777777" w:rsidR="00FD2113" w:rsidRPr="00FD2113" w:rsidRDefault="00FD2113" w:rsidP="00A01F0C">
            <w:pPr>
              <w:spacing w:line="288" w:lineRule="auto"/>
              <w:ind w:firstLine="0"/>
              <w:jc w:val="left"/>
              <w:rPr>
                <w:sz w:val="20"/>
                <w:szCs w:val="20"/>
              </w:rPr>
            </w:pPr>
            <w:r w:rsidRPr="00FD2113">
              <w:t>MS SQL Server 2014 и выше</w:t>
            </w:r>
            <w:r w:rsidR="0052156D" w:rsidRPr="0012642A">
              <w:t xml:space="preserve">; </w:t>
            </w:r>
            <w:r w:rsidR="0052156D">
              <w:rPr>
                <w:lang w:val="en-US"/>
              </w:rPr>
              <w:t>PostgreSQL</w:t>
            </w:r>
            <w:r w:rsidRPr="00FD2113">
              <w:t xml:space="preserve"> версии 9.6.1 или выше;</w:t>
            </w:r>
          </w:p>
        </w:tc>
      </w:tr>
      <w:tr w:rsidR="00FD2113" w:rsidRPr="00FD2113" w14:paraId="57B9DFB1" w14:textId="77777777" w:rsidTr="004C6109">
        <w:tc>
          <w:tcPr>
            <w:tcW w:w="3289" w:type="dxa"/>
            <w:shd w:val="clear" w:color="auto" w:fill="auto"/>
          </w:tcPr>
          <w:p w14:paraId="0AA104D7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Процессор</w:t>
            </w:r>
          </w:p>
        </w:tc>
        <w:tc>
          <w:tcPr>
            <w:tcW w:w="6209" w:type="dxa"/>
            <w:shd w:val="clear" w:color="auto" w:fill="auto"/>
          </w:tcPr>
          <w:p w14:paraId="5E435251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rPr>
                <w:lang w:val="en-US"/>
              </w:rPr>
              <w:t>Intel</w:t>
            </w:r>
            <w:r w:rsidRPr="00FD2113">
              <w:t xml:space="preserve"> </w:t>
            </w:r>
            <w:r w:rsidRPr="00FD2113">
              <w:rPr>
                <w:lang w:val="en-US"/>
              </w:rPr>
              <w:t>Xeon</w:t>
            </w:r>
            <w:r w:rsidRPr="00FD2113">
              <w:t xml:space="preserve"> </w:t>
            </w:r>
            <w:r w:rsidRPr="00FD2113">
              <w:rPr>
                <w:lang w:val="en-US"/>
              </w:rPr>
              <w:t>E</w:t>
            </w:r>
            <w:r w:rsidRPr="00FD2113">
              <w:t>5-2600</w:t>
            </w:r>
          </w:p>
        </w:tc>
      </w:tr>
      <w:tr w:rsidR="00FD2113" w:rsidRPr="00FD2113" w14:paraId="50B56208" w14:textId="77777777" w:rsidTr="004C6109">
        <w:tc>
          <w:tcPr>
            <w:tcW w:w="3289" w:type="dxa"/>
            <w:shd w:val="clear" w:color="auto" w:fill="auto"/>
          </w:tcPr>
          <w:p w14:paraId="10C76338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Базовая тактовая частота</w:t>
            </w:r>
          </w:p>
        </w:tc>
        <w:tc>
          <w:tcPr>
            <w:tcW w:w="6209" w:type="dxa"/>
            <w:shd w:val="clear" w:color="auto" w:fill="auto"/>
          </w:tcPr>
          <w:p w14:paraId="4C360D9F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2.</w:t>
            </w:r>
            <w:r w:rsidRPr="00FD2113">
              <w:rPr>
                <w:lang w:val="en-US"/>
              </w:rPr>
              <w:t>8</w:t>
            </w:r>
            <w:r w:rsidRPr="00FD2113">
              <w:t xml:space="preserve"> ГГц</w:t>
            </w:r>
          </w:p>
        </w:tc>
      </w:tr>
      <w:tr w:rsidR="00FD2113" w:rsidRPr="00FD2113" w14:paraId="219F703E" w14:textId="77777777" w:rsidTr="004C6109">
        <w:tc>
          <w:tcPr>
            <w:tcW w:w="3289" w:type="dxa"/>
            <w:shd w:val="clear" w:color="auto" w:fill="auto"/>
          </w:tcPr>
          <w:p w14:paraId="597E9B81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Количество ядер</w:t>
            </w:r>
          </w:p>
        </w:tc>
        <w:tc>
          <w:tcPr>
            <w:tcW w:w="6209" w:type="dxa"/>
            <w:shd w:val="clear" w:color="auto" w:fill="auto"/>
          </w:tcPr>
          <w:p w14:paraId="69209275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8</w:t>
            </w:r>
          </w:p>
        </w:tc>
      </w:tr>
      <w:tr w:rsidR="00FD2113" w:rsidRPr="00FD2113" w14:paraId="22F763F1" w14:textId="77777777" w:rsidTr="004C6109">
        <w:tc>
          <w:tcPr>
            <w:tcW w:w="3289" w:type="dxa"/>
            <w:shd w:val="clear" w:color="auto" w:fill="auto"/>
          </w:tcPr>
          <w:p w14:paraId="7CA1B6EA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Объем оперативной памяти</w:t>
            </w:r>
          </w:p>
        </w:tc>
        <w:tc>
          <w:tcPr>
            <w:tcW w:w="6209" w:type="dxa"/>
            <w:shd w:val="clear" w:color="auto" w:fill="auto"/>
          </w:tcPr>
          <w:p w14:paraId="62F31848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32 Гб или более</w:t>
            </w:r>
          </w:p>
        </w:tc>
      </w:tr>
      <w:tr w:rsidR="00FD2113" w:rsidRPr="00FD2113" w14:paraId="69A77512" w14:textId="77777777" w:rsidTr="004C6109">
        <w:tc>
          <w:tcPr>
            <w:tcW w:w="3289" w:type="dxa"/>
            <w:shd w:val="clear" w:color="auto" w:fill="auto"/>
          </w:tcPr>
          <w:p w14:paraId="07C1C99B" w14:textId="77777777" w:rsidR="00FD2113" w:rsidRPr="00FD2113" w:rsidRDefault="00FD2113" w:rsidP="00FD2113">
            <w:pPr>
              <w:spacing w:line="288" w:lineRule="auto"/>
              <w:ind w:firstLine="0"/>
              <w:jc w:val="left"/>
            </w:pPr>
            <w:r w:rsidRPr="00FD2113">
              <w:t>Объем свободного пространства жесткого диска</w:t>
            </w:r>
          </w:p>
        </w:tc>
        <w:tc>
          <w:tcPr>
            <w:tcW w:w="6209" w:type="dxa"/>
            <w:shd w:val="clear" w:color="auto" w:fill="auto"/>
          </w:tcPr>
          <w:p w14:paraId="305FE380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 xml:space="preserve">От 500 Гб </w:t>
            </w:r>
          </w:p>
        </w:tc>
      </w:tr>
      <w:tr w:rsidR="00FD2113" w:rsidRPr="00FD2113" w14:paraId="06CCC486" w14:textId="77777777" w:rsidTr="004C6109">
        <w:tc>
          <w:tcPr>
            <w:tcW w:w="3289" w:type="dxa"/>
            <w:shd w:val="clear" w:color="auto" w:fill="auto"/>
          </w:tcPr>
          <w:p w14:paraId="58432FFE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Сетевая карта</w:t>
            </w:r>
          </w:p>
        </w:tc>
        <w:tc>
          <w:tcPr>
            <w:tcW w:w="6209" w:type="dxa"/>
            <w:shd w:val="clear" w:color="auto" w:fill="auto"/>
          </w:tcPr>
          <w:p w14:paraId="2495182A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Для работы сервера БД требуется подключение к локальной сети с пропускной способностью от 100 Мбит/с</w:t>
            </w:r>
          </w:p>
        </w:tc>
      </w:tr>
    </w:tbl>
    <w:p w14:paraId="789C042B" w14:textId="77777777" w:rsidR="00FD2113" w:rsidRPr="00FD2113" w:rsidRDefault="00FD2113" w:rsidP="00FD2113">
      <w:pPr>
        <w:widowControl w:val="0"/>
        <w:spacing w:after="60" w:line="240" w:lineRule="auto"/>
        <w:ind w:firstLine="0"/>
        <w:rPr>
          <w:sz w:val="20"/>
          <w:szCs w:val="20"/>
        </w:rPr>
      </w:pPr>
    </w:p>
    <w:p w14:paraId="1458EE5E" w14:textId="77777777" w:rsidR="00FD2113" w:rsidRPr="00FD2113" w:rsidRDefault="00FD2113" w:rsidP="00FD2113">
      <w:pPr>
        <w:spacing w:before="120" w:after="120" w:line="360" w:lineRule="auto"/>
        <w:ind w:firstLine="0"/>
        <w:rPr>
          <w:b/>
          <w:bCs/>
          <w:sz w:val="28"/>
        </w:rPr>
      </w:pPr>
      <w:r w:rsidRPr="00FD2113">
        <w:rPr>
          <w:b/>
          <w:bCs/>
          <w:sz w:val="28"/>
        </w:rPr>
        <w:t>Сервер приложения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209"/>
      </w:tblGrid>
      <w:tr w:rsidR="00FD2113" w:rsidRPr="00FD2113" w14:paraId="66A1B1BA" w14:textId="77777777" w:rsidTr="004C6109">
        <w:tc>
          <w:tcPr>
            <w:tcW w:w="3289" w:type="dxa"/>
            <w:shd w:val="clear" w:color="auto" w:fill="D9D9D9"/>
          </w:tcPr>
          <w:p w14:paraId="32BD52A8" w14:textId="77777777" w:rsidR="00FD2113" w:rsidRPr="00FD2113" w:rsidRDefault="00FD2113" w:rsidP="00FD2113">
            <w:pPr>
              <w:widowControl w:val="0"/>
              <w:spacing w:after="60" w:line="240" w:lineRule="auto"/>
              <w:ind w:firstLine="0"/>
              <w:jc w:val="center"/>
              <w:rPr>
                <w:b/>
              </w:rPr>
            </w:pPr>
            <w:r w:rsidRPr="00FD2113">
              <w:rPr>
                <w:b/>
              </w:rPr>
              <w:t>Показатель</w:t>
            </w:r>
          </w:p>
        </w:tc>
        <w:tc>
          <w:tcPr>
            <w:tcW w:w="6209" w:type="dxa"/>
            <w:shd w:val="clear" w:color="auto" w:fill="D9D9D9"/>
          </w:tcPr>
          <w:p w14:paraId="2418CDF3" w14:textId="77777777" w:rsidR="00FD2113" w:rsidRPr="00FD2113" w:rsidRDefault="00FD2113" w:rsidP="00FD2113">
            <w:pPr>
              <w:widowControl w:val="0"/>
              <w:spacing w:after="60" w:line="240" w:lineRule="auto"/>
              <w:ind w:firstLine="0"/>
              <w:jc w:val="center"/>
              <w:rPr>
                <w:b/>
                <w:lang w:val="en-US"/>
              </w:rPr>
            </w:pPr>
            <w:r w:rsidRPr="00FD2113">
              <w:rPr>
                <w:b/>
              </w:rPr>
              <w:t>Значение</w:t>
            </w:r>
          </w:p>
        </w:tc>
      </w:tr>
      <w:tr w:rsidR="00FD2113" w:rsidRPr="007E5CF0" w14:paraId="057FBE5F" w14:textId="77777777" w:rsidTr="004C6109">
        <w:tc>
          <w:tcPr>
            <w:tcW w:w="3289" w:type="dxa"/>
            <w:shd w:val="clear" w:color="auto" w:fill="auto"/>
          </w:tcPr>
          <w:p w14:paraId="642C0D3A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Операционная система</w:t>
            </w:r>
          </w:p>
        </w:tc>
        <w:tc>
          <w:tcPr>
            <w:tcW w:w="6209" w:type="dxa"/>
            <w:shd w:val="clear" w:color="auto" w:fill="auto"/>
          </w:tcPr>
          <w:p w14:paraId="0904500D" w14:textId="77777777" w:rsidR="00FD2113" w:rsidRPr="00FD2113" w:rsidRDefault="00FD2113" w:rsidP="00FD2113">
            <w:pPr>
              <w:spacing w:line="288" w:lineRule="auto"/>
              <w:ind w:firstLine="0"/>
              <w:rPr>
                <w:lang w:val="en-US"/>
              </w:rPr>
            </w:pPr>
            <w:r w:rsidRPr="00FD2113">
              <w:rPr>
                <w:lang w:val="en-US"/>
              </w:rPr>
              <w:t xml:space="preserve">Windows Server 2016 Standard </w:t>
            </w:r>
            <w:r w:rsidRPr="00FD2113">
              <w:t>или</w:t>
            </w:r>
            <w:r w:rsidRPr="00FD2113">
              <w:rPr>
                <w:lang w:val="en-US"/>
              </w:rPr>
              <w:t xml:space="preserve"> </w:t>
            </w:r>
            <w:r w:rsidRPr="00FD2113">
              <w:t>выше</w:t>
            </w:r>
          </w:p>
        </w:tc>
      </w:tr>
      <w:tr w:rsidR="00FD2113" w:rsidRPr="00FD2113" w14:paraId="2F8AC8B3" w14:textId="77777777" w:rsidTr="004C6109">
        <w:tc>
          <w:tcPr>
            <w:tcW w:w="3289" w:type="dxa"/>
            <w:shd w:val="clear" w:color="auto" w:fill="auto"/>
          </w:tcPr>
          <w:p w14:paraId="10B6E61B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Процессор</w:t>
            </w:r>
          </w:p>
        </w:tc>
        <w:tc>
          <w:tcPr>
            <w:tcW w:w="6209" w:type="dxa"/>
            <w:shd w:val="clear" w:color="auto" w:fill="auto"/>
          </w:tcPr>
          <w:p w14:paraId="53A65800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rPr>
                <w:lang w:val="en-US"/>
              </w:rPr>
              <w:t>Intel</w:t>
            </w:r>
            <w:r w:rsidRPr="00FD2113">
              <w:t xml:space="preserve"> </w:t>
            </w:r>
            <w:r w:rsidRPr="00FD2113">
              <w:rPr>
                <w:lang w:val="en-US"/>
              </w:rPr>
              <w:t>Xeon</w:t>
            </w:r>
            <w:r w:rsidRPr="00FD2113">
              <w:t xml:space="preserve"> </w:t>
            </w:r>
            <w:r w:rsidRPr="00FD2113">
              <w:rPr>
                <w:lang w:val="en-US"/>
              </w:rPr>
              <w:t>E</w:t>
            </w:r>
            <w:r w:rsidRPr="00FD2113">
              <w:t>5-2600</w:t>
            </w:r>
          </w:p>
        </w:tc>
      </w:tr>
      <w:tr w:rsidR="00FD2113" w:rsidRPr="00FD2113" w14:paraId="2DAA1423" w14:textId="77777777" w:rsidTr="004C6109">
        <w:tc>
          <w:tcPr>
            <w:tcW w:w="3289" w:type="dxa"/>
            <w:shd w:val="clear" w:color="auto" w:fill="auto"/>
          </w:tcPr>
          <w:p w14:paraId="7A42468D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Базовая тактовая частота</w:t>
            </w:r>
          </w:p>
        </w:tc>
        <w:tc>
          <w:tcPr>
            <w:tcW w:w="6209" w:type="dxa"/>
            <w:shd w:val="clear" w:color="auto" w:fill="auto"/>
          </w:tcPr>
          <w:p w14:paraId="5B999305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2.</w:t>
            </w:r>
            <w:r w:rsidRPr="00FD2113">
              <w:rPr>
                <w:lang w:val="en-US"/>
              </w:rPr>
              <w:t>8</w:t>
            </w:r>
            <w:r w:rsidRPr="00FD2113">
              <w:t xml:space="preserve"> ГГц</w:t>
            </w:r>
          </w:p>
        </w:tc>
      </w:tr>
      <w:tr w:rsidR="00FD2113" w:rsidRPr="00FD2113" w14:paraId="4EFBF3AD" w14:textId="77777777" w:rsidTr="004C6109">
        <w:tc>
          <w:tcPr>
            <w:tcW w:w="3289" w:type="dxa"/>
            <w:shd w:val="clear" w:color="auto" w:fill="auto"/>
          </w:tcPr>
          <w:p w14:paraId="70D35D13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Количество ядер</w:t>
            </w:r>
          </w:p>
        </w:tc>
        <w:tc>
          <w:tcPr>
            <w:tcW w:w="6209" w:type="dxa"/>
            <w:shd w:val="clear" w:color="auto" w:fill="auto"/>
          </w:tcPr>
          <w:p w14:paraId="77A6A459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8</w:t>
            </w:r>
          </w:p>
        </w:tc>
      </w:tr>
      <w:tr w:rsidR="00FD2113" w:rsidRPr="00FD2113" w14:paraId="6BE37AE7" w14:textId="77777777" w:rsidTr="004C6109">
        <w:tc>
          <w:tcPr>
            <w:tcW w:w="3289" w:type="dxa"/>
            <w:shd w:val="clear" w:color="auto" w:fill="auto"/>
          </w:tcPr>
          <w:p w14:paraId="32C00BBD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Объем оперативной памяти</w:t>
            </w:r>
          </w:p>
        </w:tc>
        <w:tc>
          <w:tcPr>
            <w:tcW w:w="6209" w:type="dxa"/>
            <w:shd w:val="clear" w:color="auto" w:fill="auto"/>
          </w:tcPr>
          <w:p w14:paraId="0C8F2DFA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24 Гб или более</w:t>
            </w:r>
          </w:p>
        </w:tc>
      </w:tr>
      <w:tr w:rsidR="00FD2113" w:rsidRPr="00FD2113" w14:paraId="0678D51F" w14:textId="77777777" w:rsidTr="004C6109">
        <w:tc>
          <w:tcPr>
            <w:tcW w:w="3289" w:type="dxa"/>
            <w:shd w:val="clear" w:color="auto" w:fill="auto"/>
          </w:tcPr>
          <w:p w14:paraId="10EEDAC5" w14:textId="77777777" w:rsidR="00FD2113" w:rsidRPr="00FD2113" w:rsidRDefault="00FD2113" w:rsidP="00FD2113">
            <w:pPr>
              <w:spacing w:line="288" w:lineRule="auto"/>
              <w:ind w:firstLine="0"/>
              <w:jc w:val="left"/>
            </w:pPr>
            <w:r w:rsidRPr="00FD2113">
              <w:t>Объем свободного пространства жесткого диска</w:t>
            </w:r>
          </w:p>
        </w:tc>
        <w:tc>
          <w:tcPr>
            <w:tcW w:w="6209" w:type="dxa"/>
            <w:shd w:val="clear" w:color="auto" w:fill="auto"/>
          </w:tcPr>
          <w:p w14:paraId="364B6BF1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 xml:space="preserve">От 100 Гб </w:t>
            </w:r>
          </w:p>
        </w:tc>
      </w:tr>
      <w:tr w:rsidR="00FD2113" w:rsidRPr="00FD2113" w14:paraId="0A62381C" w14:textId="77777777" w:rsidTr="004C6109">
        <w:tc>
          <w:tcPr>
            <w:tcW w:w="3289" w:type="dxa"/>
            <w:shd w:val="clear" w:color="auto" w:fill="auto"/>
          </w:tcPr>
          <w:p w14:paraId="6494AE32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Web-сервер</w:t>
            </w:r>
          </w:p>
        </w:tc>
        <w:tc>
          <w:tcPr>
            <w:tcW w:w="6209" w:type="dxa"/>
            <w:shd w:val="clear" w:color="auto" w:fill="auto"/>
          </w:tcPr>
          <w:p w14:paraId="36EBAD40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MS IIS версии 7.0 и выше</w:t>
            </w:r>
          </w:p>
        </w:tc>
      </w:tr>
      <w:tr w:rsidR="00FD2113" w:rsidRPr="00FD2113" w14:paraId="61647575" w14:textId="77777777" w:rsidTr="004C6109">
        <w:tc>
          <w:tcPr>
            <w:tcW w:w="3289" w:type="dxa"/>
            <w:shd w:val="clear" w:color="auto" w:fill="auto"/>
          </w:tcPr>
          <w:p w14:paraId="750F4510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Дополнительные компоненты</w:t>
            </w:r>
          </w:p>
        </w:tc>
        <w:tc>
          <w:tcPr>
            <w:tcW w:w="6209" w:type="dxa"/>
            <w:shd w:val="clear" w:color="auto" w:fill="auto"/>
          </w:tcPr>
          <w:p w14:paraId="65D96E2C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MS NET Framework выше 4.5</w:t>
            </w:r>
          </w:p>
        </w:tc>
      </w:tr>
      <w:tr w:rsidR="00FD2113" w:rsidRPr="00FD2113" w14:paraId="7D6A1F9F" w14:textId="77777777" w:rsidTr="004C6109">
        <w:tc>
          <w:tcPr>
            <w:tcW w:w="3289" w:type="dxa"/>
            <w:shd w:val="clear" w:color="auto" w:fill="auto"/>
          </w:tcPr>
          <w:p w14:paraId="65FB03C9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Сетевая карта</w:t>
            </w:r>
          </w:p>
        </w:tc>
        <w:tc>
          <w:tcPr>
            <w:tcW w:w="6209" w:type="dxa"/>
            <w:shd w:val="clear" w:color="auto" w:fill="auto"/>
          </w:tcPr>
          <w:p w14:paraId="69CD20A4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Для работы сервера приложений требуется подключение к локальной сети с пропускной способностью от 100 Мбит/с</w:t>
            </w:r>
          </w:p>
        </w:tc>
      </w:tr>
    </w:tbl>
    <w:p w14:paraId="6B4C141D" w14:textId="77777777" w:rsidR="00FD2113" w:rsidRPr="00FD2113" w:rsidRDefault="00FD2113" w:rsidP="00FD2113">
      <w:pPr>
        <w:autoSpaceDE w:val="0"/>
        <w:autoSpaceDN w:val="0"/>
        <w:spacing w:line="240" w:lineRule="auto"/>
        <w:rPr>
          <w:highlight w:val="cyan"/>
          <w:lang w:eastAsia="ru-RU"/>
        </w:rPr>
      </w:pPr>
    </w:p>
    <w:p w14:paraId="60AC9864" w14:textId="77777777" w:rsidR="00FD2113" w:rsidRPr="0031489F" w:rsidRDefault="00FD2113" w:rsidP="003C0DCC">
      <w:pPr>
        <w:autoSpaceDE w:val="0"/>
        <w:autoSpaceDN w:val="0"/>
        <w:spacing w:before="120" w:after="120" w:line="240" w:lineRule="auto"/>
        <w:rPr>
          <w:sz w:val="28"/>
          <w:lang w:eastAsia="ru-RU"/>
        </w:rPr>
      </w:pPr>
      <w:r w:rsidRPr="0031489F">
        <w:rPr>
          <w:sz w:val="28"/>
          <w:lang w:eastAsia="ru-RU"/>
        </w:rPr>
        <w:t>Развертывание СУБД и приложения возможно осуществить на одном сервере.</w:t>
      </w:r>
    </w:p>
    <w:p w14:paraId="585F17E8" w14:textId="77777777" w:rsidR="003C0DCC" w:rsidRPr="0031489F" w:rsidRDefault="003C0DCC" w:rsidP="003C0DCC">
      <w:pPr>
        <w:autoSpaceDE w:val="0"/>
        <w:autoSpaceDN w:val="0"/>
        <w:spacing w:before="120" w:after="120" w:line="240" w:lineRule="auto"/>
        <w:rPr>
          <w:sz w:val="28"/>
          <w:lang w:eastAsia="ru-RU"/>
        </w:rPr>
      </w:pPr>
      <w:r w:rsidRPr="0031489F">
        <w:rPr>
          <w:sz w:val="28"/>
          <w:lang w:eastAsia="ru-RU"/>
        </w:rPr>
        <w:t xml:space="preserve">Описание установки Системы </w:t>
      </w:r>
      <w:r w:rsidR="009625E8" w:rsidRPr="0031489F">
        <w:rPr>
          <w:sz w:val="28"/>
          <w:lang w:eastAsia="ru-RU"/>
        </w:rPr>
        <w:t>изложено</w:t>
      </w:r>
      <w:r w:rsidRPr="0031489F">
        <w:rPr>
          <w:sz w:val="28"/>
          <w:lang w:eastAsia="ru-RU"/>
        </w:rPr>
        <w:t xml:space="preserve"> в документе «</w:t>
      </w:r>
      <w:r w:rsidRPr="0031489F">
        <w:rPr>
          <w:b/>
          <w:bCs/>
          <w:sz w:val="28"/>
          <w:lang w:eastAsia="ru-RU"/>
        </w:rPr>
        <w:t xml:space="preserve">Инструкция по скачиванию и установке </w:t>
      </w:r>
      <w:r w:rsidR="00A01F0C" w:rsidRPr="0031489F">
        <w:rPr>
          <w:b/>
          <w:bCs/>
          <w:sz w:val="28"/>
          <w:lang w:eastAsia="ru-RU"/>
        </w:rPr>
        <w:t>МАГИСТРАЛЬ</w:t>
      </w:r>
      <w:r w:rsidRPr="0031489F">
        <w:rPr>
          <w:sz w:val="28"/>
          <w:lang w:eastAsia="ru-RU"/>
        </w:rPr>
        <w:t>».</w:t>
      </w:r>
    </w:p>
    <w:p w14:paraId="5325087B" w14:textId="77777777" w:rsidR="00EE6FFC" w:rsidRPr="00EE6FFC" w:rsidRDefault="00EE6FFC" w:rsidP="00EE6FFC">
      <w:r w:rsidRPr="00EE6FFC">
        <w:br w:type="page"/>
      </w:r>
    </w:p>
    <w:p w14:paraId="4EC3316C" w14:textId="77777777" w:rsidR="00FD2113" w:rsidRPr="00FD2113" w:rsidRDefault="00FD2113" w:rsidP="00FD2113">
      <w:pPr>
        <w:spacing w:before="120" w:after="120" w:line="360" w:lineRule="auto"/>
        <w:ind w:left="709" w:firstLine="0"/>
        <w:rPr>
          <w:b/>
          <w:bCs/>
          <w:sz w:val="28"/>
        </w:rPr>
      </w:pPr>
      <w:r w:rsidRPr="00FD2113">
        <w:rPr>
          <w:b/>
          <w:bCs/>
          <w:sz w:val="28"/>
        </w:rPr>
        <w:lastRenderedPageBreak/>
        <w:t>АРМ пользователей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209"/>
      </w:tblGrid>
      <w:tr w:rsidR="00FD2113" w:rsidRPr="00FD2113" w14:paraId="4BEBA0A6" w14:textId="77777777" w:rsidTr="004C6109">
        <w:tc>
          <w:tcPr>
            <w:tcW w:w="3289" w:type="dxa"/>
            <w:shd w:val="clear" w:color="auto" w:fill="D9D9D9"/>
            <w:hideMark/>
          </w:tcPr>
          <w:p w14:paraId="314BD4CD" w14:textId="77777777" w:rsidR="00FD2113" w:rsidRPr="00FD2113" w:rsidRDefault="00FD2113" w:rsidP="00FD2113">
            <w:pPr>
              <w:ind w:firstLine="0"/>
              <w:jc w:val="center"/>
              <w:rPr>
                <w:b/>
              </w:rPr>
            </w:pPr>
            <w:r w:rsidRPr="00FD2113">
              <w:rPr>
                <w:b/>
              </w:rPr>
              <w:t>Показатель</w:t>
            </w:r>
          </w:p>
        </w:tc>
        <w:tc>
          <w:tcPr>
            <w:tcW w:w="6209" w:type="dxa"/>
            <w:shd w:val="clear" w:color="auto" w:fill="D9D9D9"/>
            <w:hideMark/>
          </w:tcPr>
          <w:p w14:paraId="452F8AC6" w14:textId="77777777" w:rsidR="00FD2113" w:rsidRPr="00FD2113" w:rsidRDefault="00FD2113" w:rsidP="00FD2113">
            <w:pPr>
              <w:ind w:firstLine="0"/>
              <w:jc w:val="center"/>
              <w:rPr>
                <w:b/>
                <w:lang w:val="en-US"/>
              </w:rPr>
            </w:pPr>
            <w:r w:rsidRPr="00FD2113">
              <w:rPr>
                <w:b/>
              </w:rPr>
              <w:t>Значение</w:t>
            </w:r>
          </w:p>
        </w:tc>
      </w:tr>
      <w:tr w:rsidR="00FD2113" w:rsidRPr="00FD2113" w14:paraId="36E6A730" w14:textId="77777777" w:rsidTr="004C610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EE87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Операционная система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16BF1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rPr>
                <w:lang w:val="en-US"/>
              </w:rPr>
              <w:t>Windows</w:t>
            </w:r>
            <w:r w:rsidRPr="00FD2113">
              <w:t xml:space="preserve"> 7 и выше, ОС семейства </w:t>
            </w:r>
            <w:r w:rsidRPr="00FD2113">
              <w:rPr>
                <w:lang w:val="en-US"/>
              </w:rPr>
              <w:t>Linux</w:t>
            </w:r>
            <w:r w:rsidRPr="00FD2113">
              <w:t xml:space="preserve"> (</w:t>
            </w:r>
            <w:r w:rsidRPr="00FD2113">
              <w:rPr>
                <w:lang w:val="en-US"/>
              </w:rPr>
              <w:t>Ubuntu</w:t>
            </w:r>
            <w:r w:rsidRPr="00FD2113">
              <w:t xml:space="preserve">, </w:t>
            </w:r>
            <w:proofErr w:type="spellStart"/>
            <w:r w:rsidRPr="00FD2113">
              <w:rPr>
                <w:lang w:val="en-US"/>
              </w:rPr>
              <w:t>AltLinux</w:t>
            </w:r>
            <w:proofErr w:type="spellEnd"/>
            <w:r w:rsidRPr="00FD2113">
              <w:t xml:space="preserve">, </w:t>
            </w:r>
            <w:r w:rsidRPr="00FD2113">
              <w:rPr>
                <w:lang w:val="en-US"/>
              </w:rPr>
              <w:t>Debian</w:t>
            </w:r>
            <w:r w:rsidRPr="00FD2113">
              <w:t xml:space="preserve"> и т.д.)</w:t>
            </w:r>
          </w:p>
        </w:tc>
      </w:tr>
      <w:tr w:rsidR="00FD2113" w:rsidRPr="007E5CF0" w14:paraId="06CC2BD0" w14:textId="77777777" w:rsidTr="004C610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89D7A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Браузер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E1E45" w14:textId="77777777" w:rsidR="00FD2113" w:rsidRPr="00FD2113" w:rsidRDefault="00FD2113" w:rsidP="00FD2113">
            <w:pPr>
              <w:spacing w:line="288" w:lineRule="auto"/>
              <w:ind w:firstLine="0"/>
              <w:rPr>
                <w:lang w:val="en-US"/>
              </w:rPr>
            </w:pPr>
            <w:r w:rsidRPr="00FD2113">
              <w:rPr>
                <w:lang w:val="en-US"/>
              </w:rPr>
              <w:t xml:space="preserve">Internet Explorer </w:t>
            </w:r>
            <w:r w:rsidRPr="00FD2113">
              <w:t>версии</w:t>
            </w:r>
            <w:r w:rsidRPr="00FD2113">
              <w:rPr>
                <w:lang w:val="en-US"/>
              </w:rPr>
              <w:t xml:space="preserve"> 11 </w:t>
            </w:r>
            <w:r w:rsidRPr="00FD2113">
              <w:t>или</w:t>
            </w:r>
            <w:r w:rsidRPr="00FD2113">
              <w:rPr>
                <w:lang w:val="en-US"/>
              </w:rPr>
              <w:t xml:space="preserve"> </w:t>
            </w:r>
            <w:r w:rsidRPr="00FD2113">
              <w:t>старше</w:t>
            </w:r>
            <w:r w:rsidRPr="00FD2113">
              <w:rPr>
                <w:lang w:val="en-US"/>
              </w:rPr>
              <w:t xml:space="preserve">, Firefox, Opera, Chrome </w:t>
            </w:r>
            <w:r w:rsidRPr="00FD2113">
              <w:t>и</w:t>
            </w:r>
            <w:r w:rsidRPr="00FD2113">
              <w:rPr>
                <w:lang w:val="en-US"/>
              </w:rPr>
              <w:t xml:space="preserve"> </w:t>
            </w:r>
            <w:r w:rsidRPr="00FD2113">
              <w:t>т</w:t>
            </w:r>
            <w:r w:rsidRPr="00FD2113">
              <w:rPr>
                <w:lang w:val="en-US"/>
              </w:rPr>
              <w:t>.</w:t>
            </w:r>
            <w:r w:rsidRPr="00FD2113">
              <w:t>д</w:t>
            </w:r>
            <w:r w:rsidRPr="00FD2113">
              <w:rPr>
                <w:lang w:val="en-US"/>
              </w:rPr>
              <w:t xml:space="preserve">. </w:t>
            </w:r>
          </w:p>
        </w:tc>
      </w:tr>
      <w:tr w:rsidR="00FD2113" w:rsidRPr="00FD2113" w14:paraId="437256B4" w14:textId="77777777" w:rsidTr="004C610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98FDF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Дополнительно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3887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Разрешено выполнение JavaScript в браузере</w:t>
            </w:r>
          </w:p>
        </w:tc>
      </w:tr>
      <w:tr w:rsidR="00FD2113" w:rsidRPr="007E5CF0" w14:paraId="12833000" w14:textId="77777777" w:rsidTr="004C610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5120F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Процессор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274AE" w14:textId="77777777" w:rsidR="00FD2113" w:rsidRPr="00FD2113" w:rsidRDefault="00FD2113" w:rsidP="00FD2113">
            <w:pPr>
              <w:spacing w:line="288" w:lineRule="auto"/>
              <w:ind w:firstLine="0"/>
              <w:rPr>
                <w:lang w:val="en-US"/>
              </w:rPr>
            </w:pPr>
            <w:r w:rsidRPr="00FD2113">
              <w:rPr>
                <w:kern w:val="24"/>
                <w:lang w:val="en-US"/>
              </w:rPr>
              <w:t xml:space="preserve">Intel Core i5 </w:t>
            </w:r>
            <w:r w:rsidRPr="00FD2113">
              <w:t>или</w:t>
            </w:r>
            <w:r w:rsidRPr="00FD2113">
              <w:rPr>
                <w:lang w:val="en-US"/>
              </w:rPr>
              <w:t xml:space="preserve"> </w:t>
            </w:r>
            <w:r w:rsidRPr="00FD2113">
              <w:t>выше</w:t>
            </w:r>
          </w:p>
        </w:tc>
      </w:tr>
      <w:tr w:rsidR="00FD2113" w:rsidRPr="00FD2113" w14:paraId="13E31C99" w14:textId="77777777" w:rsidTr="004C610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51BFB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Объем оперативной памяти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F5DEE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8 Гб и более</w:t>
            </w:r>
          </w:p>
        </w:tc>
      </w:tr>
      <w:tr w:rsidR="00FD2113" w:rsidRPr="00FD2113" w14:paraId="40B5424E" w14:textId="77777777" w:rsidTr="004C610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CE8B6" w14:textId="77777777" w:rsidR="00FD2113" w:rsidRPr="00FD2113" w:rsidRDefault="00FD2113" w:rsidP="00FD2113">
            <w:pPr>
              <w:spacing w:line="288" w:lineRule="auto"/>
              <w:ind w:firstLine="0"/>
              <w:jc w:val="left"/>
            </w:pPr>
            <w:r w:rsidRPr="00FD2113">
              <w:t>Объем свободного пространства жесткого диска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83A66" w14:textId="77777777" w:rsidR="00FD2113" w:rsidRPr="00FD2113" w:rsidRDefault="00FD2113" w:rsidP="00FD2113">
            <w:pPr>
              <w:spacing w:line="288" w:lineRule="auto"/>
              <w:ind w:firstLine="0"/>
            </w:pPr>
            <w:r w:rsidRPr="00FD2113">
              <w:t>От 100 Гб</w:t>
            </w:r>
          </w:p>
        </w:tc>
      </w:tr>
      <w:tr w:rsidR="00FD2113" w:rsidRPr="00FD2113" w14:paraId="2AB21427" w14:textId="77777777" w:rsidTr="004C610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D8FDE" w14:textId="77777777" w:rsidR="00FD2113" w:rsidRPr="00FD2113" w:rsidRDefault="00FD2113" w:rsidP="00FD2113">
            <w:pPr>
              <w:spacing w:line="288" w:lineRule="auto"/>
              <w:ind w:firstLine="0"/>
              <w:jc w:val="left"/>
            </w:pPr>
            <w:r w:rsidRPr="00FD2113">
              <w:t>Сетевая карта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EFD7" w14:textId="77777777" w:rsidR="00FD2113" w:rsidRPr="00FD2113" w:rsidRDefault="00FD2113" w:rsidP="00FD2113">
            <w:pPr>
              <w:spacing w:line="288" w:lineRule="auto"/>
              <w:ind w:firstLine="0"/>
              <w:jc w:val="left"/>
            </w:pPr>
            <w:r w:rsidRPr="00FD2113">
              <w:t>Для работы требуется подключение к локальной сети с пропускной способностью от 100 Мбит/с</w:t>
            </w:r>
          </w:p>
        </w:tc>
      </w:tr>
      <w:tr w:rsidR="00FD2113" w:rsidRPr="00FD2113" w14:paraId="290BE8F1" w14:textId="77777777" w:rsidTr="004C610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D830" w14:textId="77777777" w:rsidR="00FD2113" w:rsidRPr="00FD2113" w:rsidRDefault="00FD2113" w:rsidP="00FD2113">
            <w:pPr>
              <w:spacing w:line="288" w:lineRule="auto"/>
              <w:ind w:firstLine="0"/>
              <w:jc w:val="left"/>
            </w:pPr>
            <w:r w:rsidRPr="00FD2113">
              <w:t>Дисплей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16FDF" w14:textId="77777777" w:rsidR="00FD2113" w:rsidRPr="00FD2113" w:rsidRDefault="00FD2113" w:rsidP="00FD2113">
            <w:pPr>
              <w:spacing w:line="288" w:lineRule="auto"/>
              <w:ind w:firstLine="0"/>
              <w:jc w:val="left"/>
            </w:pPr>
            <w:r w:rsidRPr="00FD2113">
              <w:t>Минимум: 1024x768 цветопередача 16 бит;</w:t>
            </w:r>
          </w:p>
          <w:p w14:paraId="3E0D8DF6" w14:textId="77777777" w:rsidR="00FD2113" w:rsidRPr="00FD2113" w:rsidRDefault="00FD2113" w:rsidP="00FD2113">
            <w:pPr>
              <w:spacing w:line="288" w:lineRule="auto"/>
              <w:ind w:firstLine="0"/>
              <w:jc w:val="left"/>
            </w:pPr>
            <w:r w:rsidRPr="00FD2113">
              <w:t xml:space="preserve">Рекомендуемое значение: 1400х1050 или выше, цветопередача 32 бита </w:t>
            </w:r>
          </w:p>
        </w:tc>
      </w:tr>
      <w:tr w:rsidR="00FD2113" w:rsidRPr="00FD2113" w14:paraId="2ED6F0F8" w14:textId="77777777" w:rsidTr="004C610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1F78" w14:textId="77777777" w:rsidR="00FD2113" w:rsidRPr="00FD2113" w:rsidRDefault="00FD2113" w:rsidP="00FD2113">
            <w:pPr>
              <w:spacing w:line="288" w:lineRule="auto"/>
              <w:ind w:firstLine="0"/>
              <w:jc w:val="left"/>
            </w:pPr>
            <w:r w:rsidRPr="00FD2113">
              <w:t>Дополнительно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82817" w14:textId="77777777" w:rsidR="00FD2113" w:rsidRPr="00FD2113" w:rsidRDefault="00FD2113" w:rsidP="00FD2113">
            <w:pPr>
              <w:spacing w:line="288" w:lineRule="auto"/>
              <w:ind w:firstLine="0"/>
              <w:jc w:val="left"/>
            </w:pPr>
            <w:r w:rsidRPr="00FD2113">
              <w:t>Манипулятор типа Мышь</w:t>
            </w:r>
          </w:p>
        </w:tc>
      </w:tr>
    </w:tbl>
    <w:p w14:paraId="06E7222E" w14:textId="77777777" w:rsidR="00FD2113" w:rsidRPr="00FD2113" w:rsidRDefault="00FD2113" w:rsidP="00FD2113">
      <w:pPr>
        <w:autoSpaceDE w:val="0"/>
        <w:autoSpaceDN w:val="0"/>
        <w:spacing w:line="240" w:lineRule="auto"/>
        <w:ind w:left="2232" w:firstLine="0"/>
        <w:rPr>
          <w:rFonts w:ascii="Arial" w:hAnsi="Arial" w:cs="Arial"/>
          <w:sz w:val="20"/>
          <w:szCs w:val="20"/>
          <w:highlight w:val="cyan"/>
          <w:lang w:eastAsia="ru-RU"/>
        </w:rPr>
      </w:pPr>
    </w:p>
    <w:p w14:paraId="6C16E825" w14:textId="77777777" w:rsidR="00FD2113" w:rsidRPr="00FD2113" w:rsidRDefault="00FD2113" w:rsidP="00FD2113">
      <w:pPr>
        <w:spacing w:before="120" w:after="120" w:line="360" w:lineRule="auto"/>
        <w:ind w:left="709" w:firstLine="0"/>
        <w:rPr>
          <w:b/>
          <w:bCs/>
          <w:sz w:val="28"/>
        </w:rPr>
      </w:pPr>
    </w:p>
    <w:p w14:paraId="45D4BE70" w14:textId="77777777" w:rsidR="00FD2113" w:rsidRDefault="00FD2113" w:rsidP="00FD2113"/>
    <w:p w14:paraId="0D9AB737" w14:textId="77777777" w:rsidR="00EE6FFC" w:rsidRDefault="00EE6FFC" w:rsidP="00FD2113">
      <w:r>
        <w:br w:type="page"/>
      </w:r>
    </w:p>
    <w:p w14:paraId="03737B5F" w14:textId="77777777" w:rsidR="001B4864" w:rsidRPr="001B4864" w:rsidRDefault="001B4864" w:rsidP="00EA0854">
      <w:pPr>
        <w:pStyle w:val="18"/>
        <w:numPr>
          <w:ilvl w:val="0"/>
          <w:numId w:val="26"/>
        </w:numPr>
        <w:outlineLvl w:val="0"/>
      </w:pPr>
      <w:bookmarkStart w:id="20" w:name="_Toc61621441"/>
      <w:bookmarkStart w:id="21" w:name="_Toc136242009"/>
      <w:r>
        <w:lastRenderedPageBreak/>
        <w:t xml:space="preserve">Обновление </w:t>
      </w:r>
      <w:bookmarkEnd w:id="20"/>
      <w:r w:rsidR="003B093B">
        <w:t>МАГИСТРАЛЬ</w:t>
      </w:r>
      <w:bookmarkEnd w:id="21"/>
    </w:p>
    <w:p w14:paraId="00509C72" w14:textId="77777777" w:rsidR="001B4864" w:rsidRPr="0031489F" w:rsidRDefault="001B4864" w:rsidP="009C5423">
      <w:pPr>
        <w:spacing w:after="120"/>
        <w:rPr>
          <w:sz w:val="28"/>
        </w:rPr>
      </w:pPr>
      <w:r w:rsidRPr="0031489F">
        <w:rPr>
          <w:sz w:val="28"/>
        </w:rPr>
        <w:t>Процедура обновления выполняется аналогично процедуре установки</w:t>
      </w:r>
      <w:r w:rsidR="009C5423" w:rsidRPr="0031489F">
        <w:rPr>
          <w:sz w:val="28"/>
        </w:rPr>
        <w:t xml:space="preserve"> (</w:t>
      </w:r>
      <w:r w:rsidR="009C5423" w:rsidRPr="0031489F">
        <w:rPr>
          <w:sz w:val="28"/>
          <w:lang w:eastAsia="ru-RU"/>
        </w:rPr>
        <w:t>«</w:t>
      </w:r>
      <w:r w:rsidR="009C5423" w:rsidRPr="0031489F">
        <w:rPr>
          <w:b/>
          <w:bCs/>
          <w:sz w:val="28"/>
          <w:lang w:eastAsia="ru-RU"/>
        </w:rPr>
        <w:t xml:space="preserve">Инструкция по скачиванию и установке </w:t>
      </w:r>
      <w:r w:rsidR="00655271" w:rsidRPr="0031489F">
        <w:rPr>
          <w:b/>
          <w:bCs/>
          <w:sz w:val="28"/>
          <w:lang w:eastAsia="ru-RU"/>
        </w:rPr>
        <w:t>МАГИСТРАЛЬ</w:t>
      </w:r>
      <w:r w:rsidR="009C5423" w:rsidRPr="0031489F">
        <w:rPr>
          <w:sz w:val="28"/>
          <w:lang w:eastAsia="ru-RU"/>
        </w:rPr>
        <w:t>»)</w:t>
      </w:r>
      <w:r w:rsidRPr="0031489F">
        <w:rPr>
          <w:sz w:val="28"/>
        </w:rPr>
        <w:t>, но без процедур первоначального конфигурирования.</w:t>
      </w:r>
    </w:p>
    <w:p w14:paraId="2F8E65FB" w14:textId="77777777" w:rsidR="003B093B" w:rsidRPr="0031489F" w:rsidRDefault="003B093B" w:rsidP="00655271">
      <w:pPr>
        <w:spacing w:after="120"/>
        <w:rPr>
          <w:sz w:val="28"/>
        </w:rPr>
      </w:pPr>
      <w:r w:rsidRPr="0031489F">
        <w:rPr>
          <w:sz w:val="28"/>
          <w:u w:val="single"/>
        </w:rPr>
        <w:t>Общий алгоритм обновления программного обеспечения МАГИСТРАЛЬ</w:t>
      </w:r>
      <w:r w:rsidR="00655271" w:rsidRPr="0031489F">
        <w:rPr>
          <w:sz w:val="28"/>
          <w:u w:val="single"/>
        </w:rPr>
        <w:t xml:space="preserve"> (</w:t>
      </w:r>
      <w:bookmarkStart w:id="22" w:name="_Toc126162555"/>
      <w:r w:rsidR="00655271" w:rsidRPr="0031489F">
        <w:rPr>
          <w:sz w:val="28"/>
          <w:u w:val="single"/>
        </w:rPr>
        <w:t>о</w:t>
      </w:r>
      <w:r w:rsidRPr="0031489F">
        <w:rPr>
          <w:sz w:val="28"/>
        </w:rPr>
        <w:t>бновление платформы и приложений без изменения структуры БД</w:t>
      </w:r>
      <w:bookmarkEnd w:id="22"/>
      <w:r w:rsidR="00655271" w:rsidRPr="0031489F">
        <w:rPr>
          <w:sz w:val="28"/>
        </w:rPr>
        <w:t>):</w:t>
      </w:r>
    </w:p>
    <w:p w14:paraId="04EB1A3E" w14:textId="77777777" w:rsidR="003B093B" w:rsidRPr="0031489F" w:rsidRDefault="003B093B" w:rsidP="00655271">
      <w:pPr>
        <w:spacing w:after="120"/>
        <w:rPr>
          <w:sz w:val="28"/>
        </w:rPr>
      </w:pPr>
      <w:r w:rsidRPr="0031489F">
        <w:rPr>
          <w:sz w:val="28"/>
        </w:rPr>
        <w:t>При необходимости установки обновлений запускается процедура согласования времени останова продуктивной инфраструктуры с Заказчиком с предоставлением описания планируемого релиза.</w:t>
      </w:r>
    </w:p>
    <w:p w14:paraId="4A5A6609" w14:textId="416A3304" w:rsidR="000A512C" w:rsidRPr="0031489F" w:rsidRDefault="000A512C" w:rsidP="00655271">
      <w:pPr>
        <w:spacing w:after="120"/>
        <w:rPr>
          <w:sz w:val="28"/>
        </w:rPr>
      </w:pPr>
      <w:r w:rsidRPr="0031489F">
        <w:rPr>
          <w:sz w:val="28"/>
        </w:rPr>
        <w:t xml:space="preserve">Создание резервной копии базы </w:t>
      </w:r>
      <w:r w:rsidR="00AB05EA">
        <w:rPr>
          <w:sz w:val="28"/>
        </w:rPr>
        <w:t>данных.</w:t>
      </w:r>
    </w:p>
    <w:p w14:paraId="090932E0" w14:textId="77777777" w:rsidR="003B093B" w:rsidRPr="0031489F" w:rsidRDefault="003B093B" w:rsidP="00655271">
      <w:pPr>
        <w:spacing w:after="120"/>
        <w:rPr>
          <w:sz w:val="28"/>
        </w:rPr>
      </w:pPr>
      <w:r w:rsidRPr="0031489F">
        <w:rPr>
          <w:sz w:val="28"/>
        </w:rPr>
        <w:t>Общий алгоритм обновления платформы и приложений:</w:t>
      </w:r>
    </w:p>
    <w:p w14:paraId="40F1796A" w14:textId="77777777" w:rsidR="00854F67" w:rsidRPr="0031489F" w:rsidRDefault="00854F67" w:rsidP="000A512C">
      <w:pPr>
        <w:suppressAutoHyphens/>
        <w:spacing w:line="360" w:lineRule="auto"/>
        <w:rPr>
          <w:rFonts w:cs="Arial"/>
          <w:sz w:val="28"/>
        </w:rPr>
      </w:pPr>
      <w:r w:rsidRPr="0031489F">
        <w:rPr>
          <w:rFonts w:cs="Arial"/>
          <w:sz w:val="28"/>
        </w:rPr>
        <w:t>При проведении шагов по обновлению приложения администратору необходимо выполнить следующие действия:</w:t>
      </w:r>
    </w:p>
    <w:p w14:paraId="0ACBC0A3" w14:textId="6634231D" w:rsidR="00854F67" w:rsidRPr="0031489F" w:rsidRDefault="00854F67" w:rsidP="0029629B">
      <w:pPr>
        <w:pStyle w:val="affa"/>
        <w:numPr>
          <w:ilvl w:val="0"/>
          <w:numId w:val="37"/>
        </w:numPr>
        <w:suppressAutoHyphens/>
        <w:spacing w:line="360" w:lineRule="auto"/>
        <w:rPr>
          <w:rFonts w:cs="Arial"/>
          <w:sz w:val="28"/>
        </w:rPr>
      </w:pPr>
      <w:r w:rsidRPr="0031489F">
        <w:rPr>
          <w:rFonts w:cs="Arial"/>
          <w:sz w:val="28"/>
        </w:rPr>
        <w:t>Остановить службу Windows системы МАГИСТРАЛЬ.</w:t>
      </w:r>
    </w:p>
    <w:p w14:paraId="45A9DA9F" w14:textId="77777777" w:rsidR="00854F67" w:rsidRPr="0031489F" w:rsidRDefault="00854F67" w:rsidP="0029629B">
      <w:pPr>
        <w:pStyle w:val="affa"/>
        <w:numPr>
          <w:ilvl w:val="0"/>
          <w:numId w:val="37"/>
        </w:numPr>
        <w:suppressAutoHyphens/>
        <w:spacing w:line="360" w:lineRule="auto"/>
        <w:rPr>
          <w:rFonts w:cs="Arial"/>
          <w:sz w:val="28"/>
        </w:rPr>
      </w:pPr>
      <w:r w:rsidRPr="0031489F">
        <w:rPr>
          <w:rFonts w:cs="Arial"/>
          <w:sz w:val="28"/>
        </w:rPr>
        <w:t xml:space="preserve">Скопировать в папку с сервисом файлы из дистрибутива с обновлением. </w:t>
      </w:r>
    </w:p>
    <w:p w14:paraId="2034E273" w14:textId="77777777" w:rsidR="00854F67" w:rsidRPr="0031489F" w:rsidRDefault="00854F67" w:rsidP="0029629B">
      <w:pPr>
        <w:pStyle w:val="affa"/>
        <w:numPr>
          <w:ilvl w:val="0"/>
          <w:numId w:val="37"/>
        </w:numPr>
        <w:suppressAutoHyphens/>
        <w:spacing w:line="360" w:lineRule="auto"/>
        <w:rPr>
          <w:rFonts w:cs="Arial"/>
          <w:sz w:val="28"/>
        </w:rPr>
      </w:pPr>
      <w:r w:rsidRPr="0031489F">
        <w:rPr>
          <w:rFonts w:cs="Arial"/>
          <w:sz w:val="28"/>
        </w:rPr>
        <w:t xml:space="preserve">Выполнить перезагрузку платформы МАГИСТРАЛЬ. Описание процедуры перезагрузки прикладных приложений в платформе МАГИСТРАЛЬ см. в документе «МАГИСТРАЛЬ. Ядро. Руководство по администрированию».  </w:t>
      </w:r>
    </w:p>
    <w:p w14:paraId="27E023B4" w14:textId="77777777" w:rsidR="00854F67" w:rsidRPr="0031489F" w:rsidRDefault="00854F67" w:rsidP="0029629B">
      <w:pPr>
        <w:pStyle w:val="affa"/>
        <w:numPr>
          <w:ilvl w:val="0"/>
          <w:numId w:val="37"/>
        </w:numPr>
        <w:suppressAutoHyphens/>
        <w:spacing w:line="360" w:lineRule="auto"/>
        <w:rPr>
          <w:rFonts w:cs="Arial"/>
          <w:sz w:val="28"/>
        </w:rPr>
      </w:pPr>
      <w:r w:rsidRPr="0031489F">
        <w:rPr>
          <w:rFonts w:cs="Arial"/>
          <w:sz w:val="28"/>
        </w:rPr>
        <w:t>Запустить все сервисы МАГИСТРАЛЬ.</w:t>
      </w:r>
    </w:p>
    <w:p w14:paraId="5CC686A2" w14:textId="70A90E76" w:rsidR="00174C6A" w:rsidRPr="00174C6A" w:rsidRDefault="00174C6A" w:rsidP="00174C6A">
      <w:pPr>
        <w:suppressAutoHyphens/>
        <w:spacing w:line="360" w:lineRule="auto"/>
        <w:ind w:firstLine="0"/>
        <w:rPr>
          <w:rFonts w:cs="Arial"/>
          <w:sz w:val="28"/>
          <w:szCs w:val="22"/>
        </w:rPr>
      </w:pPr>
      <w:r w:rsidRPr="00174C6A">
        <w:rPr>
          <w:rFonts w:cs="Arial"/>
          <w:sz w:val="28"/>
        </w:rPr>
        <w:t>Для обновления платформы необходимо скачать обновления</w:t>
      </w:r>
      <w:r w:rsidR="00CF1EAD">
        <w:rPr>
          <w:rFonts w:cs="Arial"/>
          <w:sz w:val="28"/>
        </w:rPr>
        <w:t xml:space="preserve"> и инструкцию</w:t>
      </w:r>
      <w:r w:rsidRPr="00174C6A">
        <w:rPr>
          <w:rFonts w:cs="Arial"/>
          <w:sz w:val="28"/>
        </w:rPr>
        <w:t xml:space="preserve"> с указанного источника, запустить программу установки </w:t>
      </w:r>
      <w:r w:rsidR="00CF1EAD">
        <w:rPr>
          <w:rFonts w:cs="Arial"/>
          <w:sz w:val="28"/>
          <w:lang w:val="en-US"/>
        </w:rPr>
        <w:t>Update</w:t>
      </w:r>
      <w:r w:rsidR="00CF1EAD" w:rsidRPr="00CF1EAD">
        <w:rPr>
          <w:rFonts w:cs="Arial"/>
          <w:sz w:val="28"/>
        </w:rPr>
        <w:t>.</w:t>
      </w:r>
      <w:r w:rsidR="00CF1EAD">
        <w:rPr>
          <w:rFonts w:cs="Arial"/>
          <w:sz w:val="28"/>
          <w:lang w:val="en-US"/>
        </w:rPr>
        <w:t>bat</w:t>
      </w:r>
    </w:p>
    <w:p w14:paraId="766D0043" w14:textId="7E122E3D" w:rsidR="0029629B" w:rsidRPr="0029629B" w:rsidRDefault="00174C6A" w:rsidP="00CF1EAD">
      <w:pPr>
        <w:suppressAutoHyphens/>
        <w:spacing w:line="360" w:lineRule="auto"/>
        <w:ind w:firstLine="0"/>
        <w:rPr>
          <w:sz w:val="28"/>
        </w:rPr>
      </w:pPr>
      <w:r w:rsidRPr="00174C6A">
        <w:rPr>
          <w:rFonts w:cs="Arial"/>
          <w:sz w:val="28"/>
        </w:rPr>
        <w:t>П</w:t>
      </w:r>
      <w:r w:rsidR="00CF1EAD">
        <w:rPr>
          <w:rFonts w:cs="Arial"/>
          <w:sz w:val="28"/>
        </w:rPr>
        <w:t xml:space="preserve">еред </w:t>
      </w:r>
      <w:r w:rsidRPr="00174C6A">
        <w:rPr>
          <w:rFonts w:cs="Arial"/>
          <w:sz w:val="28"/>
        </w:rPr>
        <w:t>установк</w:t>
      </w:r>
      <w:r w:rsidR="00CF1EAD">
        <w:rPr>
          <w:rFonts w:cs="Arial"/>
          <w:sz w:val="28"/>
        </w:rPr>
        <w:t>ой</w:t>
      </w:r>
      <w:r w:rsidRPr="00174C6A">
        <w:rPr>
          <w:rFonts w:cs="Arial"/>
          <w:sz w:val="28"/>
        </w:rPr>
        <w:t xml:space="preserve"> обновлений </w:t>
      </w:r>
      <w:r w:rsidR="00CF1EAD">
        <w:rPr>
          <w:rFonts w:cs="Arial"/>
          <w:sz w:val="28"/>
        </w:rPr>
        <w:t>в указанном файле необходимо настроить переменные согласно скачанной инструкции</w:t>
      </w:r>
      <w:r w:rsidR="00E15AE3">
        <w:rPr>
          <w:rFonts w:cs="Arial"/>
          <w:sz w:val="28"/>
        </w:rPr>
        <w:t>.</w:t>
      </w:r>
    </w:p>
    <w:p w14:paraId="4EB003A6" w14:textId="77777777" w:rsidR="00174C6A" w:rsidRPr="00174C6A" w:rsidRDefault="00174C6A" w:rsidP="00174C6A">
      <w:pPr>
        <w:rPr>
          <w:sz w:val="28"/>
        </w:rPr>
      </w:pPr>
    </w:p>
    <w:p w14:paraId="5B449F8D" w14:textId="14B2FE00" w:rsidR="00854F67" w:rsidRPr="00B90436" w:rsidRDefault="003B093B" w:rsidP="007E5CF0">
      <w:pPr>
        <w:spacing w:after="120" w:line="360" w:lineRule="auto"/>
      </w:pPr>
      <w:r w:rsidRPr="0031489F">
        <w:rPr>
          <w:sz w:val="28"/>
        </w:rPr>
        <w:t>Внимание! После обновления система становится доступной для работы после заполнения кэш-памяти (20-25 минут).</w:t>
      </w:r>
    </w:p>
    <w:p w14:paraId="72A9C16E" w14:textId="77777777" w:rsidR="001F5DEA" w:rsidRPr="00B90436" w:rsidRDefault="001F5DEA" w:rsidP="001B014A">
      <w:pPr>
        <w:ind w:left="1080" w:firstLine="0"/>
      </w:pPr>
    </w:p>
    <w:p w14:paraId="756E97A9" w14:textId="77777777" w:rsidR="000C56DE" w:rsidRPr="000C56DE" w:rsidRDefault="000C56DE" w:rsidP="000C56DE">
      <w:r w:rsidRPr="000C56DE">
        <w:br w:type="page"/>
      </w:r>
    </w:p>
    <w:p w14:paraId="2EBD3498" w14:textId="77777777" w:rsidR="000B181A" w:rsidRPr="001B4864" w:rsidRDefault="00297BB4" w:rsidP="00EA0854">
      <w:pPr>
        <w:pStyle w:val="18"/>
        <w:numPr>
          <w:ilvl w:val="0"/>
          <w:numId w:val="26"/>
        </w:numPr>
        <w:outlineLvl w:val="0"/>
      </w:pPr>
      <w:bookmarkStart w:id="23" w:name="_Toc12383391"/>
      <w:bookmarkStart w:id="24" w:name="_Toc61621442"/>
      <w:bookmarkStart w:id="25" w:name="_Toc136242010"/>
      <w:r>
        <w:lastRenderedPageBreak/>
        <w:t>В</w:t>
      </w:r>
      <w:r w:rsidR="000B181A">
        <w:t>осстановление</w:t>
      </w:r>
      <w:bookmarkEnd w:id="23"/>
      <w:bookmarkEnd w:id="24"/>
      <w:r>
        <w:t xml:space="preserve"> работоспособности Системы</w:t>
      </w:r>
      <w:bookmarkEnd w:id="25"/>
    </w:p>
    <w:p w14:paraId="2B976AFC" w14:textId="77777777" w:rsidR="000B181A" w:rsidRPr="00297BB4" w:rsidRDefault="000B181A" w:rsidP="0029629B">
      <w:pPr>
        <w:pStyle w:val="25"/>
        <w:numPr>
          <w:ilvl w:val="1"/>
          <w:numId w:val="30"/>
        </w:numPr>
        <w:ind w:left="574"/>
        <w:outlineLvl w:val="1"/>
      </w:pPr>
      <w:bookmarkStart w:id="26" w:name="_Toc536431791"/>
      <w:bookmarkStart w:id="27" w:name="_Toc12383394"/>
      <w:bookmarkStart w:id="28" w:name="_Toc61621444"/>
      <w:bookmarkStart w:id="29" w:name="_Toc136242011"/>
      <w:r w:rsidRPr="00297BB4">
        <w:t>Восстановление работоспособности сервера приложений</w:t>
      </w:r>
      <w:bookmarkEnd w:id="26"/>
      <w:bookmarkEnd w:id="27"/>
      <w:bookmarkEnd w:id="28"/>
      <w:bookmarkEnd w:id="29"/>
    </w:p>
    <w:p w14:paraId="6AF00F20" w14:textId="529AFE92" w:rsidR="000B181A" w:rsidRPr="00115D9B" w:rsidRDefault="000B181A" w:rsidP="000B181A">
      <w:pPr>
        <w:rPr>
          <w:sz w:val="28"/>
        </w:rPr>
      </w:pPr>
      <w:r w:rsidRPr="0031489F">
        <w:rPr>
          <w:sz w:val="28"/>
        </w:rPr>
        <w:t>Для восстановления работоспособности сервера прило</w:t>
      </w:r>
      <w:bookmarkStart w:id="30" w:name="_GoBack"/>
      <w:bookmarkEnd w:id="30"/>
      <w:r w:rsidRPr="0031489F">
        <w:rPr>
          <w:sz w:val="28"/>
        </w:rPr>
        <w:t xml:space="preserve">жений </w:t>
      </w:r>
      <w:r w:rsidR="00AD0E02">
        <w:rPr>
          <w:sz w:val="28"/>
        </w:rPr>
        <w:t xml:space="preserve">в случае </w:t>
      </w:r>
      <w:r w:rsidR="00AD0E02" w:rsidRPr="00115D9B">
        <w:rPr>
          <w:sz w:val="28"/>
        </w:rPr>
        <w:t>программно-аппаратного отказа необходимо</w:t>
      </w:r>
      <w:r w:rsidRPr="00115D9B">
        <w:rPr>
          <w:sz w:val="28"/>
        </w:rPr>
        <w:t xml:space="preserve"> выполнить следующие процедуры:</w:t>
      </w:r>
    </w:p>
    <w:p w14:paraId="168126B4" w14:textId="31C7EE7E" w:rsidR="000B181A" w:rsidRPr="00115D9B" w:rsidRDefault="00AD0E02" w:rsidP="0029629B">
      <w:pPr>
        <w:numPr>
          <w:ilvl w:val="0"/>
          <w:numId w:val="31"/>
        </w:numPr>
        <w:spacing w:before="120" w:after="120"/>
        <w:ind w:left="714" w:hanging="357"/>
        <w:rPr>
          <w:sz w:val="28"/>
        </w:rPr>
      </w:pPr>
      <w:r w:rsidRPr="00115D9B">
        <w:rPr>
          <w:sz w:val="28"/>
        </w:rPr>
        <w:t>Обеспечить восстановление работоспособности системного окружения сервера</w:t>
      </w:r>
      <w:r w:rsidR="000B181A" w:rsidRPr="00115D9B">
        <w:rPr>
          <w:sz w:val="28"/>
        </w:rPr>
        <w:t>;</w:t>
      </w:r>
    </w:p>
    <w:p w14:paraId="6BB8E140" w14:textId="277C28CD" w:rsidR="00AD0E02" w:rsidRPr="00115D9B" w:rsidRDefault="00AD0E02" w:rsidP="0029629B">
      <w:pPr>
        <w:numPr>
          <w:ilvl w:val="0"/>
          <w:numId w:val="31"/>
        </w:numPr>
        <w:spacing w:before="120" w:after="120"/>
        <w:ind w:left="714" w:hanging="357"/>
        <w:rPr>
          <w:sz w:val="28"/>
        </w:rPr>
      </w:pPr>
      <w:r w:rsidRPr="00115D9B">
        <w:rPr>
          <w:sz w:val="28"/>
        </w:rPr>
        <w:t>Проверить целостность и при необходимости восстановить развёрнутый на сервере образ системы (сервисов) и конфигурации сервисов;</w:t>
      </w:r>
    </w:p>
    <w:p w14:paraId="3C4F1468" w14:textId="0CF4B0F4" w:rsidR="000B181A" w:rsidRPr="00115D9B" w:rsidRDefault="00AD0E02" w:rsidP="00D64DD0">
      <w:pPr>
        <w:numPr>
          <w:ilvl w:val="0"/>
          <w:numId w:val="31"/>
        </w:numPr>
        <w:spacing w:before="120" w:after="120"/>
        <w:ind w:left="714" w:hanging="357"/>
        <w:rPr>
          <w:sz w:val="28"/>
        </w:rPr>
      </w:pPr>
      <w:r w:rsidRPr="00115D9B">
        <w:rPr>
          <w:sz w:val="28"/>
        </w:rPr>
        <w:t>Выполнить запуск служб сервисов системы</w:t>
      </w:r>
      <w:r w:rsidR="00D64DD0" w:rsidRPr="00115D9B">
        <w:rPr>
          <w:sz w:val="28"/>
        </w:rPr>
        <w:t xml:space="preserve"> – (запустив на выполнение скрипт services_start.bat находящийся в корне образа развёрнутой системы)</w:t>
      </w:r>
      <w:r w:rsidR="000B181A" w:rsidRPr="00115D9B">
        <w:rPr>
          <w:sz w:val="28"/>
        </w:rPr>
        <w:t>.</w:t>
      </w:r>
    </w:p>
    <w:p w14:paraId="40CE9E57" w14:textId="77777777" w:rsidR="000B181A" w:rsidRPr="00115D9B" w:rsidRDefault="000B181A" w:rsidP="0029629B">
      <w:pPr>
        <w:pStyle w:val="25"/>
        <w:numPr>
          <w:ilvl w:val="1"/>
          <w:numId w:val="30"/>
        </w:numPr>
        <w:ind w:left="574"/>
        <w:outlineLvl w:val="1"/>
      </w:pPr>
      <w:bookmarkStart w:id="31" w:name="_Toc136242012"/>
      <w:bookmarkStart w:id="32" w:name="_Toc536431792"/>
      <w:bookmarkStart w:id="33" w:name="_Toc12383395"/>
      <w:bookmarkStart w:id="34" w:name="_Toc61621445"/>
      <w:r w:rsidRPr="00115D9B">
        <w:t>Восстановление работоспособности базы данных</w:t>
      </w:r>
      <w:bookmarkEnd w:id="31"/>
      <w:r w:rsidRPr="00115D9B">
        <w:t xml:space="preserve"> </w:t>
      </w:r>
      <w:bookmarkEnd w:id="32"/>
      <w:bookmarkEnd w:id="33"/>
      <w:bookmarkEnd w:id="34"/>
    </w:p>
    <w:p w14:paraId="1B3F7EC5" w14:textId="68CA0D98" w:rsidR="002176D9" w:rsidRPr="00115D9B" w:rsidRDefault="002176D9" w:rsidP="00115D9B">
      <w:pPr>
        <w:rPr>
          <w:sz w:val="28"/>
        </w:rPr>
      </w:pPr>
      <w:r w:rsidRPr="00115D9B">
        <w:rPr>
          <w:sz w:val="28"/>
        </w:rPr>
        <w:t>В</w:t>
      </w:r>
      <w:r w:rsidR="000B181A" w:rsidRPr="00115D9B">
        <w:rPr>
          <w:sz w:val="28"/>
        </w:rPr>
        <w:t>осстановления баз</w:t>
      </w:r>
      <w:r w:rsidR="00115D9B" w:rsidRPr="00115D9B">
        <w:rPr>
          <w:sz w:val="28"/>
        </w:rPr>
        <w:t xml:space="preserve"> </w:t>
      </w:r>
      <w:r w:rsidR="000B181A" w:rsidRPr="00115D9B">
        <w:rPr>
          <w:sz w:val="28"/>
        </w:rPr>
        <w:t xml:space="preserve">данных </w:t>
      </w:r>
      <w:r w:rsidRPr="00115D9B">
        <w:rPr>
          <w:sz w:val="28"/>
        </w:rPr>
        <w:t xml:space="preserve">из резервного дампа проводится с помощью утилиты </w:t>
      </w:r>
      <w:proofErr w:type="spellStart"/>
      <w:r w:rsidRPr="00115D9B">
        <w:rPr>
          <w:b/>
          <w:bCs/>
          <w:sz w:val="28"/>
          <w:lang w:val="en-US"/>
        </w:rPr>
        <w:t>pg</w:t>
      </w:r>
      <w:proofErr w:type="spellEnd"/>
      <w:r w:rsidRPr="00115D9B">
        <w:rPr>
          <w:b/>
          <w:bCs/>
          <w:sz w:val="28"/>
        </w:rPr>
        <w:t>_</w:t>
      </w:r>
      <w:r w:rsidRPr="00115D9B">
        <w:rPr>
          <w:b/>
          <w:bCs/>
          <w:sz w:val="28"/>
          <w:lang w:val="en-US"/>
        </w:rPr>
        <w:t>restore</w:t>
      </w:r>
      <w:r w:rsidRPr="00115D9B">
        <w:rPr>
          <w:sz w:val="28"/>
        </w:rPr>
        <w:t xml:space="preserve"> СУБД </w:t>
      </w:r>
      <w:r w:rsidRPr="00115D9B">
        <w:rPr>
          <w:sz w:val="28"/>
          <w:lang w:val="en-US"/>
        </w:rPr>
        <w:t>PostgreSQL</w:t>
      </w:r>
      <w:r w:rsidRPr="00115D9B">
        <w:rPr>
          <w:sz w:val="28"/>
        </w:rPr>
        <w:t>.</w:t>
      </w:r>
    </w:p>
    <w:bookmarkEnd w:id="10"/>
    <w:p w14:paraId="6DEEFC1E" w14:textId="77777777" w:rsidR="008B3EC0" w:rsidRDefault="008B3EC0" w:rsidP="008B3EC0">
      <w:pPr>
        <w:spacing w:line="240" w:lineRule="auto"/>
        <w:ind w:firstLine="0"/>
        <w:jc w:val="left"/>
      </w:pPr>
    </w:p>
    <w:sectPr w:rsidR="008B3EC0" w:rsidSect="00B21A87">
      <w:headerReference w:type="default" r:id="rId21"/>
      <w:footerReference w:type="default" r:id="rId22"/>
      <w:pgSz w:w="11906" w:h="16838"/>
      <w:pgMar w:top="1134" w:right="850" w:bottom="1134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6BC57" w14:textId="77777777" w:rsidR="003C02F5" w:rsidRDefault="003C02F5">
      <w:r>
        <w:separator/>
      </w:r>
    </w:p>
  </w:endnote>
  <w:endnote w:type="continuationSeparator" w:id="0">
    <w:p w14:paraId="3758E125" w14:textId="77777777" w:rsidR="003C02F5" w:rsidRDefault="003C02F5">
      <w:r>
        <w:continuationSeparator/>
      </w:r>
    </w:p>
  </w:endnote>
  <w:endnote w:type="continuationNotice" w:id="1">
    <w:p w14:paraId="1A629B98" w14:textId="77777777" w:rsidR="003C02F5" w:rsidRDefault="003C02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is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charset w:val="00"/>
    <w:family w:val="auto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3E795" w14:textId="77777777" w:rsidR="00DE4BBE" w:rsidRPr="00FC188B" w:rsidRDefault="00DE4BBE" w:rsidP="000C5A17">
    <w:pPr>
      <w:pStyle w:val="ad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b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7371"/>
      <w:gridCol w:w="445"/>
    </w:tblGrid>
    <w:tr w:rsidR="00DE4BBE" w14:paraId="520DDD18" w14:textId="77777777" w:rsidTr="00B8235A">
      <w:tc>
        <w:tcPr>
          <w:tcW w:w="2376" w:type="dxa"/>
        </w:tcPr>
        <w:p w14:paraId="03609A5D" w14:textId="77777777" w:rsidR="00DE4BBE" w:rsidRDefault="00DE4BBE" w:rsidP="00B21A87">
          <w:pPr>
            <w:pStyle w:val="ad"/>
            <w:ind w:firstLine="0"/>
            <w:rPr>
              <w:color w:val="7F7F7F"/>
              <w:sz w:val="20"/>
            </w:rPr>
          </w:pPr>
        </w:p>
      </w:tc>
      <w:tc>
        <w:tcPr>
          <w:tcW w:w="7371" w:type="dxa"/>
        </w:tcPr>
        <w:p w14:paraId="2C0E8514" w14:textId="77777777" w:rsidR="00DE4BBE" w:rsidRDefault="00DE4BBE" w:rsidP="00716D4D">
          <w:pPr>
            <w:pStyle w:val="ad"/>
            <w:ind w:firstLine="0"/>
            <w:jc w:val="center"/>
            <w:rPr>
              <w:color w:val="7F7F7F"/>
              <w:sz w:val="20"/>
            </w:rPr>
          </w:pPr>
        </w:p>
      </w:tc>
      <w:tc>
        <w:tcPr>
          <w:tcW w:w="445" w:type="dxa"/>
        </w:tcPr>
        <w:p w14:paraId="441418F2" w14:textId="77777777" w:rsidR="00DE4BBE" w:rsidRDefault="00DE4BBE" w:rsidP="005D4518">
          <w:pPr>
            <w:pStyle w:val="ad"/>
            <w:ind w:firstLine="0"/>
            <w:jc w:val="right"/>
            <w:rPr>
              <w:color w:val="7F7F7F"/>
              <w:sz w:val="20"/>
            </w:rPr>
          </w:pPr>
          <w:r w:rsidRPr="00B21A87">
            <w:rPr>
              <w:color w:val="7F7F7F"/>
              <w:sz w:val="20"/>
            </w:rPr>
            <w:fldChar w:fldCharType="begin"/>
          </w:r>
          <w:r w:rsidRPr="00B21A87">
            <w:rPr>
              <w:color w:val="7F7F7F"/>
              <w:sz w:val="20"/>
            </w:rPr>
            <w:instrText>PAGE   \* MERGEFORMAT</w:instrText>
          </w:r>
          <w:r w:rsidRPr="00B21A87">
            <w:rPr>
              <w:color w:val="7F7F7F"/>
              <w:sz w:val="20"/>
            </w:rPr>
            <w:fldChar w:fldCharType="separate"/>
          </w:r>
          <w:r w:rsidR="007E5CF0">
            <w:rPr>
              <w:noProof/>
              <w:color w:val="7F7F7F"/>
              <w:sz w:val="20"/>
            </w:rPr>
            <w:t>9</w:t>
          </w:r>
          <w:r w:rsidRPr="00B21A87">
            <w:rPr>
              <w:color w:val="7F7F7F"/>
              <w:sz w:val="20"/>
            </w:rPr>
            <w:fldChar w:fldCharType="end"/>
          </w:r>
        </w:p>
      </w:tc>
    </w:tr>
  </w:tbl>
  <w:p w14:paraId="78E7D21C" w14:textId="77777777" w:rsidR="00DE4BBE" w:rsidRDefault="00DE4BBE" w:rsidP="00B8235A">
    <w:pPr>
      <w:pStyle w:val="ad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16ACB4" w14:textId="77777777" w:rsidR="003C02F5" w:rsidRDefault="003C02F5">
      <w:r>
        <w:separator/>
      </w:r>
    </w:p>
  </w:footnote>
  <w:footnote w:type="continuationSeparator" w:id="0">
    <w:p w14:paraId="7CFC7D65" w14:textId="77777777" w:rsidR="003C02F5" w:rsidRDefault="003C02F5">
      <w:r>
        <w:continuationSeparator/>
      </w:r>
    </w:p>
  </w:footnote>
  <w:footnote w:type="continuationNotice" w:id="1">
    <w:p w14:paraId="6E4869F4" w14:textId="77777777" w:rsidR="003C02F5" w:rsidRDefault="003C02F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CA8DB" w14:textId="77777777" w:rsidR="00DE4BBE" w:rsidRDefault="00DE4BBE" w:rsidP="003B6EC6">
    <w:pPr>
      <w:pStyle w:val="ac"/>
      <w:framePr w:wrap="around" w:vAnchor="text" w:hAnchor="margin" w:xAlign="center" w:y="1"/>
      <w:rPr>
        <w:rStyle w:val="affffff6"/>
      </w:rPr>
    </w:pPr>
    <w:r>
      <w:rPr>
        <w:rStyle w:val="affffff6"/>
      </w:rPr>
      <w:fldChar w:fldCharType="begin"/>
    </w:r>
    <w:r>
      <w:rPr>
        <w:rStyle w:val="affffff6"/>
      </w:rPr>
      <w:instrText xml:space="preserve">PAGE  </w:instrText>
    </w:r>
    <w:r>
      <w:rPr>
        <w:rStyle w:val="affffff6"/>
      </w:rPr>
      <w:fldChar w:fldCharType="end"/>
    </w:r>
  </w:p>
  <w:p w14:paraId="79B6A768" w14:textId="77777777" w:rsidR="00DE4BBE" w:rsidRDefault="00DE4BB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1879B" w14:textId="77777777" w:rsidR="00DE4BBE" w:rsidRDefault="00DE4BBE" w:rsidP="003B6EC6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15370" w14:textId="77777777" w:rsidR="00DE4BBE" w:rsidRDefault="00DE4BBE" w:rsidP="0074517F">
    <w:pPr>
      <w:pStyle w:val="ac"/>
      <w:framePr w:wrap="around" w:vAnchor="text" w:hAnchor="margin" w:xAlign="center" w:y="1"/>
      <w:rPr>
        <w:rStyle w:val="affffff6"/>
      </w:rPr>
    </w:pPr>
    <w:r>
      <w:rPr>
        <w:rStyle w:val="affffff6"/>
      </w:rPr>
      <w:fldChar w:fldCharType="begin"/>
    </w:r>
    <w:r>
      <w:rPr>
        <w:rStyle w:val="affffff6"/>
      </w:rPr>
      <w:instrText xml:space="preserve">PAGE  </w:instrText>
    </w:r>
    <w:r>
      <w:rPr>
        <w:rStyle w:val="affffff6"/>
      </w:rPr>
      <w:fldChar w:fldCharType="end"/>
    </w:r>
  </w:p>
  <w:p w14:paraId="6DEAA842" w14:textId="77777777" w:rsidR="00DE4BBE" w:rsidRDefault="00DE4BBE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ECB91" w14:textId="77777777" w:rsidR="00DE4BBE" w:rsidRPr="00432BA8" w:rsidRDefault="00DE4BBE" w:rsidP="00432BA8">
    <w:pPr>
      <w:pStyle w:val="ac"/>
      <w:jc w:val="center"/>
      <w:rPr>
        <w:lang w:val="en-US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b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3"/>
      <w:gridCol w:w="4218"/>
    </w:tblGrid>
    <w:tr w:rsidR="00DE4BBE" w:rsidRPr="005329D1" w14:paraId="07E5D098" w14:textId="77777777" w:rsidTr="00E350F4">
      <w:tc>
        <w:tcPr>
          <w:tcW w:w="5353" w:type="dxa"/>
        </w:tcPr>
        <w:p w14:paraId="4E0F72DC" w14:textId="77777777" w:rsidR="00DE4BBE" w:rsidRPr="002F667E" w:rsidRDefault="00DE4BBE" w:rsidP="005D4518">
          <w:pPr>
            <w:pStyle w:val="ac"/>
            <w:ind w:firstLine="0"/>
            <w:rPr>
              <w:sz w:val="20"/>
            </w:rPr>
          </w:pPr>
          <w:r>
            <w:rPr>
              <w:sz w:val="20"/>
            </w:rPr>
            <w:t>Программный комплекс МАГИСТРАЛЬ</w:t>
          </w:r>
        </w:p>
      </w:tc>
      <w:tc>
        <w:tcPr>
          <w:tcW w:w="4218" w:type="dxa"/>
        </w:tcPr>
        <w:p w14:paraId="41B640EE" w14:textId="77777777" w:rsidR="00DE4BBE" w:rsidRPr="008B3EC0" w:rsidRDefault="00DE4BBE" w:rsidP="005D4518">
          <w:pPr>
            <w:pStyle w:val="ac"/>
            <w:jc w:val="right"/>
            <w:rPr>
              <w:sz w:val="20"/>
              <w:lang w:val="en-US"/>
            </w:rPr>
          </w:pPr>
          <w:r>
            <w:rPr>
              <w:sz w:val="20"/>
            </w:rPr>
            <w:t>Руководство по развертыванию</w:t>
          </w:r>
        </w:p>
      </w:tc>
    </w:tr>
  </w:tbl>
  <w:p w14:paraId="167FFA70" w14:textId="77777777" w:rsidR="00DE4BBE" w:rsidRPr="005D4518" w:rsidRDefault="00DE4BBE" w:rsidP="005D4518">
    <w:pPr>
      <w:pStyle w:val="ac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E9FC303E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8"/>
    <w:multiLevelType w:val="hybridMultilevel"/>
    <w:tmpl w:val="B322CDA6"/>
    <w:lvl w:ilvl="0" w:tplc="279E321C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CC6498C0">
      <w:numFmt w:val="decimal"/>
      <w:lvlText w:val=""/>
      <w:lvlJc w:val="left"/>
    </w:lvl>
    <w:lvl w:ilvl="2" w:tplc="64B4B316">
      <w:numFmt w:val="decimal"/>
      <w:lvlText w:val=""/>
      <w:lvlJc w:val="left"/>
    </w:lvl>
    <w:lvl w:ilvl="3" w:tplc="D7381C64">
      <w:numFmt w:val="decimal"/>
      <w:lvlText w:val=""/>
      <w:lvlJc w:val="left"/>
    </w:lvl>
    <w:lvl w:ilvl="4" w:tplc="6F382A72">
      <w:numFmt w:val="decimal"/>
      <w:lvlText w:val=""/>
      <w:lvlJc w:val="left"/>
    </w:lvl>
    <w:lvl w:ilvl="5" w:tplc="B9C08AB4">
      <w:numFmt w:val="decimal"/>
      <w:lvlText w:val=""/>
      <w:lvlJc w:val="left"/>
    </w:lvl>
    <w:lvl w:ilvl="6" w:tplc="B1D86002">
      <w:numFmt w:val="decimal"/>
      <w:lvlText w:val=""/>
      <w:lvlJc w:val="left"/>
    </w:lvl>
    <w:lvl w:ilvl="7" w:tplc="B4C8D6BA">
      <w:numFmt w:val="decimal"/>
      <w:lvlText w:val=""/>
      <w:lvlJc w:val="left"/>
    </w:lvl>
    <w:lvl w:ilvl="8" w:tplc="2B5A937A">
      <w:numFmt w:val="decimal"/>
      <w:lvlText w:val=""/>
      <w:lvlJc w:val="left"/>
    </w:lvl>
  </w:abstractNum>
  <w:abstractNum w:abstractNumId="2">
    <w:nsid w:val="FFFFFF89"/>
    <w:multiLevelType w:val="singleLevel"/>
    <w:tmpl w:val="7FB48C7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CE5176"/>
    <w:multiLevelType w:val="multilevel"/>
    <w:tmpl w:val="3DBEF76A"/>
    <w:lvl w:ilvl="0">
      <w:start w:val="1"/>
      <w:numFmt w:val="decimal"/>
      <w:lvlText w:val="%1."/>
      <w:lvlJc w:val="left"/>
      <w:pPr>
        <w:tabs>
          <w:tab w:val="num" w:pos="904"/>
        </w:tabs>
        <w:ind w:left="0" w:firstLine="54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4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44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307" w:firstLine="544"/>
      </w:pPr>
      <w:rPr>
        <w:rFonts w:hint="default"/>
      </w:rPr>
    </w:lvl>
    <w:lvl w:ilvl="4">
      <w:start w:val="1"/>
      <w:numFmt w:val="decimal"/>
      <w:pStyle w:val="50"/>
      <w:suff w:val="space"/>
      <w:lvlText w:val="%1.%2.%3.%4.%5."/>
      <w:lvlJc w:val="left"/>
      <w:pPr>
        <w:ind w:left="0" w:firstLine="544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835" w:hanging="28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043C27A0"/>
    <w:multiLevelType w:val="multilevel"/>
    <w:tmpl w:val="9D8C85E4"/>
    <w:lvl w:ilvl="0">
      <w:start w:val="1"/>
      <w:numFmt w:val="upperLetter"/>
      <w:pStyle w:val="01"/>
      <w:suff w:val="space"/>
      <w:lvlText w:val="Приложение %1."/>
      <w:lvlJc w:val="left"/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0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 w:val="0"/>
        <w:iCs w:val="0"/>
        <w:sz w:val="26"/>
        <w:szCs w:val="26"/>
      </w:rPr>
    </w:lvl>
    <w:lvl w:ilvl="2">
      <w:start w:val="1"/>
      <w:numFmt w:val="decimal"/>
      <w:pStyle w:val="0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pStyle w:val="0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/>
        <w:iCs/>
        <w:sz w:val="22"/>
        <w:szCs w:val="22"/>
      </w:rPr>
    </w:lvl>
    <w:lvl w:ilvl="4">
      <w:start w:val="1"/>
      <w:numFmt w:val="decimal"/>
      <w:pStyle w:val="05"/>
      <w:lvlText w:val="%1.%2.%3.%4.%5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/>
        <w:iCs/>
        <w:sz w:val="20"/>
        <w:szCs w:val="20"/>
      </w:rPr>
    </w:lvl>
    <w:lvl w:ilvl="5">
      <w:start w:val="1"/>
      <w:numFmt w:val="none"/>
      <w:suff w:val="nothing"/>
      <w:lvlText w:val=""/>
      <w:lvlJc w:val="left"/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5">
    <w:nsid w:val="069D77AA"/>
    <w:multiLevelType w:val="hybridMultilevel"/>
    <w:tmpl w:val="3EDE4190"/>
    <w:lvl w:ilvl="0" w:tplc="82B26AC8">
      <w:start w:val="1"/>
      <w:numFmt w:val="bullet"/>
      <w:pStyle w:val="1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>
    <w:nsid w:val="087D4904"/>
    <w:multiLevelType w:val="hybridMultilevel"/>
    <w:tmpl w:val="D29660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AD0F89"/>
    <w:multiLevelType w:val="hybridMultilevel"/>
    <w:tmpl w:val="69D6D8A8"/>
    <w:lvl w:ilvl="0" w:tplc="E70EB0C4">
      <w:start w:val="1"/>
      <w:numFmt w:val="decimal"/>
      <w:pStyle w:val="a1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A77A7"/>
    <w:multiLevelType w:val="hybridMultilevel"/>
    <w:tmpl w:val="31841B36"/>
    <w:lvl w:ilvl="0" w:tplc="FF2E12B0">
      <w:start w:val="1"/>
      <w:numFmt w:val="decimal"/>
      <w:pStyle w:val="phlistordered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6ACE2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CFC35DA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3F8E812A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87008328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 w:tplc="051C7EA8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 w:tplc="6E84496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 w:tplc="9B28F256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 w:tplc="868649F6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5755A95"/>
    <w:multiLevelType w:val="multilevel"/>
    <w:tmpl w:val="2C9CDF0C"/>
    <w:lvl w:ilvl="0">
      <w:start w:val="1"/>
      <w:numFmt w:val="decimal"/>
      <w:pStyle w:val="--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18B04C1A"/>
    <w:multiLevelType w:val="hybridMultilevel"/>
    <w:tmpl w:val="BEBEEF18"/>
    <w:lvl w:ilvl="0" w:tplc="0409000B">
      <w:start w:val="1"/>
      <w:numFmt w:val="bullet"/>
      <w:pStyle w:val="10"/>
      <w:suff w:val="space"/>
      <w:lvlText w:val=""/>
      <w:lvlJc w:val="left"/>
      <w:pPr>
        <w:ind w:left="862" w:hanging="14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21E189C"/>
    <w:multiLevelType w:val="multilevel"/>
    <w:tmpl w:val="484ACC36"/>
    <w:lvl w:ilvl="0">
      <w:start w:val="1"/>
      <w:numFmt w:val="decimal"/>
      <w:pStyle w:val="Orderedlist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8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0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32"/>
        </w:tabs>
        <w:ind w:left="413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9"/>
        </w:tabs>
        <w:ind w:left="484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06"/>
        </w:tabs>
        <w:ind w:left="5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23"/>
        </w:tabs>
        <w:ind w:left="5923" w:hanging="2160"/>
      </w:pPr>
      <w:rPr>
        <w:rFonts w:hint="default"/>
      </w:rPr>
    </w:lvl>
  </w:abstractNum>
  <w:abstractNum w:abstractNumId="12">
    <w:nsid w:val="291D71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AF110E2"/>
    <w:multiLevelType w:val="hybridMultilevel"/>
    <w:tmpl w:val="AC1A10C6"/>
    <w:lvl w:ilvl="0" w:tplc="C3260F26">
      <w:start w:val="1"/>
      <w:numFmt w:val="bullet"/>
      <w:pStyle w:val="a2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russianLower"/>
      <w:lvlText w:val="%2)"/>
      <w:lvlJc w:val="left"/>
      <w:pPr>
        <w:tabs>
          <w:tab w:val="num" w:pos="1451"/>
        </w:tabs>
        <w:ind w:left="1451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14">
    <w:nsid w:val="37BC5C5E"/>
    <w:multiLevelType w:val="hybridMultilevel"/>
    <w:tmpl w:val="B5B8D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E5BBB"/>
    <w:multiLevelType w:val="hybridMultilevel"/>
    <w:tmpl w:val="CA3C0F3A"/>
    <w:lvl w:ilvl="0" w:tplc="04190001">
      <w:start w:val="1"/>
      <w:numFmt w:val="bullet"/>
      <w:pStyle w:val="a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-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C06112"/>
    <w:multiLevelType w:val="multilevel"/>
    <w:tmpl w:val="7506EFA8"/>
    <w:lvl w:ilvl="0">
      <w:start w:val="1"/>
      <w:numFmt w:val="bullet"/>
      <w:pStyle w:val="4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44576EDD"/>
    <w:multiLevelType w:val="hybridMultilevel"/>
    <w:tmpl w:val="F5241DDC"/>
    <w:lvl w:ilvl="0" w:tplc="E70EB0C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03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65E3A57"/>
    <w:multiLevelType w:val="hybridMultilevel"/>
    <w:tmpl w:val="5678BFDC"/>
    <w:lvl w:ilvl="0" w:tplc="D1A8C942">
      <w:start w:val="1"/>
      <w:numFmt w:val="decimal"/>
      <w:pStyle w:val="NumberedList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78C018D"/>
    <w:multiLevelType w:val="hybridMultilevel"/>
    <w:tmpl w:val="5F5E17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BA0207"/>
    <w:multiLevelType w:val="hybridMultilevel"/>
    <w:tmpl w:val="0ACA69E2"/>
    <w:lvl w:ilvl="0" w:tplc="DCA6696A">
      <w:start w:val="1"/>
      <w:numFmt w:val="bullet"/>
      <w:pStyle w:val="t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86AE383E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1F0C8B0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35BAA42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558CB9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410E42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D32FDA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8F6EC56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5310F5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4B47272A"/>
    <w:multiLevelType w:val="hybridMultilevel"/>
    <w:tmpl w:val="97226DB0"/>
    <w:lvl w:ilvl="0" w:tplc="FFFFFFFF">
      <w:start w:val="1"/>
      <w:numFmt w:val="bullet"/>
      <w:pStyle w:val="-2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>
    <w:nsid w:val="4D7E2DFB"/>
    <w:multiLevelType w:val="hybridMultilevel"/>
    <w:tmpl w:val="54EC7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920FB"/>
    <w:multiLevelType w:val="hybridMultilevel"/>
    <w:tmpl w:val="9FAC117E"/>
    <w:lvl w:ilvl="0" w:tplc="BE3A338E">
      <w:start w:val="1"/>
      <w:numFmt w:val="decimal"/>
      <w:pStyle w:val="perechi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8A68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3CA3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C4C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49C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D448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3EC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4AA8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2EC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2E2AA4"/>
    <w:multiLevelType w:val="hybridMultilevel"/>
    <w:tmpl w:val="36F4BD0C"/>
    <w:lvl w:ilvl="0" w:tplc="68C25C1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E473F8"/>
    <w:multiLevelType w:val="hybridMultilevel"/>
    <w:tmpl w:val="EC26F89E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941CC3"/>
    <w:multiLevelType w:val="hybridMultilevel"/>
    <w:tmpl w:val="697AFEB6"/>
    <w:lvl w:ilvl="0" w:tplc="C3260F26">
      <w:start w:val="1"/>
      <w:numFmt w:val="decimal"/>
      <w:pStyle w:val="j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>
    <w:nsid w:val="62243A2E"/>
    <w:multiLevelType w:val="hybridMultilevel"/>
    <w:tmpl w:val="060413B0"/>
    <w:lvl w:ilvl="0" w:tplc="1902C446">
      <w:start w:val="1"/>
      <w:numFmt w:val="bullet"/>
      <w:pStyle w:val="a4"/>
      <w:lvlText w:val=""/>
      <w:lvlJc w:val="left"/>
      <w:pPr>
        <w:tabs>
          <w:tab w:val="num" w:pos="851"/>
        </w:tabs>
        <w:ind w:left="851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4B13882"/>
    <w:multiLevelType w:val="multilevel"/>
    <w:tmpl w:val="2E5E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8321B4"/>
    <w:multiLevelType w:val="hybridMultilevel"/>
    <w:tmpl w:val="46D82D4E"/>
    <w:lvl w:ilvl="0" w:tplc="1902C446">
      <w:start w:val="1"/>
      <w:numFmt w:val="bullet"/>
      <w:pStyle w:val="ItemizedLis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30">
    <w:nsid w:val="669D5D26"/>
    <w:multiLevelType w:val="hybridMultilevel"/>
    <w:tmpl w:val="D486B352"/>
    <w:lvl w:ilvl="0" w:tplc="E70EB0C4">
      <w:start w:val="1"/>
      <w:numFmt w:val="bullet"/>
      <w:pStyle w:val="a5"/>
      <w:lvlText w:val=""/>
      <w:lvlJc w:val="left"/>
      <w:pPr>
        <w:tabs>
          <w:tab w:val="num" w:pos="1440"/>
        </w:tabs>
        <w:ind w:left="1440" w:hanging="38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a6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B750BF"/>
    <w:multiLevelType w:val="hybridMultilevel"/>
    <w:tmpl w:val="F5A8B66C"/>
    <w:lvl w:ilvl="0" w:tplc="E70EB0C4">
      <w:start w:val="1"/>
      <w:numFmt w:val="bullet"/>
      <w:pStyle w:val="11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79626F"/>
    <w:multiLevelType w:val="hybridMultilevel"/>
    <w:tmpl w:val="B45A9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FE42B8"/>
    <w:multiLevelType w:val="hybridMultilevel"/>
    <w:tmpl w:val="89CCE2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C16699B"/>
    <w:multiLevelType w:val="hybridMultilevel"/>
    <w:tmpl w:val="24C2B318"/>
    <w:lvl w:ilvl="0" w:tplc="04190001">
      <w:start w:val="1"/>
      <w:numFmt w:val="bullet"/>
      <w:lvlText w:val=""/>
      <w:lvlJc w:val="left"/>
      <w:pPr>
        <w:ind w:left="870" w:hanging="4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5">
    <w:nsid w:val="6D0C2920"/>
    <w:multiLevelType w:val="multilevel"/>
    <w:tmpl w:val="DD520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E3E1A20"/>
    <w:multiLevelType w:val="hybridMultilevel"/>
    <w:tmpl w:val="C4207ED6"/>
    <w:lvl w:ilvl="0" w:tplc="0419000F">
      <w:start w:val="1"/>
      <w:numFmt w:val="bullet"/>
      <w:pStyle w:val="1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07C18CB"/>
    <w:multiLevelType w:val="hybridMultilevel"/>
    <w:tmpl w:val="82F0D254"/>
    <w:lvl w:ilvl="0" w:tplc="8326E35C">
      <w:start w:val="1"/>
      <w:numFmt w:val="bullet"/>
      <w:pStyle w:val="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60D2C6A"/>
    <w:multiLevelType w:val="multilevel"/>
    <w:tmpl w:val="7D640614"/>
    <w:lvl w:ilvl="0">
      <w:start w:val="1"/>
      <w:numFmt w:val="bullet"/>
      <w:pStyle w:val="a7"/>
      <w:lvlText w:val=""/>
      <w:lvlJc w:val="left"/>
      <w:pPr>
        <w:tabs>
          <w:tab w:val="num" w:pos="500"/>
        </w:tabs>
        <w:ind w:left="5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500"/>
        </w:tabs>
        <w:ind w:left="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0"/>
        </w:tabs>
        <w:ind w:left="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0"/>
        </w:tabs>
        <w:ind w:left="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0"/>
        </w:tabs>
        <w:ind w:left="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20"/>
        </w:tabs>
        <w:ind w:left="1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0"/>
        </w:tabs>
        <w:ind w:left="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0"/>
        </w:tabs>
        <w:ind w:left="1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40"/>
        </w:tabs>
        <w:ind w:left="1940" w:hanging="2160"/>
      </w:pPr>
      <w:rPr>
        <w:rFonts w:hint="default"/>
      </w:rPr>
    </w:lvl>
  </w:abstractNum>
  <w:abstractNum w:abstractNumId="39">
    <w:nsid w:val="78D14598"/>
    <w:multiLevelType w:val="hybridMultilevel"/>
    <w:tmpl w:val="5EEE3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C6056"/>
    <w:multiLevelType w:val="hybridMultilevel"/>
    <w:tmpl w:val="36B8B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65F45"/>
    <w:multiLevelType w:val="hybridMultilevel"/>
    <w:tmpl w:val="94A2AFF6"/>
    <w:lvl w:ilvl="0" w:tplc="0419000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pStyle w:val="13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190001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90003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19000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190001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190003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190005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7D3F302E"/>
    <w:multiLevelType w:val="hybridMultilevel"/>
    <w:tmpl w:val="4EF68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1"/>
  </w:num>
  <w:num w:numId="5">
    <w:abstractNumId w:val="8"/>
  </w:num>
  <w:num w:numId="6">
    <w:abstractNumId w:val="15"/>
  </w:num>
  <w:num w:numId="7">
    <w:abstractNumId w:val="31"/>
  </w:num>
  <w:num w:numId="8">
    <w:abstractNumId w:val="13"/>
  </w:num>
  <w:num w:numId="9">
    <w:abstractNumId w:val="26"/>
  </w:num>
  <w:num w:numId="10">
    <w:abstractNumId w:val="17"/>
  </w:num>
  <w:num w:numId="11">
    <w:abstractNumId w:val="20"/>
  </w:num>
  <w:num w:numId="12">
    <w:abstractNumId w:val="23"/>
  </w:num>
  <w:num w:numId="13">
    <w:abstractNumId w:val="7"/>
  </w:num>
  <w:num w:numId="14">
    <w:abstractNumId w:val="3"/>
  </w:num>
  <w:num w:numId="15">
    <w:abstractNumId w:val="16"/>
  </w:num>
  <w:num w:numId="16">
    <w:abstractNumId w:val="27"/>
  </w:num>
  <w:num w:numId="17">
    <w:abstractNumId w:val="18"/>
  </w:num>
  <w:num w:numId="18">
    <w:abstractNumId w:val="36"/>
  </w:num>
  <w:num w:numId="19">
    <w:abstractNumId w:val="29"/>
  </w:num>
  <w:num w:numId="20">
    <w:abstractNumId w:val="11"/>
  </w:num>
  <w:num w:numId="21">
    <w:abstractNumId w:val="4"/>
  </w:num>
  <w:num w:numId="22">
    <w:abstractNumId w:val="38"/>
  </w:num>
  <w:num w:numId="23">
    <w:abstractNumId w:val="21"/>
  </w:num>
  <w:num w:numId="24">
    <w:abstractNumId w:val="41"/>
  </w:num>
  <w:num w:numId="25">
    <w:abstractNumId w:val="5"/>
  </w:num>
  <w:num w:numId="26">
    <w:abstractNumId w:val="12"/>
  </w:num>
  <w:num w:numId="27">
    <w:abstractNumId w:val="0"/>
  </w:num>
  <w:num w:numId="28">
    <w:abstractNumId w:val="37"/>
  </w:num>
  <w:num w:numId="29">
    <w:abstractNumId w:val="10"/>
  </w:num>
  <w:num w:numId="30">
    <w:abstractNumId w:val="35"/>
  </w:num>
  <w:num w:numId="31">
    <w:abstractNumId w:val="22"/>
  </w:num>
  <w:num w:numId="32">
    <w:abstractNumId w:val="40"/>
  </w:num>
  <w:num w:numId="33">
    <w:abstractNumId w:val="25"/>
  </w:num>
  <w:num w:numId="34">
    <w:abstractNumId w:val="28"/>
  </w:num>
  <w:num w:numId="35">
    <w:abstractNumId w:val="34"/>
  </w:num>
  <w:num w:numId="36">
    <w:abstractNumId w:val="14"/>
  </w:num>
  <w:num w:numId="37">
    <w:abstractNumId w:val="19"/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</w:num>
  <w:num w:numId="40">
    <w:abstractNumId w:val="33"/>
  </w:num>
  <w:num w:numId="41">
    <w:abstractNumId w:val="6"/>
  </w:num>
  <w:num w:numId="42">
    <w:abstractNumId w:val="24"/>
  </w:num>
  <w:num w:numId="43">
    <w:abstractNumId w:val="4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attachedTemplate r:id="rId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9B"/>
    <w:rsid w:val="00000840"/>
    <w:rsid w:val="00001D24"/>
    <w:rsid w:val="00002007"/>
    <w:rsid w:val="000027A7"/>
    <w:rsid w:val="00003E5D"/>
    <w:rsid w:val="000055BE"/>
    <w:rsid w:val="00005FCB"/>
    <w:rsid w:val="0000675A"/>
    <w:rsid w:val="000076A6"/>
    <w:rsid w:val="000077C5"/>
    <w:rsid w:val="000079D2"/>
    <w:rsid w:val="00007D3F"/>
    <w:rsid w:val="00010739"/>
    <w:rsid w:val="0001078A"/>
    <w:rsid w:val="000107A7"/>
    <w:rsid w:val="00011051"/>
    <w:rsid w:val="00012826"/>
    <w:rsid w:val="00012F95"/>
    <w:rsid w:val="000131AD"/>
    <w:rsid w:val="00013592"/>
    <w:rsid w:val="000135F4"/>
    <w:rsid w:val="0001411E"/>
    <w:rsid w:val="000148C5"/>
    <w:rsid w:val="00014E54"/>
    <w:rsid w:val="000152F7"/>
    <w:rsid w:val="000177C1"/>
    <w:rsid w:val="000224EF"/>
    <w:rsid w:val="000225F7"/>
    <w:rsid w:val="0002260B"/>
    <w:rsid w:val="00022931"/>
    <w:rsid w:val="00022E68"/>
    <w:rsid w:val="00024084"/>
    <w:rsid w:val="00025A34"/>
    <w:rsid w:val="00025CF1"/>
    <w:rsid w:val="00025FA2"/>
    <w:rsid w:val="000268ED"/>
    <w:rsid w:val="00026B44"/>
    <w:rsid w:val="00026D6A"/>
    <w:rsid w:val="000271FE"/>
    <w:rsid w:val="00027D58"/>
    <w:rsid w:val="0003121B"/>
    <w:rsid w:val="000313AC"/>
    <w:rsid w:val="00032058"/>
    <w:rsid w:val="00032AB3"/>
    <w:rsid w:val="00032D24"/>
    <w:rsid w:val="0003385B"/>
    <w:rsid w:val="00034A37"/>
    <w:rsid w:val="00034D6E"/>
    <w:rsid w:val="000356C5"/>
    <w:rsid w:val="00035ADE"/>
    <w:rsid w:val="000372F7"/>
    <w:rsid w:val="00037F8C"/>
    <w:rsid w:val="0004064C"/>
    <w:rsid w:val="000409EF"/>
    <w:rsid w:val="00040EE1"/>
    <w:rsid w:val="00041449"/>
    <w:rsid w:val="00041B65"/>
    <w:rsid w:val="00041D7F"/>
    <w:rsid w:val="00041F8A"/>
    <w:rsid w:val="00042DAE"/>
    <w:rsid w:val="000434AA"/>
    <w:rsid w:val="00043565"/>
    <w:rsid w:val="00043FD0"/>
    <w:rsid w:val="00044761"/>
    <w:rsid w:val="00044AD7"/>
    <w:rsid w:val="00045A7E"/>
    <w:rsid w:val="00045F69"/>
    <w:rsid w:val="00046152"/>
    <w:rsid w:val="0004695A"/>
    <w:rsid w:val="000472EA"/>
    <w:rsid w:val="00047615"/>
    <w:rsid w:val="00047998"/>
    <w:rsid w:val="0005006E"/>
    <w:rsid w:val="0005027A"/>
    <w:rsid w:val="00050F88"/>
    <w:rsid w:val="000532BB"/>
    <w:rsid w:val="0005356A"/>
    <w:rsid w:val="00053D31"/>
    <w:rsid w:val="00054E8F"/>
    <w:rsid w:val="00055D57"/>
    <w:rsid w:val="00055E93"/>
    <w:rsid w:val="00055F28"/>
    <w:rsid w:val="00056EFB"/>
    <w:rsid w:val="00056F91"/>
    <w:rsid w:val="00061434"/>
    <w:rsid w:val="00061A2A"/>
    <w:rsid w:val="000628F7"/>
    <w:rsid w:val="00062D3A"/>
    <w:rsid w:val="000630F5"/>
    <w:rsid w:val="00063928"/>
    <w:rsid w:val="00063CBA"/>
    <w:rsid w:val="000640EA"/>
    <w:rsid w:val="0006579B"/>
    <w:rsid w:val="00065E59"/>
    <w:rsid w:val="00067443"/>
    <w:rsid w:val="00067692"/>
    <w:rsid w:val="000702D4"/>
    <w:rsid w:val="00070399"/>
    <w:rsid w:val="00071DC9"/>
    <w:rsid w:val="00072BE6"/>
    <w:rsid w:val="00072EF3"/>
    <w:rsid w:val="00073C74"/>
    <w:rsid w:val="0007644E"/>
    <w:rsid w:val="000767CF"/>
    <w:rsid w:val="00077774"/>
    <w:rsid w:val="0008053B"/>
    <w:rsid w:val="00080597"/>
    <w:rsid w:val="00080A79"/>
    <w:rsid w:val="0008173F"/>
    <w:rsid w:val="00081809"/>
    <w:rsid w:val="00081E00"/>
    <w:rsid w:val="0008285D"/>
    <w:rsid w:val="00082ACC"/>
    <w:rsid w:val="00082B7E"/>
    <w:rsid w:val="000842C6"/>
    <w:rsid w:val="00085A45"/>
    <w:rsid w:val="0008661A"/>
    <w:rsid w:val="00086E33"/>
    <w:rsid w:val="00086FD1"/>
    <w:rsid w:val="0009070D"/>
    <w:rsid w:val="00090D9B"/>
    <w:rsid w:val="00090EBD"/>
    <w:rsid w:val="00092BB0"/>
    <w:rsid w:val="00092F61"/>
    <w:rsid w:val="00094AE3"/>
    <w:rsid w:val="000955A9"/>
    <w:rsid w:val="000975E8"/>
    <w:rsid w:val="00097E9A"/>
    <w:rsid w:val="000A0993"/>
    <w:rsid w:val="000A0FC6"/>
    <w:rsid w:val="000A1146"/>
    <w:rsid w:val="000A2098"/>
    <w:rsid w:val="000A42FE"/>
    <w:rsid w:val="000A49A7"/>
    <w:rsid w:val="000A4AB1"/>
    <w:rsid w:val="000A504D"/>
    <w:rsid w:val="000A512C"/>
    <w:rsid w:val="000A6824"/>
    <w:rsid w:val="000A736D"/>
    <w:rsid w:val="000A774B"/>
    <w:rsid w:val="000B020F"/>
    <w:rsid w:val="000B0BEB"/>
    <w:rsid w:val="000B13F9"/>
    <w:rsid w:val="000B181A"/>
    <w:rsid w:val="000B2102"/>
    <w:rsid w:val="000B4DD4"/>
    <w:rsid w:val="000B4F54"/>
    <w:rsid w:val="000B4F9E"/>
    <w:rsid w:val="000B4FA7"/>
    <w:rsid w:val="000B5941"/>
    <w:rsid w:val="000B642B"/>
    <w:rsid w:val="000B6BC6"/>
    <w:rsid w:val="000B7163"/>
    <w:rsid w:val="000B7AE0"/>
    <w:rsid w:val="000B7E23"/>
    <w:rsid w:val="000C0902"/>
    <w:rsid w:val="000C1418"/>
    <w:rsid w:val="000C33E2"/>
    <w:rsid w:val="000C4756"/>
    <w:rsid w:val="000C4826"/>
    <w:rsid w:val="000C48F1"/>
    <w:rsid w:val="000C50F7"/>
    <w:rsid w:val="000C56DE"/>
    <w:rsid w:val="000C5A17"/>
    <w:rsid w:val="000C5CD4"/>
    <w:rsid w:val="000C5DD5"/>
    <w:rsid w:val="000C714A"/>
    <w:rsid w:val="000C75F9"/>
    <w:rsid w:val="000D32D0"/>
    <w:rsid w:val="000D4261"/>
    <w:rsid w:val="000D428A"/>
    <w:rsid w:val="000D57F2"/>
    <w:rsid w:val="000D5A77"/>
    <w:rsid w:val="000D6DB2"/>
    <w:rsid w:val="000D73EF"/>
    <w:rsid w:val="000E14AA"/>
    <w:rsid w:val="000E2BF5"/>
    <w:rsid w:val="000E402E"/>
    <w:rsid w:val="000E476A"/>
    <w:rsid w:val="000E565A"/>
    <w:rsid w:val="000E6364"/>
    <w:rsid w:val="000E6C1E"/>
    <w:rsid w:val="000E6FC5"/>
    <w:rsid w:val="000F06FA"/>
    <w:rsid w:val="000F2516"/>
    <w:rsid w:val="000F4AC1"/>
    <w:rsid w:val="000F50E5"/>
    <w:rsid w:val="000F537C"/>
    <w:rsid w:val="000F5D79"/>
    <w:rsid w:val="000F66A9"/>
    <w:rsid w:val="000F6913"/>
    <w:rsid w:val="000F7B8B"/>
    <w:rsid w:val="000F7ECE"/>
    <w:rsid w:val="00100410"/>
    <w:rsid w:val="001005E7"/>
    <w:rsid w:val="00100E0F"/>
    <w:rsid w:val="001011CD"/>
    <w:rsid w:val="001018F3"/>
    <w:rsid w:val="00101D5B"/>
    <w:rsid w:val="0010248A"/>
    <w:rsid w:val="00102DBD"/>
    <w:rsid w:val="00103A63"/>
    <w:rsid w:val="00103CB3"/>
    <w:rsid w:val="00104CFD"/>
    <w:rsid w:val="00105A01"/>
    <w:rsid w:val="00105ED1"/>
    <w:rsid w:val="00106626"/>
    <w:rsid w:val="00107600"/>
    <w:rsid w:val="00110657"/>
    <w:rsid w:val="001107E6"/>
    <w:rsid w:val="00110DFB"/>
    <w:rsid w:val="00111596"/>
    <w:rsid w:val="00111635"/>
    <w:rsid w:val="001123BC"/>
    <w:rsid w:val="00112A86"/>
    <w:rsid w:val="00113107"/>
    <w:rsid w:val="00113151"/>
    <w:rsid w:val="001135D6"/>
    <w:rsid w:val="00113C53"/>
    <w:rsid w:val="00114D37"/>
    <w:rsid w:val="00115D9B"/>
    <w:rsid w:val="00116C23"/>
    <w:rsid w:val="00116D0D"/>
    <w:rsid w:val="001174A6"/>
    <w:rsid w:val="00117AF1"/>
    <w:rsid w:val="00120ED2"/>
    <w:rsid w:val="00122CC4"/>
    <w:rsid w:val="001262B1"/>
    <w:rsid w:val="0012642A"/>
    <w:rsid w:val="001268A0"/>
    <w:rsid w:val="00126B9E"/>
    <w:rsid w:val="00126C35"/>
    <w:rsid w:val="001273FB"/>
    <w:rsid w:val="00127D66"/>
    <w:rsid w:val="00130BD3"/>
    <w:rsid w:val="0013235F"/>
    <w:rsid w:val="00134794"/>
    <w:rsid w:val="00134CC3"/>
    <w:rsid w:val="001351B1"/>
    <w:rsid w:val="0013537E"/>
    <w:rsid w:val="001354E4"/>
    <w:rsid w:val="001356CD"/>
    <w:rsid w:val="0013698D"/>
    <w:rsid w:val="0014105B"/>
    <w:rsid w:val="00141451"/>
    <w:rsid w:val="00141571"/>
    <w:rsid w:val="00141724"/>
    <w:rsid w:val="0014299D"/>
    <w:rsid w:val="00143A79"/>
    <w:rsid w:val="00143AB4"/>
    <w:rsid w:val="001449DE"/>
    <w:rsid w:val="001452E8"/>
    <w:rsid w:val="00145715"/>
    <w:rsid w:val="0014647A"/>
    <w:rsid w:val="00146802"/>
    <w:rsid w:val="00150259"/>
    <w:rsid w:val="00150386"/>
    <w:rsid w:val="0015096B"/>
    <w:rsid w:val="00150BB7"/>
    <w:rsid w:val="001531EB"/>
    <w:rsid w:val="00154AF0"/>
    <w:rsid w:val="00154B5B"/>
    <w:rsid w:val="0015524A"/>
    <w:rsid w:val="00155B77"/>
    <w:rsid w:val="001561EB"/>
    <w:rsid w:val="00156BDB"/>
    <w:rsid w:val="001573CE"/>
    <w:rsid w:val="00157CFD"/>
    <w:rsid w:val="001610B2"/>
    <w:rsid w:val="001610C5"/>
    <w:rsid w:val="00162BB5"/>
    <w:rsid w:val="00163172"/>
    <w:rsid w:val="0016369C"/>
    <w:rsid w:val="001644EA"/>
    <w:rsid w:val="00164A97"/>
    <w:rsid w:val="00166BB2"/>
    <w:rsid w:val="00167584"/>
    <w:rsid w:val="0016789F"/>
    <w:rsid w:val="0016797A"/>
    <w:rsid w:val="00167A7C"/>
    <w:rsid w:val="00167C54"/>
    <w:rsid w:val="001701B3"/>
    <w:rsid w:val="001704D2"/>
    <w:rsid w:val="00171153"/>
    <w:rsid w:val="0017121B"/>
    <w:rsid w:val="00171D26"/>
    <w:rsid w:val="00172C85"/>
    <w:rsid w:val="00172CA5"/>
    <w:rsid w:val="00173E7B"/>
    <w:rsid w:val="00173F50"/>
    <w:rsid w:val="00174423"/>
    <w:rsid w:val="00174C6A"/>
    <w:rsid w:val="00176224"/>
    <w:rsid w:val="00176DEA"/>
    <w:rsid w:val="001801AC"/>
    <w:rsid w:val="00180A5C"/>
    <w:rsid w:val="00181160"/>
    <w:rsid w:val="00181415"/>
    <w:rsid w:val="00181A42"/>
    <w:rsid w:val="001827D0"/>
    <w:rsid w:val="001830B7"/>
    <w:rsid w:val="0018367E"/>
    <w:rsid w:val="00184B3A"/>
    <w:rsid w:val="0018519B"/>
    <w:rsid w:val="0018538A"/>
    <w:rsid w:val="0018596D"/>
    <w:rsid w:val="00186835"/>
    <w:rsid w:val="00190ABE"/>
    <w:rsid w:val="00191730"/>
    <w:rsid w:val="00192700"/>
    <w:rsid w:val="00193799"/>
    <w:rsid w:val="001942BD"/>
    <w:rsid w:val="00195ACB"/>
    <w:rsid w:val="00195F07"/>
    <w:rsid w:val="00195FE8"/>
    <w:rsid w:val="001961DF"/>
    <w:rsid w:val="00196E98"/>
    <w:rsid w:val="001A0249"/>
    <w:rsid w:val="001A0C55"/>
    <w:rsid w:val="001A17FD"/>
    <w:rsid w:val="001A2C53"/>
    <w:rsid w:val="001A2D28"/>
    <w:rsid w:val="001A376F"/>
    <w:rsid w:val="001A38BF"/>
    <w:rsid w:val="001A4974"/>
    <w:rsid w:val="001A4D51"/>
    <w:rsid w:val="001A57EB"/>
    <w:rsid w:val="001A5A4E"/>
    <w:rsid w:val="001A5CAF"/>
    <w:rsid w:val="001A61B9"/>
    <w:rsid w:val="001A70F4"/>
    <w:rsid w:val="001A7DF0"/>
    <w:rsid w:val="001A7E0D"/>
    <w:rsid w:val="001A7F70"/>
    <w:rsid w:val="001B014A"/>
    <w:rsid w:val="001B0B83"/>
    <w:rsid w:val="001B137C"/>
    <w:rsid w:val="001B25E9"/>
    <w:rsid w:val="001B42EB"/>
    <w:rsid w:val="001B44C2"/>
    <w:rsid w:val="001B4864"/>
    <w:rsid w:val="001B7EE1"/>
    <w:rsid w:val="001C031E"/>
    <w:rsid w:val="001C0ED3"/>
    <w:rsid w:val="001C1294"/>
    <w:rsid w:val="001C133E"/>
    <w:rsid w:val="001C1766"/>
    <w:rsid w:val="001C1F00"/>
    <w:rsid w:val="001C20AC"/>
    <w:rsid w:val="001C4012"/>
    <w:rsid w:val="001C49DC"/>
    <w:rsid w:val="001C5442"/>
    <w:rsid w:val="001C5C90"/>
    <w:rsid w:val="001C7B3A"/>
    <w:rsid w:val="001C7CBF"/>
    <w:rsid w:val="001C7DA3"/>
    <w:rsid w:val="001C7F91"/>
    <w:rsid w:val="001D0ECB"/>
    <w:rsid w:val="001D1163"/>
    <w:rsid w:val="001D15EC"/>
    <w:rsid w:val="001D1776"/>
    <w:rsid w:val="001D27C8"/>
    <w:rsid w:val="001D4077"/>
    <w:rsid w:val="001D4A5A"/>
    <w:rsid w:val="001D4E02"/>
    <w:rsid w:val="001D6002"/>
    <w:rsid w:val="001D64E0"/>
    <w:rsid w:val="001D6C28"/>
    <w:rsid w:val="001D79A4"/>
    <w:rsid w:val="001E07E8"/>
    <w:rsid w:val="001E09E5"/>
    <w:rsid w:val="001E10E7"/>
    <w:rsid w:val="001E1B4E"/>
    <w:rsid w:val="001E1B65"/>
    <w:rsid w:val="001E1DD1"/>
    <w:rsid w:val="001E22D3"/>
    <w:rsid w:val="001E23C3"/>
    <w:rsid w:val="001E29B2"/>
    <w:rsid w:val="001E3C47"/>
    <w:rsid w:val="001E3CD8"/>
    <w:rsid w:val="001E4AA3"/>
    <w:rsid w:val="001E5B1F"/>
    <w:rsid w:val="001E62D8"/>
    <w:rsid w:val="001E7129"/>
    <w:rsid w:val="001F0B34"/>
    <w:rsid w:val="001F0DA4"/>
    <w:rsid w:val="001F0F01"/>
    <w:rsid w:val="001F1735"/>
    <w:rsid w:val="001F2131"/>
    <w:rsid w:val="001F2478"/>
    <w:rsid w:val="001F2AAE"/>
    <w:rsid w:val="001F3E83"/>
    <w:rsid w:val="001F5BDB"/>
    <w:rsid w:val="001F5DEA"/>
    <w:rsid w:val="001F5E26"/>
    <w:rsid w:val="001F5E43"/>
    <w:rsid w:val="001F6390"/>
    <w:rsid w:val="001F67B9"/>
    <w:rsid w:val="001F77B3"/>
    <w:rsid w:val="001F7AF7"/>
    <w:rsid w:val="002008A0"/>
    <w:rsid w:val="00200C99"/>
    <w:rsid w:val="00201ED3"/>
    <w:rsid w:val="00202731"/>
    <w:rsid w:val="0020427D"/>
    <w:rsid w:val="00204A65"/>
    <w:rsid w:val="0020626E"/>
    <w:rsid w:val="00206CD5"/>
    <w:rsid w:val="00207473"/>
    <w:rsid w:val="0021045F"/>
    <w:rsid w:val="00210FF0"/>
    <w:rsid w:val="00211151"/>
    <w:rsid w:val="0021140A"/>
    <w:rsid w:val="00211AE4"/>
    <w:rsid w:val="0021245E"/>
    <w:rsid w:val="002131FC"/>
    <w:rsid w:val="002132F9"/>
    <w:rsid w:val="00213EF6"/>
    <w:rsid w:val="002141B4"/>
    <w:rsid w:val="00214AF7"/>
    <w:rsid w:val="00215A00"/>
    <w:rsid w:val="00215B13"/>
    <w:rsid w:val="00216531"/>
    <w:rsid w:val="0021674B"/>
    <w:rsid w:val="00216CD0"/>
    <w:rsid w:val="00217140"/>
    <w:rsid w:val="002176D9"/>
    <w:rsid w:val="00220B7D"/>
    <w:rsid w:val="002212E2"/>
    <w:rsid w:val="00221F63"/>
    <w:rsid w:val="0022217F"/>
    <w:rsid w:val="00222F5C"/>
    <w:rsid w:val="002238B4"/>
    <w:rsid w:val="00226227"/>
    <w:rsid w:val="002268BA"/>
    <w:rsid w:val="00226EEE"/>
    <w:rsid w:val="00226F37"/>
    <w:rsid w:val="00227CBF"/>
    <w:rsid w:val="00227DF8"/>
    <w:rsid w:val="0023034C"/>
    <w:rsid w:val="00230E66"/>
    <w:rsid w:val="0023187B"/>
    <w:rsid w:val="00232294"/>
    <w:rsid w:val="002344D5"/>
    <w:rsid w:val="002345BC"/>
    <w:rsid w:val="002356DF"/>
    <w:rsid w:val="002367FC"/>
    <w:rsid w:val="00236D6A"/>
    <w:rsid w:val="002378F6"/>
    <w:rsid w:val="00237F0B"/>
    <w:rsid w:val="00240CC6"/>
    <w:rsid w:val="00240EF6"/>
    <w:rsid w:val="00241CE3"/>
    <w:rsid w:val="0024301F"/>
    <w:rsid w:val="0024348F"/>
    <w:rsid w:val="002439A6"/>
    <w:rsid w:val="00243B10"/>
    <w:rsid w:val="00243C08"/>
    <w:rsid w:val="00243E1F"/>
    <w:rsid w:val="0024482B"/>
    <w:rsid w:val="00245AC0"/>
    <w:rsid w:val="00246575"/>
    <w:rsid w:val="0024699A"/>
    <w:rsid w:val="002511FE"/>
    <w:rsid w:val="00252350"/>
    <w:rsid w:val="00252EA2"/>
    <w:rsid w:val="00253C7A"/>
    <w:rsid w:val="00256223"/>
    <w:rsid w:val="002565D1"/>
    <w:rsid w:val="002566FA"/>
    <w:rsid w:val="00257C6C"/>
    <w:rsid w:val="002600E4"/>
    <w:rsid w:val="00260433"/>
    <w:rsid w:val="00260A52"/>
    <w:rsid w:val="00260E10"/>
    <w:rsid w:val="0026181D"/>
    <w:rsid w:val="00261858"/>
    <w:rsid w:val="0026390E"/>
    <w:rsid w:val="00264045"/>
    <w:rsid w:val="002642DD"/>
    <w:rsid w:val="00265688"/>
    <w:rsid w:val="00265D70"/>
    <w:rsid w:val="00266248"/>
    <w:rsid w:val="00266827"/>
    <w:rsid w:val="002675EF"/>
    <w:rsid w:val="00271464"/>
    <w:rsid w:val="00271B39"/>
    <w:rsid w:val="00271EC8"/>
    <w:rsid w:val="00272014"/>
    <w:rsid w:val="00274807"/>
    <w:rsid w:val="00275A0C"/>
    <w:rsid w:val="00275FAB"/>
    <w:rsid w:val="00275FD1"/>
    <w:rsid w:val="00277822"/>
    <w:rsid w:val="00277F48"/>
    <w:rsid w:val="002805B8"/>
    <w:rsid w:val="00280B1D"/>
    <w:rsid w:val="00280C32"/>
    <w:rsid w:val="00280FD0"/>
    <w:rsid w:val="00281019"/>
    <w:rsid w:val="00281211"/>
    <w:rsid w:val="0028372D"/>
    <w:rsid w:val="0028513C"/>
    <w:rsid w:val="00285177"/>
    <w:rsid w:val="002856D1"/>
    <w:rsid w:val="00285B8D"/>
    <w:rsid w:val="00286568"/>
    <w:rsid w:val="00287437"/>
    <w:rsid w:val="00287E02"/>
    <w:rsid w:val="00290352"/>
    <w:rsid w:val="002919E9"/>
    <w:rsid w:val="00291A53"/>
    <w:rsid w:val="00291FEC"/>
    <w:rsid w:val="0029282C"/>
    <w:rsid w:val="0029337F"/>
    <w:rsid w:val="0029350A"/>
    <w:rsid w:val="00293759"/>
    <w:rsid w:val="002957C4"/>
    <w:rsid w:val="00295A30"/>
    <w:rsid w:val="00295AF9"/>
    <w:rsid w:val="0029629B"/>
    <w:rsid w:val="00297345"/>
    <w:rsid w:val="00297BB4"/>
    <w:rsid w:val="002A0EAB"/>
    <w:rsid w:val="002A1CBE"/>
    <w:rsid w:val="002A3559"/>
    <w:rsid w:val="002A41A6"/>
    <w:rsid w:val="002A58E6"/>
    <w:rsid w:val="002A5967"/>
    <w:rsid w:val="002A5D54"/>
    <w:rsid w:val="002A6542"/>
    <w:rsid w:val="002A6A20"/>
    <w:rsid w:val="002B0D3B"/>
    <w:rsid w:val="002B1349"/>
    <w:rsid w:val="002B1742"/>
    <w:rsid w:val="002B1FAB"/>
    <w:rsid w:val="002B22D9"/>
    <w:rsid w:val="002B2545"/>
    <w:rsid w:val="002B2864"/>
    <w:rsid w:val="002B30BE"/>
    <w:rsid w:val="002B60F9"/>
    <w:rsid w:val="002B6BFE"/>
    <w:rsid w:val="002B7E24"/>
    <w:rsid w:val="002C06BB"/>
    <w:rsid w:val="002C0706"/>
    <w:rsid w:val="002C0D31"/>
    <w:rsid w:val="002C1D72"/>
    <w:rsid w:val="002C27CB"/>
    <w:rsid w:val="002C3302"/>
    <w:rsid w:val="002C48FE"/>
    <w:rsid w:val="002C51AD"/>
    <w:rsid w:val="002C582E"/>
    <w:rsid w:val="002C5BB6"/>
    <w:rsid w:val="002C6229"/>
    <w:rsid w:val="002C67F6"/>
    <w:rsid w:val="002C69D1"/>
    <w:rsid w:val="002C6D27"/>
    <w:rsid w:val="002C7E91"/>
    <w:rsid w:val="002D1692"/>
    <w:rsid w:val="002D2624"/>
    <w:rsid w:val="002D473B"/>
    <w:rsid w:val="002D4958"/>
    <w:rsid w:val="002D7080"/>
    <w:rsid w:val="002D7632"/>
    <w:rsid w:val="002D77AC"/>
    <w:rsid w:val="002E08E1"/>
    <w:rsid w:val="002E2BC1"/>
    <w:rsid w:val="002E2CD9"/>
    <w:rsid w:val="002E303E"/>
    <w:rsid w:val="002E365F"/>
    <w:rsid w:val="002E3A0A"/>
    <w:rsid w:val="002E587E"/>
    <w:rsid w:val="002E5AC3"/>
    <w:rsid w:val="002E6B9A"/>
    <w:rsid w:val="002E7C52"/>
    <w:rsid w:val="002F0534"/>
    <w:rsid w:val="002F0CF4"/>
    <w:rsid w:val="002F2834"/>
    <w:rsid w:val="002F3A6B"/>
    <w:rsid w:val="002F441E"/>
    <w:rsid w:val="002F5E9B"/>
    <w:rsid w:val="002F635A"/>
    <w:rsid w:val="002F667E"/>
    <w:rsid w:val="002F66B0"/>
    <w:rsid w:val="002F6C4C"/>
    <w:rsid w:val="002F7845"/>
    <w:rsid w:val="002F7C47"/>
    <w:rsid w:val="00300228"/>
    <w:rsid w:val="00300470"/>
    <w:rsid w:val="00300E3E"/>
    <w:rsid w:val="00301980"/>
    <w:rsid w:val="00302579"/>
    <w:rsid w:val="00303A04"/>
    <w:rsid w:val="0030489F"/>
    <w:rsid w:val="003052C0"/>
    <w:rsid w:val="00307449"/>
    <w:rsid w:val="00307466"/>
    <w:rsid w:val="00307729"/>
    <w:rsid w:val="00307D48"/>
    <w:rsid w:val="00310B6E"/>
    <w:rsid w:val="003129FD"/>
    <w:rsid w:val="003131B9"/>
    <w:rsid w:val="00313A1C"/>
    <w:rsid w:val="0031489F"/>
    <w:rsid w:val="003155FF"/>
    <w:rsid w:val="003156B6"/>
    <w:rsid w:val="003162BC"/>
    <w:rsid w:val="00320205"/>
    <w:rsid w:val="003202F0"/>
    <w:rsid w:val="00320E46"/>
    <w:rsid w:val="00321451"/>
    <w:rsid w:val="00321ED2"/>
    <w:rsid w:val="0032224A"/>
    <w:rsid w:val="0032265C"/>
    <w:rsid w:val="003228EC"/>
    <w:rsid w:val="00322E91"/>
    <w:rsid w:val="003231C7"/>
    <w:rsid w:val="00323384"/>
    <w:rsid w:val="00324014"/>
    <w:rsid w:val="0032409B"/>
    <w:rsid w:val="00324C79"/>
    <w:rsid w:val="00325C47"/>
    <w:rsid w:val="00326122"/>
    <w:rsid w:val="003267F8"/>
    <w:rsid w:val="00327D18"/>
    <w:rsid w:val="00330168"/>
    <w:rsid w:val="00331701"/>
    <w:rsid w:val="0033217C"/>
    <w:rsid w:val="00332205"/>
    <w:rsid w:val="003325DF"/>
    <w:rsid w:val="00333941"/>
    <w:rsid w:val="00333D9E"/>
    <w:rsid w:val="00335247"/>
    <w:rsid w:val="003354E5"/>
    <w:rsid w:val="00335FF8"/>
    <w:rsid w:val="00336328"/>
    <w:rsid w:val="003371E9"/>
    <w:rsid w:val="00340523"/>
    <w:rsid w:val="003409DA"/>
    <w:rsid w:val="00341014"/>
    <w:rsid w:val="003418AF"/>
    <w:rsid w:val="00341DE4"/>
    <w:rsid w:val="00343425"/>
    <w:rsid w:val="00343D37"/>
    <w:rsid w:val="00343EE1"/>
    <w:rsid w:val="0034416A"/>
    <w:rsid w:val="003441FF"/>
    <w:rsid w:val="00345322"/>
    <w:rsid w:val="003466D5"/>
    <w:rsid w:val="0034725D"/>
    <w:rsid w:val="00350029"/>
    <w:rsid w:val="0035018B"/>
    <w:rsid w:val="00351434"/>
    <w:rsid w:val="003515E7"/>
    <w:rsid w:val="00351BA2"/>
    <w:rsid w:val="00351CFE"/>
    <w:rsid w:val="00352199"/>
    <w:rsid w:val="00352FF2"/>
    <w:rsid w:val="00354C72"/>
    <w:rsid w:val="00356292"/>
    <w:rsid w:val="00356E02"/>
    <w:rsid w:val="00363A89"/>
    <w:rsid w:val="003647F7"/>
    <w:rsid w:val="00364D3C"/>
    <w:rsid w:val="003661B7"/>
    <w:rsid w:val="003661F1"/>
    <w:rsid w:val="00366A42"/>
    <w:rsid w:val="00366B3A"/>
    <w:rsid w:val="00366C32"/>
    <w:rsid w:val="00366E5E"/>
    <w:rsid w:val="003679C0"/>
    <w:rsid w:val="00372AAF"/>
    <w:rsid w:val="00373A54"/>
    <w:rsid w:val="003740D6"/>
    <w:rsid w:val="00375299"/>
    <w:rsid w:val="00376F75"/>
    <w:rsid w:val="00377051"/>
    <w:rsid w:val="003773CA"/>
    <w:rsid w:val="00380F67"/>
    <w:rsid w:val="00381833"/>
    <w:rsid w:val="00381D39"/>
    <w:rsid w:val="00382041"/>
    <w:rsid w:val="00382184"/>
    <w:rsid w:val="00382D22"/>
    <w:rsid w:val="00382E47"/>
    <w:rsid w:val="00383B42"/>
    <w:rsid w:val="00383BD6"/>
    <w:rsid w:val="00384A77"/>
    <w:rsid w:val="0038568C"/>
    <w:rsid w:val="00385B57"/>
    <w:rsid w:val="00385BF3"/>
    <w:rsid w:val="00386069"/>
    <w:rsid w:val="003862F3"/>
    <w:rsid w:val="00386376"/>
    <w:rsid w:val="003863CA"/>
    <w:rsid w:val="003867A1"/>
    <w:rsid w:val="00386850"/>
    <w:rsid w:val="00387402"/>
    <w:rsid w:val="003874A3"/>
    <w:rsid w:val="00387631"/>
    <w:rsid w:val="0038776B"/>
    <w:rsid w:val="00387EF3"/>
    <w:rsid w:val="003901F7"/>
    <w:rsid w:val="00390B37"/>
    <w:rsid w:val="00391091"/>
    <w:rsid w:val="003913A8"/>
    <w:rsid w:val="00391988"/>
    <w:rsid w:val="003924BD"/>
    <w:rsid w:val="0039278E"/>
    <w:rsid w:val="0039296D"/>
    <w:rsid w:val="00392CB0"/>
    <w:rsid w:val="00393968"/>
    <w:rsid w:val="00394691"/>
    <w:rsid w:val="00394C39"/>
    <w:rsid w:val="00395789"/>
    <w:rsid w:val="00395B16"/>
    <w:rsid w:val="00395D56"/>
    <w:rsid w:val="003963E6"/>
    <w:rsid w:val="00396A13"/>
    <w:rsid w:val="0039735B"/>
    <w:rsid w:val="003975E8"/>
    <w:rsid w:val="00397A6A"/>
    <w:rsid w:val="003A0776"/>
    <w:rsid w:val="003A0CA7"/>
    <w:rsid w:val="003A25D2"/>
    <w:rsid w:val="003A2858"/>
    <w:rsid w:val="003A2C2C"/>
    <w:rsid w:val="003A311A"/>
    <w:rsid w:val="003A44A0"/>
    <w:rsid w:val="003A491C"/>
    <w:rsid w:val="003A58C6"/>
    <w:rsid w:val="003A5C7D"/>
    <w:rsid w:val="003A6F6D"/>
    <w:rsid w:val="003A772D"/>
    <w:rsid w:val="003B093B"/>
    <w:rsid w:val="003B11C5"/>
    <w:rsid w:val="003B235D"/>
    <w:rsid w:val="003B3165"/>
    <w:rsid w:val="003B3F40"/>
    <w:rsid w:val="003B44BB"/>
    <w:rsid w:val="003B6515"/>
    <w:rsid w:val="003B6ABB"/>
    <w:rsid w:val="003B6DF9"/>
    <w:rsid w:val="003B6EC6"/>
    <w:rsid w:val="003B6FA3"/>
    <w:rsid w:val="003C02F5"/>
    <w:rsid w:val="003C04A3"/>
    <w:rsid w:val="003C0DCC"/>
    <w:rsid w:val="003C11F5"/>
    <w:rsid w:val="003C15D2"/>
    <w:rsid w:val="003C2691"/>
    <w:rsid w:val="003C3227"/>
    <w:rsid w:val="003C3878"/>
    <w:rsid w:val="003C4CDF"/>
    <w:rsid w:val="003C4D4E"/>
    <w:rsid w:val="003C5CCA"/>
    <w:rsid w:val="003C5D67"/>
    <w:rsid w:val="003C6190"/>
    <w:rsid w:val="003C71C0"/>
    <w:rsid w:val="003C77B6"/>
    <w:rsid w:val="003C7E02"/>
    <w:rsid w:val="003C7E72"/>
    <w:rsid w:val="003D2016"/>
    <w:rsid w:val="003D2A94"/>
    <w:rsid w:val="003D3101"/>
    <w:rsid w:val="003D36F3"/>
    <w:rsid w:val="003D3982"/>
    <w:rsid w:val="003D3E7D"/>
    <w:rsid w:val="003D4A54"/>
    <w:rsid w:val="003D4A74"/>
    <w:rsid w:val="003D4C81"/>
    <w:rsid w:val="003D5B16"/>
    <w:rsid w:val="003D651E"/>
    <w:rsid w:val="003D79F0"/>
    <w:rsid w:val="003E0732"/>
    <w:rsid w:val="003E1AD4"/>
    <w:rsid w:val="003E1FDB"/>
    <w:rsid w:val="003E20F0"/>
    <w:rsid w:val="003E29BD"/>
    <w:rsid w:val="003E3955"/>
    <w:rsid w:val="003E41A3"/>
    <w:rsid w:val="003E56D9"/>
    <w:rsid w:val="003E6C82"/>
    <w:rsid w:val="003E7219"/>
    <w:rsid w:val="003E7336"/>
    <w:rsid w:val="003E7629"/>
    <w:rsid w:val="003E78F5"/>
    <w:rsid w:val="003F02DB"/>
    <w:rsid w:val="003F1C44"/>
    <w:rsid w:val="003F2C3B"/>
    <w:rsid w:val="003F3E29"/>
    <w:rsid w:val="003F4166"/>
    <w:rsid w:val="003F5991"/>
    <w:rsid w:val="003F5A8E"/>
    <w:rsid w:val="003F6E8D"/>
    <w:rsid w:val="0040035B"/>
    <w:rsid w:val="0040139C"/>
    <w:rsid w:val="00401792"/>
    <w:rsid w:val="004026D5"/>
    <w:rsid w:val="00402838"/>
    <w:rsid w:val="0040336E"/>
    <w:rsid w:val="00403C09"/>
    <w:rsid w:val="00403DF2"/>
    <w:rsid w:val="00405C57"/>
    <w:rsid w:val="00406496"/>
    <w:rsid w:val="00406A39"/>
    <w:rsid w:val="004071B9"/>
    <w:rsid w:val="004111F0"/>
    <w:rsid w:val="00411205"/>
    <w:rsid w:val="004113D7"/>
    <w:rsid w:val="0041221F"/>
    <w:rsid w:val="00412A9F"/>
    <w:rsid w:val="00413920"/>
    <w:rsid w:val="00413A05"/>
    <w:rsid w:val="00413C8D"/>
    <w:rsid w:val="00414276"/>
    <w:rsid w:val="004145E6"/>
    <w:rsid w:val="00414A88"/>
    <w:rsid w:val="00415094"/>
    <w:rsid w:val="004151F6"/>
    <w:rsid w:val="0041599D"/>
    <w:rsid w:val="00416501"/>
    <w:rsid w:val="004173D3"/>
    <w:rsid w:val="004204FD"/>
    <w:rsid w:val="00420D51"/>
    <w:rsid w:val="00423086"/>
    <w:rsid w:val="00425EAE"/>
    <w:rsid w:val="004276FE"/>
    <w:rsid w:val="0043020E"/>
    <w:rsid w:val="0043050C"/>
    <w:rsid w:val="004307BC"/>
    <w:rsid w:val="004310CF"/>
    <w:rsid w:val="00431162"/>
    <w:rsid w:val="0043172E"/>
    <w:rsid w:val="00432BA8"/>
    <w:rsid w:val="00433904"/>
    <w:rsid w:val="00433A60"/>
    <w:rsid w:val="00433C7F"/>
    <w:rsid w:val="004360DF"/>
    <w:rsid w:val="00437603"/>
    <w:rsid w:val="00437F74"/>
    <w:rsid w:val="004409E3"/>
    <w:rsid w:val="00440FA6"/>
    <w:rsid w:val="00441A77"/>
    <w:rsid w:val="004426F8"/>
    <w:rsid w:val="0044280B"/>
    <w:rsid w:val="00442955"/>
    <w:rsid w:val="00443685"/>
    <w:rsid w:val="00443DB8"/>
    <w:rsid w:val="00444614"/>
    <w:rsid w:val="00444C01"/>
    <w:rsid w:val="004457CE"/>
    <w:rsid w:val="00445D6C"/>
    <w:rsid w:val="00445EE2"/>
    <w:rsid w:val="0044700C"/>
    <w:rsid w:val="00447493"/>
    <w:rsid w:val="0044784C"/>
    <w:rsid w:val="004502F9"/>
    <w:rsid w:val="00451122"/>
    <w:rsid w:val="0045188F"/>
    <w:rsid w:val="004518CD"/>
    <w:rsid w:val="0045226C"/>
    <w:rsid w:val="00452B82"/>
    <w:rsid w:val="00452F55"/>
    <w:rsid w:val="00455A3A"/>
    <w:rsid w:val="0045715C"/>
    <w:rsid w:val="004576E3"/>
    <w:rsid w:val="004579A0"/>
    <w:rsid w:val="00457B1A"/>
    <w:rsid w:val="00457B72"/>
    <w:rsid w:val="00461E6A"/>
    <w:rsid w:val="00462936"/>
    <w:rsid w:val="00462B5A"/>
    <w:rsid w:val="00462B90"/>
    <w:rsid w:val="00462F95"/>
    <w:rsid w:val="00463FA5"/>
    <w:rsid w:val="00464785"/>
    <w:rsid w:val="004652FB"/>
    <w:rsid w:val="0046555F"/>
    <w:rsid w:val="00465E12"/>
    <w:rsid w:val="00467C2B"/>
    <w:rsid w:val="004707CF"/>
    <w:rsid w:val="00470AE4"/>
    <w:rsid w:val="00470CE1"/>
    <w:rsid w:val="00471A19"/>
    <w:rsid w:val="00471AA3"/>
    <w:rsid w:val="00474C51"/>
    <w:rsid w:val="00475128"/>
    <w:rsid w:val="0047520D"/>
    <w:rsid w:val="004763D0"/>
    <w:rsid w:val="00477AB6"/>
    <w:rsid w:val="00477BA6"/>
    <w:rsid w:val="004804A1"/>
    <w:rsid w:val="0048088F"/>
    <w:rsid w:val="00481B18"/>
    <w:rsid w:val="004841A9"/>
    <w:rsid w:val="00484655"/>
    <w:rsid w:val="00484E36"/>
    <w:rsid w:val="00484F1B"/>
    <w:rsid w:val="004866B3"/>
    <w:rsid w:val="00486DBA"/>
    <w:rsid w:val="0048719E"/>
    <w:rsid w:val="00491606"/>
    <w:rsid w:val="00491C79"/>
    <w:rsid w:val="0049279E"/>
    <w:rsid w:val="00492A37"/>
    <w:rsid w:val="00492B28"/>
    <w:rsid w:val="00493BB8"/>
    <w:rsid w:val="004944A1"/>
    <w:rsid w:val="00494DC4"/>
    <w:rsid w:val="00494EE1"/>
    <w:rsid w:val="004950E6"/>
    <w:rsid w:val="00495DEB"/>
    <w:rsid w:val="004967ED"/>
    <w:rsid w:val="004A0102"/>
    <w:rsid w:val="004A07AC"/>
    <w:rsid w:val="004A0C6F"/>
    <w:rsid w:val="004A1669"/>
    <w:rsid w:val="004A2252"/>
    <w:rsid w:val="004A22DA"/>
    <w:rsid w:val="004A3A97"/>
    <w:rsid w:val="004A43FC"/>
    <w:rsid w:val="004A4978"/>
    <w:rsid w:val="004A4F68"/>
    <w:rsid w:val="004A50B5"/>
    <w:rsid w:val="004A544F"/>
    <w:rsid w:val="004A5EA3"/>
    <w:rsid w:val="004A6966"/>
    <w:rsid w:val="004A6DD3"/>
    <w:rsid w:val="004A7076"/>
    <w:rsid w:val="004B02B4"/>
    <w:rsid w:val="004B0741"/>
    <w:rsid w:val="004B098C"/>
    <w:rsid w:val="004B105C"/>
    <w:rsid w:val="004B15BE"/>
    <w:rsid w:val="004B1888"/>
    <w:rsid w:val="004B3154"/>
    <w:rsid w:val="004B41E8"/>
    <w:rsid w:val="004B44D0"/>
    <w:rsid w:val="004B49CC"/>
    <w:rsid w:val="004B4CC8"/>
    <w:rsid w:val="004B5015"/>
    <w:rsid w:val="004B63BF"/>
    <w:rsid w:val="004B6ABC"/>
    <w:rsid w:val="004B73E1"/>
    <w:rsid w:val="004C09B5"/>
    <w:rsid w:val="004C0CC9"/>
    <w:rsid w:val="004C4324"/>
    <w:rsid w:val="004C5F1E"/>
    <w:rsid w:val="004C6109"/>
    <w:rsid w:val="004C6823"/>
    <w:rsid w:val="004C6CB6"/>
    <w:rsid w:val="004C6E8F"/>
    <w:rsid w:val="004C7A85"/>
    <w:rsid w:val="004D0CC3"/>
    <w:rsid w:val="004D1181"/>
    <w:rsid w:val="004D1CDD"/>
    <w:rsid w:val="004D1EDF"/>
    <w:rsid w:val="004D2F1D"/>
    <w:rsid w:val="004D6B70"/>
    <w:rsid w:val="004D7F7F"/>
    <w:rsid w:val="004E048A"/>
    <w:rsid w:val="004E0ADE"/>
    <w:rsid w:val="004E1198"/>
    <w:rsid w:val="004E2065"/>
    <w:rsid w:val="004E2BBA"/>
    <w:rsid w:val="004E2BE1"/>
    <w:rsid w:val="004E30B0"/>
    <w:rsid w:val="004E3720"/>
    <w:rsid w:val="004E3A12"/>
    <w:rsid w:val="004E5BFF"/>
    <w:rsid w:val="004E5E9C"/>
    <w:rsid w:val="004E62E9"/>
    <w:rsid w:val="004E6E3B"/>
    <w:rsid w:val="004E726E"/>
    <w:rsid w:val="004E78E8"/>
    <w:rsid w:val="004E7926"/>
    <w:rsid w:val="004E7A52"/>
    <w:rsid w:val="004E7C39"/>
    <w:rsid w:val="004F1C74"/>
    <w:rsid w:val="004F1F16"/>
    <w:rsid w:val="004F2823"/>
    <w:rsid w:val="004F285E"/>
    <w:rsid w:val="004F400A"/>
    <w:rsid w:val="004F4CF1"/>
    <w:rsid w:val="004F4D50"/>
    <w:rsid w:val="004F500A"/>
    <w:rsid w:val="004F5826"/>
    <w:rsid w:val="00500D25"/>
    <w:rsid w:val="005018A1"/>
    <w:rsid w:val="0050213F"/>
    <w:rsid w:val="005036A4"/>
    <w:rsid w:val="00504068"/>
    <w:rsid w:val="0050411B"/>
    <w:rsid w:val="005046F7"/>
    <w:rsid w:val="0050535F"/>
    <w:rsid w:val="00505714"/>
    <w:rsid w:val="00505BD1"/>
    <w:rsid w:val="0050659D"/>
    <w:rsid w:val="005072C2"/>
    <w:rsid w:val="005074AF"/>
    <w:rsid w:val="005100F8"/>
    <w:rsid w:val="0051110C"/>
    <w:rsid w:val="005146CD"/>
    <w:rsid w:val="005148F5"/>
    <w:rsid w:val="0051613F"/>
    <w:rsid w:val="00516552"/>
    <w:rsid w:val="00516A2F"/>
    <w:rsid w:val="00521106"/>
    <w:rsid w:val="005213AA"/>
    <w:rsid w:val="0052156D"/>
    <w:rsid w:val="00521F02"/>
    <w:rsid w:val="005224DC"/>
    <w:rsid w:val="0052251C"/>
    <w:rsid w:val="00522B01"/>
    <w:rsid w:val="005236B5"/>
    <w:rsid w:val="00525B52"/>
    <w:rsid w:val="005263B9"/>
    <w:rsid w:val="005270EB"/>
    <w:rsid w:val="00527B50"/>
    <w:rsid w:val="00530A37"/>
    <w:rsid w:val="00530C1F"/>
    <w:rsid w:val="00530D9F"/>
    <w:rsid w:val="00530E74"/>
    <w:rsid w:val="00531C5D"/>
    <w:rsid w:val="00532037"/>
    <w:rsid w:val="0053536B"/>
    <w:rsid w:val="005365D8"/>
    <w:rsid w:val="00536724"/>
    <w:rsid w:val="00536A08"/>
    <w:rsid w:val="00537197"/>
    <w:rsid w:val="00541FAD"/>
    <w:rsid w:val="005429F3"/>
    <w:rsid w:val="00542B5C"/>
    <w:rsid w:val="00543A0E"/>
    <w:rsid w:val="0054444D"/>
    <w:rsid w:val="00544690"/>
    <w:rsid w:val="0054494D"/>
    <w:rsid w:val="00545A0D"/>
    <w:rsid w:val="005461E3"/>
    <w:rsid w:val="00546335"/>
    <w:rsid w:val="00547AFC"/>
    <w:rsid w:val="00550564"/>
    <w:rsid w:val="00551439"/>
    <w:rsid w:val="005531DE"/>
    <w:rsid w:val="005539C4"/>
    <w:rsid w:val="00554234"/>
    <w:rsid w:val="005543E1"/>
    <w:rsid w:val="0055442C"/>
    <w:rsid w:val="005544F9"/>
    <w:rsid w:val="00554522"/>
    <w:rsid w:val="00554D34"/>
    <w:rsid w:val="00556CE7"/>
    <w:rsid w:val="00556DC1"/>
    <w:rsid w:val="0056043E"/>
    <w:rsid w:val="00561B94"/>
    <w:rsid w:val="0056395D"/>
    <w:rsid w:val="0056489A"/>
    <w:rsid w:val="00565B7D"/>
    <w:rsid w:val="00565BDB"/>
    <w:rsid w:val="00565E06"/>
    <w:rsid w:val="005674AD"/>
    <w:rsid w:val="00567EED"/>
    <w:rsid w:val="005708C1"/>
    <w:rsid w:val="00570ECC"/>
    <w:rsid w:val="00572180"/>
    <w:rsid w:val="00572668"/>
    <w:rsid w:val="00572C87"/>
    <w:rsid w:val="00574A79"/>
    <w:rsid w:val="0057526F"/>
    <w:rsid w:val="005752F5"/>
    <w:rsid w:val="00575716"/>
    <w:rsid w:val="00576821"/>
    <w:rsid w:val="00576A23"/>
    <w:rsid w:val="00576DE1"/>
    <w:rsid w:val="0058012E"/>
    <w:rsid w:val="005801D6"/>
    <w:rsid w:val="00580E05"/>
    <w:rsid w:val="00581795"/>
    <w:rsid w:val="00582378"/>
    <w:rsid w:val="00582B06"/>
    <w:rsid w:val="00582B58"/>
    <w:rsid w:val="00582FCF"/>
    <w:rsid w:val="005843F0"/>
    <w:rsid w:val="0058484E"/>
    <w:rsid w:val="00584DCD"/>
    <w:rsid w:val="00585929"/>
    <w:rsid w:val="005905C8"/>
    <w:rsid w:val="00590797"/>
    <w:rsid w:val="005907AD"/>
    <w:rsid w:val="00591312"/>
    <w:rsid w:val="005926B3"/>
    <w:rsid w:val="005934AA"/>
    <w:rsid w:val="00593D91"/>
    <w:rsid w:val="00593F38"/>
    <w:rsid w:val="005947FF"/>
    <w:rsid w:val="0059512B"/>
    <w:rsid w:val="00595174"/>
    <w:rsid w:val="00595889"/>
    <w:rsid w:val="00595D58"/>
    <w:rsid w:val="00595DCF"/>
    <w:rsid w:val="005960EA"/>
    <w:rsid w:val="00596370"/>
    <w:rsid w:val="005971AB"/>
    <w:rsid w:val="0059792F"/>
    <w:rsid w:val="00597EDD"/>
    <w:rsid w:val="005A05E6"/>
    <w:rsid w:val="005A09E7"/>
    <w:rsid w:val="005A1B45"/>
    <w:rsid w:val="005A2393"/>
    <w:rsid w:val="005A27F6"/>
    <w:rsid w:val="005A40C3"/>
    <w:rsid w:val="005A4254"/>
    <w:rsid w:val="005A4C2A"/>
    <w:rsid w:val="005A5726"/>
    <w:rsid w:val="005A65E5"/>
    <w:rsid w:val="005A778E"/>
    <w:rsid w:val="005B04C6"/>
    <w:rsid w:val="005B0FDC"/>
    <w:rsid w:val="005B13A0"/>
    <w:rsid w:val="005B1CE9"/>
    <w:rsid w:val="005B1F18"/>
    <w:rsid w:val="005B262C"/>
    <w:rsid w:val="005B342B"/>
    <w:rsid w:val="005B4713"/>
    <w:rsid w:val="005B5BD5"/>
    <w:rsid w:val="005B6014"/>
    <w:rsid w:val="005B6292"/>
    <w:rsid w:val="005B6A68"/>
    <w:rsid w:val="005B7171"/>
    <w:rsid w:val="005B749B"/>
    <w:rsid w:val="005C087A"/>
    <w:rsid w:val="005C297E"/>
    <w:rsid w:val="005C44B4"/>
    <w:rsid w:val="005C46D2"/>
    <w:rsid w:val="005C4994"/>
    <w:rsid w:val="005C52C8"/>
    <w:rsid w:val="005C5792"/>
    <w:rsid w:val="005C645E"/>
    <w:rsid w:val="005C6BE0"/>
    <w:rsid w:val="005D033F"/>
    <w:rsid w:val="005D05B6"/>
    <w:rsid w:val="005D0CAC"/>
    <w:rsid w:val="005D0CFD"/>
    <w:rsid w:val="005D11EE"/>
    <w:rsid w:val="005D1773"/>
    <w:rsid w:val="005D266A"/>
    <w:rsid w:val="005D2801"/>
    <w:rsid w:val="005D2E58"/>
    <w:rsid w:val="005D4518"/>
    <w:rsid w:val="005D5D59"/>
    <w:rsid w:val="005D732C"/>
    <w:rsid w:val="005E00D4"/>
    <w:rsid w:val="005E0790"/>
    <w:rsid w:val="005E0E61"/>
    <w:rsid w:val="005E3308"/>
    <w:rsid w:val="005E3608"/>
    <w:rsid w:val="005E3C02"/>
    <w:rsid w:val="005E3C1F"/>
    <w:rsid w:val="005E3F62"/>
    <w:rsid w:val="005E401B"/>
    <w:rsid w:val="005E4C1A"/>
    <w:rsid w:val="005E55DF"/>
    <w:rsid w:val="005E5FF0"/>
    <w:rsid w:val="005E6F81"/>
    <w:rsid w:val="005E73BC"/>
    <w:rsid w:val="005F0955"/>
    <w:rsid w:val="005F142D"/>
    <w:rsid w:val="005F153D"/>
    <w:rsid w:val="005F1777"/>
    <w:rsid w:val="005F235D"/>
    <w:rsid w:val="005F3DF4"/>
    <w:rsid w:val="005F561C"/>
    <w:rsid w:val="005F736A"/>
    <w:rsid w:val="005F73A5"/>
    <w:rsid w:val="00600309"/>
    <w:rsid w:val="006005CD"/>
    <w:rsid w:val="00600642"/>
    <w:rsid w:val="006008D0"/>
    <w:rsid w:val="00600B4D"/>
    <w:rsid w:val="0060126A"/>
    <w:rsid w:val="00601AF0"/>
    <w:rsid w:val="00601B96"/>
    <w:rsid w:val="006023DF"/>
    <w:rsid w:val="00603FE7"/>
    <w:rsid w:val="00604C5C"/>
    <w:rsid w:val="00605574"/>
    <w:rsid w:val="006078FF"/>
    <w:rsid w:val="00607A41"/>
    <w:rsid w:val="006113DE"/>
    <w:rsid w:val="00611EB8"/>
    <w:rsid w:val="00611FDB"/>
    <w:rsid w:val="00612352"/>
    <w:rsid w:val="006132EC"/>
    <w:rsid w:val="00614782"/>
    <w:rsid w:val="00614C8A"/>
    <w:rsid w:val="006152AB"/>
    <w:rsid w:val="00615B8C"/>
    <w:rsid w:val="00615D23"/>
    <w:rsid w:val="0061786B"/>
    <w:rsid w:val="00617B09"/>
    <w:rsid w:val="006203E0"/>
    <w:rsid w:val="0062071C"/>
    <w:rsid w:val="00621AA9"/>
    <w:rsid w:val="0062202A"/>
    <w:rsid w:val="00622C6E"/>
    <w:rsid w:val="00622D44"/>
    <w:rsid w:val="00622FB6"/>
    <w:rsid w:val="00623B53"/>
    <w:rsid w:val="00624484"/>
    <w:rsid w:val="00624664"/>
    <w:rsid w:val="006264AB"/>
    <w:rsid w:val="006267C1"/>
    <w:rsid w:val="00627763"/>
    <w:rsid w:val="00627A02"/>
    <w:rsid w:val="00630B2C"/>
    <w:rsid w:val="00631890"/>
    <w:rsid w:val="006329CD"/>
    <w:rsid w:val="0063438B"/>
    <w:rsid w:val="00634611"/>
    <w:rsid w:val="0063711A"/>
    <w:rsid w:val="00637BB5"/>
    <w:rsid w:val="00637C1C"/>
    <w:rsid w:val="00640204"/>
    <w:rsid w:val="006409D6"/>
    <w:rsid w:val="00641A2E"/>
    <w:rsid w:val="00641C78"/>
    <w:rsid w:val="00642782"/>
    <w:rsid w:val="0064632B"/>
    <w:rsid w:val="00646F90"/>
    <w:rsid w:val="006470BF"/>
    <w:rsid w:val="006472C0"/>
    <w:rsid w:val="00650051"/>
    <w:rsid w:val="0065048B"/>
    <w:rsid w:val="006514D5"/>
    <w:rsid w:val="00652D53"/>
    <w:rsid w:val="00653476"/>
    <w:rsid w:val="0065384A"/>
    <w:rsid w:val="00654ED8"/>
    <w:rsid w:val="00655271"/>
    <w:rsid w:val="006556F9"/>
    <w:rsid w:val="0065582E"/>
    <w:rsid w:val="00655E80"/>
    <w:rsid w:val="006578C0"/>
    <w:rsid w:val="0065798B"/>
    <w:rsid w:val="0066103D"/>
    <w:rsid w:val="006611E3"/>
    <w:rsid w:val="006619B4"/>
    <w:rsid w:val="006619FD"/>
    <w:rsid w:val="00663F6B"/>
    <w:rsid w:val="00665179"/>
    <w:rsid w:val="00667896"/>
    <w:rsid w:val="00667E62"/>
    <w:rsid w:val="0067103D"/>
    <w:rsid w:val="00672433"/>
    <w:rsid w:val="00672FBD"/>
    <w:rsid w:val="00673550"/>
    <w:rsid w:val="00673E27"/>
    <w:rsid w:val="00673FFD"/>
    <w:rsid w:val="00674086"/>
    <w:rsid w:val="00676D12"/>
    <w:rsid w:val="00677133"/>
    <w:rsid w:val="00677D93"/>
    <w:rsid w:val="0068010C"/>
    <w:rsid w:val="00680352"/>
    <w:rsid w:val="00681333"/>
    <w:rsid w:val="006816BC"/>
    <w:rsid w:val="00682DEA"/>
    <w:rsid w:val="006860B2"/>
    <w:rsid w:val="00687168"/>
    <w:rsid w:val="00690A91"/>
    <w:rsid w:val="00691B98"/>
    <w:rsid w:val="00692A31"/>
    <w:rsid w:val="00692A8B"/>
    <w:rsid w:val="00694DB6"/>
    <w:rsid w:val="0069662E"/>
    <w:rsid w:val="00697B4C"/>
    <w:rsid w:val="006A0D58"/>
    <w:rsid w:val="006A2F79"/>
    <w:rsid w:val="006A31B5"/>
    <w:rsid w:val="006A3E86"/>
    <w:rsid w:val="006A4524"/>
    <w:rsid w:val="006A4784"/>
    <w:rsid w:val="006A47EE"/>
    <w:rsid w:val="006A51C7"/>
    <w:rsid w:val="006A62FE"/>
    <w:rsid w:val="006A6314"/>
    <w:rsid w:val="006A6F78"/>
    <w:rsid w:val="006B0825"/>
    <w:rsid w:val="006B0CC2"/>
    <w:rsid w:val="006B1E9E"/>
    <w:rsid w:val="006B21B2"/>
    <w:rsid w:val="006B2547"/>
    <w:rsid w:val="006B35A9"/>
    <w:rsid w:val="006B38E7"/>
    <w:rsid w:val="006B3B00"/>
    <w:rsid w:val="006B3F41"/>
    <w:rsid w:val="006B404A"/>
    <w:rsid w:val="006B4C2F"/>
    <w:rsid w:val="006B4FAC"/>
    <w:rsid w:val="006B5173"/>
    <w:rsid w:val="006B6F12"/>
    <w:rsid w:val="006B76A8"/>
    <w:rsid w:val="006B7C4B"/>
    <w:rsid w:val="006B7E08"/>
    <w:rsid w:val="006C18F6"/>
    <w:rsid w:val="006C259D"/>
    <w:rsid w:val="006C28ED"/>
    <w:rsid w:val="006C32C0"/>
    <w:rsid w:val="006C4DC8"/>
    <w:rsid w:val="006C6043"/>
    <w:rsid w:val="006C77C0"/>
    <w:rsid w:val="006C7C6B"/>
    <w:rsid w:val="006C7D04"/>
    <w:rsid w:val="006D01EE"/>
    <w:rsid w:val="006D0B23"/>
    <w:rsid w:val="006D1766"/>
    <w:rsid w:val="006D180A"/>
    <w:rsid w:val="006D2637"/>
    <w:rsid w:val="006D35A6"/>
    <w:rsid w:val="006D582B"/>
    <w:rsid w:val="006D588C"/>
    <w:rsid w:val="006D7018"/>
    <w:rsid w:val="006D75CB"/>
    <w:rsid w:val="006E033E"/>
    <w:rsid w:val="006E0703"/>
    <w:rsid w:val="006E13B8"/>
    <w:rsid w:val="006E283E"/>
    <w:rsid w:val="006E2F3E"/>
    <w:rsid w:val="006E495E"/>
    <w:rsid w:val="006E505C"/>
    <w:rsid w:val="006E545A"/>
    <w:rsid w:val="006E577B"/>
    <w:rsid w:val="006E6875"/>
    <w:rsid w:val="006E6FF7"/>
    <w:rsid w:val="006E738F"/>
    <w:rsid w:val="006E7F47"/>
    <w:rsid w:val="006F1ECC"/>
    <w:rsid w:val="006F1F1D"/>
    <w:rsid w:val="006F218B"/>
    <w:rsid w:val="006F539B"/>
    <w:rsid w:val="006F564F"/>
    <w:rsid w:val="006F6A95"/>
    <w:rsid w:val="006F7604"/>
    <w:rsid w:val="00700492"/>
    <w:rsid w:val="00700C2A"/>
    <w:rsid w:val="00701419"/>
    <w:rsid w:val="00701507"/>
    <w:rsid w:val="0070165B"/>
    <w:rsid w:val="0070179E"/>
    <w:rsid w:val="00701A1B"/>
    <w:rsid w:val="007020AA"/>
    <w:rsid w:val="00703891"/>
    <w:rsid w:val="007052B9"/>
    <w:rsid w:val="00705BCD"/>
    <w:rsid w:val="00706F2D"/>
    <w:rsid w:val="0070754C"/>
    <w:rsid w:val="00707C9B"/>
    <w:rsid w:val="007101BC"/>
    <w:rsid w:val="00711EEF"/>
    <w:rsid w:val="007120DF"/>
    <w:rsid w:val="0071216C"/>
    <w:rsid w:val="007128B0"/>
    <w:rsid w:val="0071297C"/>
    <w:rsid w:val="00712DB0"/>
    <w:rsid w:val="00713530"/>
    <w:rsid w:val="00713D91"/>
    <w:rsid w:val="007154C3"/>
    <w:rsid w:val="007156E7"/>
    <w:rsid w:val="0071623F"/>
    <w:rsid w:val="00716D4D"/>
    <w:rsid w:val="00717013"/>
    <w:rsid w:val="00717035"/>
    <w:rsid w:val="00717984"/>
    <w:rsid w:val="00717AAF"/>
    <w:rsid w:val="00717B35"/>
    <w:rsid w:val="00717C5F"/>
    <w:rsid w:val="00717ED0"/>
    <w:rsid w:val="00720309"/>
    <w:rsid w:val="00720C32"/>
    <w:rsid w:val="00722556"/>
    <w:rsid w:val="007228D0"/>
    <w:rsid w:val="007249C8"/>
    <w:rsid w:val="00724B27"/>
    <w:rsid w:val="00725396"/>
    <w:rsid w:val="00725C61"/>
    <w:rsid w:val="00725F75"/>
    <w:rsid w:val="0072674A"/>
    <w:rsid w:val="00727C2D"/>
    <w:rsid w:val="00730DBE"/>
    <w:rsid w:val="00730FC2"/>
    <w:rsid w:val="0073119F"/>
    <w:rsid w:val="00731255"/>
    <w:rsid w:val="00731A43"/>
    <w:rsid w:val="00733F60"/>
    <w:rsid w:val="0073573A"/>
    <w:rsid w:val="00736081"/>
    <w:rsid w:val="00737302"/>
    <w:rsid w:val="00741064"/>
    <w:rsid w:val="0074256F"/>
    <w:rsid w:val="007433E5"/>
    <w:rsid w:val="00744288"/>
    <w:rsid w:val="00744F31"/>
    <w:rsid w:val="0074517F"/>
    <w:rsid w:val="007454E8"/>
    <w:rsid w:val="00745C2D"/>
    <w:rsid w:val="00746839"/>
    <w:rsid w:val="007478A7"/>
    <w:rsid w:val="00747C4A"/>
    <w:rsid w:val="00747ED6"/>
    <w:rsid w:val="007508C1"/>
    <w:rsid w:val="00751086"/>
    <w:rsid w:val="0075127C"/>
    <w:rsid w:val="00752952"/>
    <w:rsid w:val="00752B43"/>
    <w:rsid w:val="0075332A"/>
    <w:rsid w:val="00756001"/>
    <w:rsid w:val="00757959"/>
    <w:rsid w:val="007602A6"/>
    <w:rsid w:val="00761802"/>
    <w:rsid w:val="00762043"/>
    <w:rsid w:val="007622CB"/>
    <w:rsid w:val="00766B63"/>
    <w:rsid w:val="00767738"/>
    <w:rsid w:val="00767B3B"/>
    <w:rsid w:val="00770191"/>
    <w:rsid w:val="00770855"/>
    <w:rsid w:val="00770A2C"/>
    <w:rsid w:val="007713CC"/>
    <w:rsid w:val="00771490"/>
    <w:rsid w:val="00771605"/>
    <w:rsid w:val="00771C8E"/>
    <w:rsid w:val="00772D01"/>
    <w:rsid w:val="007731CF"/>
    <w:rsid w:val="007734A3"/>
    <w:rsid w:val="007743A3"/>
    <w:rsid w:val="00774BF5"/>
    <w:rsid w:val="00774E28"/>
    <w:rsid w:val="00776673"/>
    <w:rsid w:val="007774BA"/>
    <w:rsid w:val="007779BF"/>
    <w:rsid w:val="007810FC"/>
    <w:rsid w:val="0078133D"/>
    <w:rsid w:val="00781F8A"/>
    <w:rsid w:val="00782BF6"/>
    <w:rsid w:val="00782DFD"/>
    <w:rsid w:val="007831A0"/>
    <w:rsid w:val="00784408"/>
    <w:rsid w:val="007857A9"/>
    <w:rsid w:val="00785E91"/>
    <w:rsid w:val="00786163"/>
    <w:rsid w:val="00787701"/>
    <w:rsid w:val="007900DB"/>
    <w:rsid w:val="00790BE2"/>
    <w:rsid w:val="00791A87"/>
    <w:rsid w:val="0079227A"/>
    <w:rsid w:val="00792762"/>
    <w:rsid w:val="00793AA2"/>
    <w:rsid w:val="007944D6"/>
    <w:rsid w:val="007965A7"/>
    <w:rsid w:val="00797877"/>
    <w:rsid w:val="007A0D3E"/>
    <w:rsid w:val="007A4DF4"/>
    <w:rsid w:val="007A5B6B"/>
    <w:rsid w:val="007A5DE3"/>
    <w:rsid w:val="007A5E03"/>
    <w:rsid w:val="007A6F53"/>
    <w:rsid w:val="007A73DE"/>
    <w:rsid w:val="007B1DD0"/>
    <w:rsid w:val="007B1E3E"/>
    <w:rsid w:val="007B2623"/>
    <w:rsid w:val="007B302A"/>
    <w:rsid w:val="007B3087"/>
    <w:rsid w:val="007B3124"/>
    <w:rsid w:val="007B345F"/>
    <w:rsid w:val="007B4634"/>
    <w:rsid w:val="007B5A34"/>
    <w:rsid w:val="007B5AB5"/>
    <w:rsid w:val="007B7B9F"/>
    <w:rsid w:val="007B7C06"/>
    <w:rsid w:val="007C044F"/>
    <w:rsid w:val="007C22CF"/>
    <w:rsid w:val="007C2FEF"/>
    <w:rsid w:val="007C3038"/>
    <w:rsid w:val="007C3E31"/>
    <w:rsid w:val="007C4105"/>
    <w:rsid w:val="007C418C"/>
    <w:rsid w:val="007C4297"/>
    <w:rsid w:val="007C5A37"/>
    <w:rsid w:val="007C715C"/>
    <w:rsid w:val="007C7FF0"/>
    <w:rsid w:val="007D1CEA"/>
    <w:rsid w:val="007D2849"/>
    <w:rsid w:val="007D2AC2"/>
    <w:rsid w:val="007D3709"/>
    <w:rsid w:val="007D5640"/>
    <w:rsid w:val="007D6970"/>
    <w:rsid w:val="007D6DBE"/>
    <w:rsid w:val="007D6E2F"/>
    <w:rsid w:val="007D7619"/>
    <w:rsid w:val="007D7DF3"/>
    <w:rsid w:val="007E05CD"/>
    <w:rsid w:val="007E06BE"/>
    <w:rsid w:val="007E0767"/>
    <w:rsid w:val="007E095E"/>
    <w:rsid w:val="007E0F8A"/>
    <w:rsid w:val="007E2698"/>
    <w:rsid w:val="007E27E1"/>
    <w:rsid w:val="007E2D91"/>
    <w:rsid w:val="007E4EE2"/>
    <w:rsid w:val="007E58B8"/>
    <w:rsid w:val="007E5CF0"/>
    <w:rsid w:val="007E6085"/>
    <w:rsid w:val="007E6338"/>
    <w:rsid w:val="007E7603"/>
    <w:rsid w:val="007F10FE"/>
    <w:rsid w:val="007F1695"/>
    <w:rsid w:val="007F18E1"/>
    <w:rsid w:val="007F371F"/>
    <w:rsid w:val="007F38FF"/>
    <w:rsid w:val="007F4406"/>
    <w:rsid w:val="007F4BDE"/>
    <w:rsid w:val="007F55AC"/>
    <w:rsid w:val="007F570E"/>
    <w:rsid w:val="007F621A"/>
    <w:rsid w:val="007F6382"/>
    <w:rsid w:val="007F664D"/>
    <w:rsid w:val="007F6CE2"/>
    <w:rsid w:val="007F70DC"/>
    <w:rsid w:val="007F7148"/>
    <w:rsid w:val="007F7686"/>
    <w:rsid w:val="00800D21"/>
    <w:rsid w:val="008018EF"/>
    <w:rsid w:val="008029E0"/>
    <w:rsid w:val="008033CB"/>
    <w:rsid w:val="00803816"/>
    <w:rsid w:val="00803AE9"/>
    <w:rsid w:val="00803AF8"/>
    <w:rsid w:val="0080427A"/>
    <w:rsid w:val="00805D42"/>
    <w:rsid w:val="00806148"/>
    <w:rsid w:val="008072F6"/>
    <w:rsid w:val="008101B1"/>
    <w:rsid w:val="00811195"/>
    <w:rsid w:val="008111F8"/>
    <w:rsid w:val="008118B9"/>
    <w:rsid w:val="00811951"/>
    <w:rsid w:val="008119C2"/>
    <w:rsid w:val="00811B38"/>
    <w:rsid w:val="00812127"/>
    <w:rsid w:val="00813C32"/>
    <w:rsid w:val="00814483"/>
    <w:rsid w:val="00815FA4"/>
    <w:rsid w:val="00816394"/>
    <w:rsid w:val="008203CD"/>
    <w:rsid w:val="00820BB3"/>
    <w:rsid w:val="00820F8C"/>
    <w:rsid w:val="008214B6"/>
    <w:rsid w:val="00821E9B"/>
    <w:rsid w:val="008229BD"/>
    <w:rsid w:val="008239E9"/>
    <w:rsid w:val="00823A6A"/>
    <w:rsid w:val="00823AD1"/>
    <w:rsid w:val="00823E13"/>
    <w:rsid w:val="00824A67"/>
    <w:rsid w:val="00824EE9"/>
    <w:rsid w:val="008252BB"/>
    <w:rsid w:val="00825878"/>
    <w:rsid w:val="008270C7"/>
    <w:rsid w:val="00830FD1"/>
    <w:rsid w:val="00831131"/>
    <w:rsid w:val="0083219E"/>
    <w:rsid w:val="00833149"/>
    <w:rsid w:val="008331F9"/>
    <w:rsid w:val="0083327E"/>
    <w:rsid w:val="00833607"/>
    <w:rsid w:val="008344E5"/>
    <w:rsid w:val="0083591C"/>
    <w:rsid w:val="00835E9C"/>
    <w:rsid w:val="008379EE"/>
    <w:rsid w:val="008407C7"/>
    <w:rsid w:val="00840965"/>
    <w:rsid w:val="00840D15"/>
    <w:rsid w:val="008427A9"/>
    <w:rsid w:val="00842CDC"/>
    <w:rsid w:val="008437AF"/>
    <w:rsid w:val="008443FF"/>
    <w:rsid w:val="008444C6"/>
    <w:rsid w:val="0084610F"/>
    <w:rsid w:val="00846B2A"/>
    <w:rsid w:val="00846DB3"/>
    <w:rsid w:val="008471FB"/>
    <w:rsid w:val="00847795"/>
    <w:rsid w:val="00851E74"/>
    <w:rsid w:val="00852B49"/>
    <w:rsid w:val="0085367F"/>
    <w:rsid w:val="00853709"/>
    <w:rsid w:val="0085419B"/>
    <w:rsid w:val="00854F67"/>
    <w:rsid w:val="00855A01"/>
    <w:rsid w:val="00855DCC"/>
    <w:rsid w:val="008564D8"/>
    <w:rsid w:val="0085685F"/>
    <w:rsid w:val="00857107"/>
    <w:rsid w:val="00857C3F"/>
    <w:rsid w:val="008607EF"/>
    <w:rsid w:val="0086179F"/>
    <w:rsid w:val="0086230B"/>
    <w:rsid w:val="0086385E"/>
    <w:rsid w:val="008642A3"/>
    <w:rsid w:val="008649CB"/>
    <w:rsid w:val="0086519C"/>
    <w:rsid w:val="008674D7"/>
    <w:rsid w:val="00870C18"/>
    <w:rsid w:val="00870FA8"/>
    <w:rsid w:val="0087113F"/>
    <w:rsid w:val="00871291"/>
    <w:rsid w:val="00871795"/>
    <w:rsid w:val="0087223F"/>
    <w:rsid w:val="00873D1E"/>
    <w:rsid w:val="00873DB9"/>
    <w:rsid w:val="00874876"/>
    <w:rsid w:val="008760B0"/>
    <w:rsid w:val="0087677E"/>
    <w:rsid w:val="0087797F"/>
    <w:rsid w:val="008801DE"/>
    <w:rsid w:val="008805AE"/>
    <w:rsid w:val="008807FC"/>
    <w:rsid w:val="00880910"/>
    <w:rsid w:val="008814D9"/>
    <w:rsid w:val="008816AF"/>
    <w:rsid w:val="00881A25"/>
    <w:rsid w:val="00881CBC"/>
    <w:rsid w:val="0088373E"/>
    <w:rsid w:val="0088374B"/>
    <w:rsid w:val="00883B45"/>
    <w:rsid w:val="00885241"/>
    <w:rsid w:val="008853BE"/>
    <w:rsid w:val="00885FCE"/>
    <w:rsid w:val="008861B4"/>
    <w:rsid w:val="008870AE"/>
    <w:rsid w:val="00887A58"/>
    <w:rsid w:val="00887E29"/>
    <w:rsid w:val="00887F60"/>
    <w:rsid w:val="00890270"/>
    <w:rsid w:val="008916E9"/>
    <w:rsid w:val="00891739"/>
    <w:rsid w:val="008924C2"/>
    <w:rsid w:val="0089260B"/>
    <w:rsid w:val="00893422"/>
    <w:rsid w:val="00893CBF"/>
    <w:rsid w:val="00893E68"/>
    <w:rsid w:val="00893FF1"/>
    <w:rsid w:val="00895112"/>
    <w:rsid w:val="0089520B"/>
    <w:rsid w:val="0089706D"/>
    <w:rsid w:val="008A231B"/>
    <w:rsid w:val="008A328E"/>
    <w:rsid w:val="008A489F"/>
    <w:rsid w:val="008A4A3B"/>
    <w:rsid w:val="008A5065"/>
    <w:rsid w:val="008A5F8F"/>
    <w:rsid w:val="008A63D2"/>
    <w:rsid w:val="008A6B55"/>
    <w:rsid w:val="008B1046"/>
    <w:rsid w:val="008B1FC2"/>
    <w:rsid w:val="008B32AC"/>
    <w:rsid w:val="008B3536"/>
    <w:rsid w:val="008B3EC0"/>
    <w:rsid w:val="008B4555"/>
    <w:rsid w:val="008B5B05"/>
    <w:rsid w:val="008B709B"/>
    <w:rsid w:val="008B7727"/>
    <w:rsid w:val="008C0249"/>
    <w:rsid w:val="008C1653"/>
    <w:rsid w:val="008C2864"/>
    <w:rsid w:val="008C496D"/>
    <w:rsid w:val="008C567A"/>
    <w:rsid w:val="008C5BE3"/>
    <w:rsid w:val="008C60BC"/>
    <w:rsid w:val="008C623D"/>
    <w:rsid w:val="008C6A2D"/>
    <w:rsid w:val="008C7303"/>
    <w:rsid w:val="008C767E"/>
    <w:rsid w:val="008C77E5"/>
    <w:rsid w:val="008D01BD"/>
    <w:rsid w:val="008D1131"/>
    <w:rsid w:val="008D192B"/>
    <w:rsid w:val="008D19CB"/>
    <w:rsid w:val="008D1AF9"/>
    <w:rsid w:val="008D2385"/>
    <w:rsid w:val="008D2626"/>
    <w:rsid w:val="008D2DA1"/>
    <w:rsid w:val="008D3F5D"/>
    <w:rsid w:val="008D4BD3"/>
    <w:rsid w:val="008D6094"/>
    <w:rsid w:val="008D67CB"/>
    <w:rsid w:val="008D73C9"/>
    <w:rsid w:val="008E2E7C"/>
    <w:rsid w:val="008E3A88"/>
    <w:rsid w:val="008E5CAF"/>
    <w:rsid w:val="008E6CAE"/>
    <w:rsid w:val="008E7825"/>
    <w:rsid w:val="008E7B9C"/>
    <w:rsid w:val="008E7ECB"/>
    <w:rsid w:val="008F1AC8"/>
    <w:rsid w:val="008F21CC"/>
    <w:rsid w:val="008F22D5"/>
    <w:rsid w:val="008F28DA"/>
    <w:rsid w:val="008F30A2"/>
    <w:rsid w:val="008F5859"/>
    <w:rsid w:val="008F590E"/>
    <w:rsid w:val="008F592E"/>
    <w:rsid w:val="008F65DE"/>
    <w:rsid w:val="008F6C45"/>
    <w:rsid w:val="008F7E7D"/>
    <w:rsid w:val="009003BE"/>
    <w:rsid w:val="00900A55"/>
    <w:rsid w:val="00901E28"/>
    <w:rsid w:val="00902D09"/>
    <w:rsid w:val="00902EA5"/>
    <w:rsid w:val="0090301B"/>
    <w:rsid w:val="00903480"/>
    <w:rsid w:val="00904234"/>
    <w:rsid w:val="009050F7"/>
    <w:rsid w:val="00906328"/>
    <w:rsid w:val="009066D5"/>
    <w:rsid w:val="00906D22"/>
    <w:rsid w:val="00906D50"/>
    <w:rsid w:val="0091155C"/>
    <w:rsid w:val="00912CAB"/>
    <w:rsid w:val="009144EA"/>
    <w:rsid w:val="00915FF5"/>
    <w:rsid w:val="00916E21"/>
    <w:rsid w:val="0091764D"/>
    <w:rsid w:val="0091783C"/>
    <w:rsid w:val="00920A00"/>
    <w:rsid w:val="00921313"/>
    <w:rsid w:val="009218BB"/>
    <w:rsid w:val="00921AF1"/>
    <w:rsid w:val="00922DBD"/>
    <w:rsid w:val="009248AA"/>
    <w:rsid w:val="0092738E"/>
    <w:rsid w:val="00927634"/>
    <w:rsid w:val="009309AE"/>
    <w:rsid w:val="00931816"/>
    <w:rsid w:val="00931C91"/>
    <w:rsid w:val="00931D36"/>
    <w:rsid w:val="009324B3"/>
    <w:rsid w:val="00933AAD"/>
    <w:rsid w:val="009344AE"/>
    <w:rsid w:val="0093543A"/>
    <w:rsid w:val="00935FD5"/>
    <w:rsid w:val="0093685B"/>
    <w:rsid w:val="0093695C"/>
    <w:rsid w:val="009411ED"/>
    <w:rsid w:val="009413FF"/>
    <w:rsid w:val="0094189F"/>
    <w:rsid w:val="009429FD"/>
    <w:rsid w:val="00942B20"/>
    <w:rsid w:val="00942F34"/>
    <w:rsid w:val="00944084"/>
    <w:rsid w:val="009445AA"/>
    <w:rsid w:val="00944CAD"/>
    <w:rsid w:val="00946BDC"/>
    <w:rsid w:val="009474A8"/>
    <w:rsid w:val="00947D6A"/>
    <w:rsid w:val="00951050"/>
    <w:rsid w:val="00951BB2"/>
    <w:rsid w:val="00952320"/>
    <w:rsid w:val="0095482C"/>
    <w:rsid w:val="0095575D"/>
    <w:rsid w:val="009567C6"/>
    <w:rsid w:val="009567FF"/>
    <w:rsid w:val="009569F9"/>
    <w:rsid w:val="0095775A"/>
    <w:rsid w:val="00957AB3"/>
    <w:rsid w:val="0096068E"/>
    <w:rsid w:val="00960BE0"/>
    <w:rsid w:val="009625E8"/>
    <w:rsid w:val="00962C1E"/>
    <w:rsid w:val="0096373B"/>
    <w:rsid w:val="00963A28"/>
    <w:rsid w:val="00963A68"/>
    <w:rsid w:val="00963C40"/>
    <w:rsid w:val="009643BC"/>
    <w:rsid w:val="00964593"/>
    <w:rsid w:val="00965964"/>
    <w:rsid w:val="009668DC"/>
    <w:rsid w:val="009668F2"/>
    <w:rsid w:val="00967C8C"/>
    <w:rsid w:val="009700DD"/>
    <w:rsid w:val="00970246"/>
    <w:rsid w:val="00971FE9"/>
    <w:rsid w:val="00972591"/>
    <w:rsid w:val="00973FD0"/>
    <w:rsid w:val="00974D03"/>
    <w:rsid w:val="0097501F"/>
    <w:rsid w:val="00975524"/>
    <w:rsid w:val="00975A2A"/>
    <w:rsid w:val="00975CD3"/>
    <w:rsid w:val="00976670"/>
    <w:rsid w:val="0097722F"/>
    <w:rsid w:val="00977412"/>
    <w:rsid w:val="00977967"/>
    <w:rsid w:val="00977D0B"/>
    <w:rsid w:val="00980F51"/>
    <w:rsid w:val="00981663"/>
    <w:rsid w:val="00981C05"/>
    <w:rsid w:val="00984ABE"/>
    <w:rsid w:val="00984B28"/>
    <w:rsid w:val="0098509E"/>
    <w:rsid w:val="009859B9"/>
    <w:rsid w:val="0098631E"/>
    <w:rsid w:val="00986537"/>
    <w:rsid w:val="0098670C"/>
    <w:rsid w:val="009867F6"/>
    <w:rsid w:val="0099196D"/>
    <w:rsid w:val="00991EE1"/>
    <w:rsid w:val="009925B2"/>
    <w:rsid w:val="00992E4A"/>
    <w:rsid w:val="009934C6"/>
    <w:rsid w:val="0099376F"/>
    <w:rsid w:val="00993813"/>
    <w:rsid w:val="009948F6"/>
    <w:rsid w:val="009950EC"/>
    <w:rsid w:val="009956E9"/>
    <w:rsid w:val="00995C47"/>
    <w:rsid w:val="0099793E"/>
    <w:rsid w:val="009A0A3B"/>
    <w:rsid w:val="009A0BB2"/>
    <w:rsid w:val="009A0D54"/>
    <w:rsid w:val="009A1ED6"/>
    <w:rsid w:val="009A222E"/>
    <w:rsid w:val="009A25FF"/>
    <w:rsid w:val="009A278A"/>
    <w:rsid w:val="009A37E5"/>
    <w:rsid w:val="009A37E8"/>
    <w:rsid w:val="009A3E53"/>
    <w:rsid w:val="009A4D2E"/>
    <w:rsid w:val="009A5E10"/>
    <w:rsid w:val="009A5FA4"/>
    <w:rsid w:val="009A6250"/>
    <w:rsid w:val="009A67F1"/>
    <w:rsid w:val="009A6D3E"/>
    <w:rsid w:val="009A7119"/>
    <w:rsid w:val="009A75B3"/>
    <w:rsid w:val="009A7CD3"/>
    <w:rsid w:val="009B1B6A"/>
    <w:rsid w:val="009B2BB5"/>
    <w:rsid w:val="009B31BF"/>
    <w:rsid w:val="009B47F1"/>
    <w:rsid w:val="009B4E6C"/>
    <w:rsid w:val="009B5894"/>
    <w:rsid w:val="009B598E"/>
    <w:rsid w:val="009B5E35"/>
    <w:rsid w:val="009B5F29"/>
    <w:rsid w:val="009B6017"/>
    <w:rsid w:val="009B6F61"/>
    <w:rsid w:val="009B7059"/>
    <w:rsid w:val="009B785F"/>
    <w:rsid w:val="009B7F0F"/>
    <w:rsid w:val="009C05B1"/>
    <w:rsid w:val="009C0C9A"/>
    <w:rsid w:val="009C0D1A"/>
    <w:rsid w:val="009C100F"/>
    <w:rsid w:val="009C158B"/>
    <w:rsid w:val="009C1802"/>
    <w:rsid w:val="009C1F99"/>
    <w:rsid w:val="009C28BB"/>
    <w:rsid w:val="009C33A9"/>
    <w:rsid w:val="009C37AC"/>
    <w:rsid w:val="009C399F"/>
    <w:rsid w:val="009C3AAD"/>
    <w:rsid w:val="009C5423"/>
    <w:rsid w:val="009C573E"/>
    <w:rsid w:val="009C5802"/>
    <w:rsid w:val="009C5A6E"/>
    <w:rsid w:val="009C637B"/>
    <w:rsid w:val="009D07B8"/>
    <w:rsid w:val="009D0DE1"/>
    <w:rsid w:val="009D0E3C"/>
    <w:rsid w:val="009D13DC"/>
    <w:rsid w:val="009D1825"/>
    <w:rsid w:val="009D1A0F"/>
    <w:rsid w:val="009D1A3F"/>
    <w:rsid w:val="009D4C72"/>
    <w:rsid w:val="009D64BF"/>
    <w:rsid w:val="009D665D"/>
    <w:rsid w:val="009D6969"/>
    <w:rsid w:val="009D775C"/>
    <w:rsid w:val="009E3F88"/>
    <w:rsid w:val="009E41ED"/>
    <w:rsid w:val="009E4F2A"/>
    <w:rsid w:val="009E55DF"/>
    <w:rsid w:val="009E69F6"/>
    <w:rsid w:val="009E6C21"/>
    <w:rsid w:val="009E7838"/>
    <w:rsid w:val="009F0AEA"/>
    <w:rsid w:val="009F0DC1"/>
    <w:rsid w:val="009F168A"/>
    <w:rsid w:val="009F1BE2"/>
    <w:rsid w:val="009F286D"/>
    <w:rsid w:val="009F33A5"/>
    <w:rsid w:val="009F470B"/>
    <w:rsid w:val="009F4EAC"/>
    <w:rsid w:val="009F568C"/>
    <w:rsid w:val="009F5835"/>
    <w:rsid w:val="009F5E10"/>
    <w:rsid w:val="009F6BF3"/>
    <w:rsid w:val="009F798E"/>
    <w:rsid w:val="009F7B9C"/>
    <w:rsid w:val="00A0031C"/>
    <w:rsid w:val="00A01549"/>
    <w:rsid w:val="00A015B2"/>
    <w:rsid w:val="00A01F0C"/>
    <w:rsid w:val="00A01F67"/>
    <w:rsid w:val="00A0271E"/>
    <w:rsid w:val="00A02C54"/>
    <w:rsid w:val="00A05EF0"/>
    <w:rsid w:val="00A06B86"/>
    <w:rsid w:val="00A06E35"/>
    <w:rsid w:val="00A07A85"/>
    <w:rsid w:val="00A07FEC"/>
    <w:rsid w:val="00A10BE8"/>
    <w:rsid w:val="00A10F15"/>
    <w:rsid w:val="00A110F3"/>
    <w:rsid w:val="00A135F4"/>
    <w:rsid w:val="00A136E4"/>
    <w:rsid w:val="00A14602"/>
    <w:rsid w:val="00A177D0"/>
    <w:rsid w:val="00A17B5D"/>
    <w:rsid w:val="00A17E30"/>
    <w:rsid w:val="00A20A54"/>
    <w:rsid w:val="00A2134B"/>
    <w:rsid w:val="00A22030"/>
    <w:rsid w:val="00A25968"/>
    <w:rsid w:val="00A26638"/>
    <w:rsid w:val="00A26D33"/>
    <w:rsid w:val="00A27ADB"/>
    <w:rsid w:val="00A3064A"/>
    <w:rsid w:val="00A30E29"/>
    <w:rsid w:val="00A31E7A"/>
    <w:rsid w:val="00A341F8"/>
    <w:rsid w:val="00A35AE4"/>
    <w:rsid w:val="00A3791A"/>
    <w:rsid w:val="00A379B7"/>
    <w:rsid w:val="00A41E6D"/>
    <w:rsid w:val="00A43655"/>
    <w:rsid w:val="00A44489"/>
    <w:rsid w:val="00A44A15"/>
    <w:rsid w:val="00A44D2C"/>
    <w:rsid w:val="00A44FD8"/>
    <w:rsid w:val="00A45585"/>
    <w:rsid w:val="00A455A6"/>
    <w:rsid w:val="00A4737E"/>
    <w:rsid w:val="00A47DA6"/>
    <w:rsid w:val="00A500A0"/>
    <w:rsid w:val="00A50BDD"/>
    <w:rsid w:val="00A511C8"/>
    <w:rsid w:val="00A52249"/>
    <w:rsid w:val="00A52BB6"/>
    <w:rsid w:val="00A543E0"/>
    <w:rsid w:val="00A54F8F"/>
    <w:rsid w:val="00A56BAD"/>
    <w:rsid w:val="00A56BF6"/>
    <w:rsid w:val="00A57448"/>
    <w:rsid w:val="00A574D4"/>
    <w:rsid w:val="00A60542"/>
    <w:rsid w:val="00A608AA"/>
    <w:rsid w:val="00A60A64"/>
    <w:rsid w:val="00A62714"/>
    <w:rsid w:val="00A629B9"/>
    <w:rsid w:val="00A636CD"/>
    <w:rsid w:val="00A646DA"/>
    <w:rsid w:val="00A64AC2"/>
    <w:rsid w:val="00A65318"/>
    <w:rsid w:val="00A6593B"/>
    <w:rsid w:val="00A659CE"/>
    <w:rsid w:val="00A66431"/>
    <w:rsid w:val="00A66494"/>
    <w:rsid w:val="00A66925"/>
    <w:rsid w:val="00A67B3F"/>
    <w:rsid w:val="00A67C65"/>
    <w:rsid w:val="00A67D62"/>
    <w:rsid w:val="00A7019C"/>
    <w:rsid w:val="00A7158D"/>
    <w:rsid w:val="00A725E8"/>
    <w:rsid w:val="00A72FF0"/>
    <w:rsid w:val="00A7362F"/>
    <w:rsid w:val="00A73AA7"/>
    <w:rsid w:val="00A7533E"/>
    <w:rsid w:val="00A77196"/>
    <w:rsid w:val="00A77498"/>
    <w:rsid w:val="00A80508"/>
    <w:rsid w:val="00A8057E"/>
    <w:rsid w:val="00A832F2"/>
    <w:rsid w:val="00A833D4"/>
    <w:rsid w:val="00A83DE8"/>
    <w:rsid w:val="00A85AA6"/>
    <w:rsid w:val="00A8605E"/>
    <w:rsid w:val="00A8669D"/>
    <w:rsid w:val="00A867FE"/>
    <w:rsid w:val="00A869B2"/>
    <w:rsid w:val="00A87B34"/>
    <w:rsid w:val="00A90529"/>
    <w:rsid w:val="00A90DF3"/>
    <w:rsid w:val="00A9224D"/>
    <w:rsid w:val="00A94344"/>
    <w:rsid w:val="00A94AB6"/>
    <w:rsid w:val="00A94CA5"/>
    <w:rsid w:val="00A955EE"/>
    <w:rsid w:val="00A97BCA"/>
    <w:rsid w:val="00AA04F3"/>
    <w:rsid w:val="00AA0E7A"/>
    <w:rsid w:val="00AA19C0"/>
    <w:rsid w:val="00AA2B59"/>
    <w:rsid w:val="00AA2D5D"/>
    <w:rsid w:val="00AA32D1"/>
    <w:rsid w:val="00AA3843"/>
    <w:rsid w:val="00AA4045"/>
    <w:rsid w:val="00AA4EB2"/>
    <w:rsid w:val="00AA515B"/>
    <w:rsid w:val="00AA53FD"/>
    <w:rsid w:val="00AA5616"/>
    <w:rsid w:val="00AA61B7"/>
    <w:rsid w:val="00AA75DC"/>
    <w:rsid w:val="00AA7DF1"/>
    <w:rsid w:val="00AB05EA"/>
    <w:rsid w:val="00AB1B0F"/>
    <w:rsid w:val="00AB1E34"/>
    <w:rsid w:val="00AB283C"/>
    <w:rsid w:val="00AB44E2"/>
    <w:rsid w:val="00AB5CAF"/>
    <w:rsid w:val="00AB5CBC"/>
    <w:rsid w:val="00AB6891"/>
    <w:rsid w:val="00AC07D3"/>
    <w:rsid w:val="00AC1C1B"/>
    <w:rsid w:val="00AC2958"/>
    <w:rsid w:val="00AC3229"/>
    <w:rsid w:val="00AC3C26"/>
    <w:rsid w:val="00AC3FCC"/>
    <w:rsid w:val="00AC533D"/>
    <w:rsid w:val="00AC68B5"/>
    <w:rsid w:val="00AC7A83"/>
    <w:rsid w:val="00AD0E02"/>
    <w:rsid w:val="00AD2977"/>
    <w:rsid w:val="00AD31A1"/>
    <w:rsid w:val="00AD354D"/>
    <w:rsid w:val="00AD38F0"/>
    <w:rsid w:val="00AD4345"/>
    <w:rsid w:val="00AD4686"/>
    <w:rsid w:val="00AE04F6"/>
    <w:rsid w:val="00AE0C68"/>
    <w:rsid w:val="00AE1BEF"/>
    <w:rsid w:val="00AE382F"/>
    <w:rsid w:val="00AE384F"/>
    <w:rsid w:val="00AE4915"/>
    <w:rsid w:val="00AE6679"/>
    <w:rsid w:val="00AE7336"/>
    <w:rsid w:val="00AE7433"/>
    <w:rsid w:val="00AE7E19"/>
    <w:rsid w:val="00AF1A2D"/>
    <w:rsid w:val="00AF2576"/>
    <w:rsid w:val="00AF3315"/>
    <w:rsid w:val="00AF3796"/>
    <w:rsid w:val="00AF3DA2"/>
    <w:rsid w:val="00AF3F1B"/>
    <w:rsid w:val="00AF4F84"/>
    <w:rsid w:val="00AF5442"/>
    <w:rsid w:val="00AF67EC"/>
    <w:rsid w:val="00AF7673"/>
    <w:rsid w:val="00AF78CD"/>
    <w:rsid w:val="00AF7AFC"/>
    <w:rsid w:val="00B000D0"/>
    <w:rsid w:val="00B00149"/>
    <w:rsid w:val="00B01477"/>
    <w:rsid w:val="00B01847"/>
    <w:rsid w:val="00B02207"/>
    <w:rsid w:val="00B02ACC"/>
    <w:rsid w:val="00B03A02"/>
    <w:rsid w:val="00B03B75"/>
    <w:rsid w:val="00B04C49"/>
    <w:rsid w:val="00B04C61"/>
    <w:rsid w:val="00B051CE"/>
    <w:rsid w:val="00B054B3"/>
    <w:rsid w:val="00B05752"/>
    <w:rsid w:val="00B06270"/>
    <w:rsid w:val="00B066DE"/>
    <w:rsid w:val="00B070ED"/>
    <w:rsid w:val="00B071C6"/>
    <w:rsid w:val="00B07DF0"/>
    <w:rsid w:val="00B07E41"/>
    <w:rsid w:val="00B1073E"/>
    <w:rsid w:val="00B10EA7"/>
    <w:rsid w:val="00B11B84"/>
    <w:rsid w:val="00B12012"/>
    <w:rsid w:val="00B1339A"/>
    <w:rsid w:val="00B13458"/>
    <w:rsid w:val="00B134BA"/>
    <w:rsid w:val="00B137D0"/>
    <w:rsid w:val="00B13A58"/>
    <w:rsid w:val="00B14FCC"/>
    <w:rsid w:val="00B153C9"/>
    <w:rsid w:val="00B15451"/>
    <w:rsid w:val="00B158C0"/>
    <w:rsid w:val="00B16AAC"/>
    <w:rsid w:val="00B17DC9"/>
    <w:rsid w:val="00B21A87"/>
    <w:rsid w:val="00B21C9C"/>
    <w:rsid w:val="00B21D3F"/>
    <w:rsid w:val="00B2233F"/>
    <w:rsid w:val="00B2313C"/>
    <w:rsid w:val="00B2522E"/>
    <w:rsid w:val="00B255FC"/>
    <w:rsid w:val="00B256F1"/>
    <w:rsid w:val="00B271D2"/>
    <w:rsid w:val="00B27538"/>
    <w:rsid w:val="00B3023F"/>
    <w:rsid w:val="00B30BAA"/>
    <w:rsid w:val="00B311F6"/>
    <w:rsid w:val="00B31282"/>
    <w:rsid w:val="00B31EB3"/>
    <w:rsid w:val="00B32D2D"/>
    <w:rsid w:val="00B33278"/>
    <w:rsid w:val="00B33D4E"/>
    <w:rsid w:val="00B33F2D"/>
    <w:rsid w:val="00B3488C"/>
    <w:rsid w:val="00B34F91"/>
    <w:rsid w:val="00B3585E"/>
    <w:rsid w:val="00B367EF"/>
    <w:rsid w:val="00B36C4F"/>
    <w:rsid w:val="00B37980"/>
    <w:rsid w:val="00B37C9E"/>
    <w:rsid w:val="00B40711"/>
    <w:rsid w:val="00B40822"/>
    <w:rsid w:val="00B40A6A"/>
    <w:rsid w:val="00B41582"/>
    <w:rsid w:val="00B422E6"/>
    <w:rsid w:val="00B434E0"/>
    <w:rsid w:val="00B443C2"/>
    <w:rsid w:val="00B44A5D"/>
    <w:rsid w:val="00B45F41"/>
    <w:rsid w:val="00B46233"/>
    <w:rsid w:val="00B47C55"/>
    <w:rsid w:val="00B50019"/>
    <w:rsid w:val="00B50913"/>
    <w:rsid w:val="00B5099D"/>
    <w:rsid w:val="00B50C6E"/>
    <w:rsid w:val="00B52248"/>
    <w:rsid w:val="00B53088"/>
    <w:rsid w:val="00B53FDD"/>
    <w:rsid w:val="00B550A7"/>
    <w:rsid w:val="00B56A14"/>
    <w:rsid w:val="00B57679"/>
    <w:rsid w:val="00B6038C"/>
    <w:rsid w:val="00B60756"/>
    <w:rsid w:val="00B61C57"/>
    <w:rsid w:val="00B6225D"/>
    <w:rsid w:val="00B632D7"/>
    <w:rsid w:val="00B64744"/>
    <w:rsid w:val="00B65E0C"/>
    <w:rsid w:val="00B66579"/>
    <w:rsid w:val="00B67B98"/>
    <w:rsid w:val="00B702DF"/>
    <w:rsid w:val="00B70555"/>
    <w:rsid w:val="00B70E05"/>
    <w:rsid w:val="00B7374D"/>
    <w:rsid w:val="00B73A6C"/>
    <w:rsid w:val="00B74C9D"/>
    <w:rsid w:val="00B7510A"/>
    <w:rsid w:val="00B75298"/>
    <w:rsid w:val="00B75514"/>
    <w:rsid w:val="00B75CF7"/>
    <w:rsid w:val="00B76358"/>
    <w:rsid w:val="00B77272"/>
    <w:rsid w:val="00B77A9A"/>
    <w:rsid w:val="00B802D4"/>
    <w:rsid w:val="00B80AB0"/>
    <w:rsid w:val="00B81F69"/>
    <w:rsid w:val="00B8235A"/>
    <w:rsid w:val="00B82A9C"/>
    <w:rsid w:val="00B838A9"/>
    <w:rsid w:val="00B849B2"/>
    <w:rsid w:val="00B84B62"/>
    <w:rsid w:val="00B850BE"/>
    <w:rsid w:val="00B855DD"/>
    <w:rsid w:val="00B872CB"/>
    <w:rsid w:val="00B875A0"/>
    <w:rsid w:val="00B8788A"/>
    <w:rsid w:val="00B87E6B"/>
    <w:rsid w:val="00B9007C"/>
    <w:rsid w:val="00B900A3"/>
    <w:rsid w:val="00B90436"/>
    <w:rsid w:val="00B9241F"/>
    <w:rsid w:val="00B93399"/>
    <w:rsid w:val="00B9396C"/>
    <w:rsid w:val="00B93CD7"/>
    <w:rsid w:val="00B93EFA"/>
    <w:rsid w:val="00B9403F"/>
    <w:rsid w:val="00B9495D"/>
    <w:rsid w:val="00B94FAA"/>
    <w:rsid w:val="00B95717"/>
    <w:rsid w:val="00B96CB3"/>
    <w:rsid w:val="00B975A6"/>
    <w:rsid w:val="00BA29C6"/>
    <w:rsid w:val="00BA339A"/>
    <w:rsid w:val="00BA35E6"/>
    <w:rsid w:val="00BA41C2"/>
    <w:rsid w:val="00BA425D"/>
    <w:rsid w:val="00BA45D3"/>
    <w:rsid w:val="00BA4782"/>
    <w:rsid w:val="00BA4798"/>
    <w:rsid w:val="00BA47D6"/>
    <w:rsid w:val="00BA54A5"/>
    <w:rsid w:val="00BA5A6F"/>
    <w:rsid w:val="00BA63F0"/>
    <w:rsid w:val="00BA6D70"/>
    <w:rsid w:val="00BA75AD"/>
    <w:rsid w:val="00BB0B99"/>
    <w:rsid w:val="00BB1953"/>
    <w:rsid w:val="00BB1D52"/>
    <w:rsid w:val="00BB1FBF"/>
    <w:rsid w:val="00BB2687"/>
    <w:rsid w:val="00BB3ACC"/>
    <w:rsid w:val="00BB3CC5"/>
    <w:rsid w:val="00BB4243"/>
    <w:rsid w:val="00BB4407"/>
    <w:rsid w:val="00BB51EE"/>
    <w:rsid w:val="00BB6573"/>
    <w:rsid w:val="00BB6615"/>
    <w:rsid w:val="00BB69EE"/>
    <w:rsid w:val="00BC011F"/>
    <w:rsid w:val="00BC0FBE"/>
    <w:rsid w:val="00BC10E3"/>
    <w:rsid w:val="00BC1395"/>
    <w:rsid w:val="00BC1584"/>
    <w:rsid w:val="00BC2544"/>
    <w:rsid w:val="00BC2D77"/>
    <w:rsid w:val="00BC52BE"/>
    <w:rsid w:val="00BC5773"/>
    <w:rsid w:val="00BC5EE7"/>
    <w:rsid w:val="00BC5F2D"/>
    <w:rsid w:val="00BC6E99"/>
    <w:rsid w:val="00BD0919"/>
    <w:rsid w:val="00BD0F8B"/>
    <w:rsid w:val="00BD17FE"/>
    <w:rsid w:val="00BD343B"/>
    <w:rsid w:val="00BD48BA"/>
    <w:rsid w:val="00BD573C"/>
    <w:rsid w:val="00BD59E5"/>
    <w:rsid w:val="00BD5DC5"/>
    <w:rsid w:val="00BD7A2F"/>
    <w:rsid w:val="00BE269E"/>
    <w:rsid w:val="00BE41D5"/>
    <w:rsid w:val="00BE4991"/>
    <w:rsid w:val="00BE5BF7"/>
    <w:rsid w:val="00BE605E"/>
    <w:rsid w:val="00BE70F3"/>
    <w:rsid w:val="00BE76F3"/>
    <w:rsid w:val="00BF1FDC"/>
    <w:rsid w:val="00BF233C"/>
    <w:rsid w:val="00BF3305"/>
    <w:rsid w:val="00BF38EF"/>
    <w:rsid w:val="00BF4771"/>
    <w:rsid w:val="00BF4D6A"/>
    <w:rsid w:val="00BF5798"/>
    <w:rsid w:val="00BF67EA"/>
    <w:rsid w:val="00BF7357"/>
    <w:rsid w:val="00C00853"/>
    <w:rsid w:val="00C0087A"/>
    <w:rsid w:val="00C01933"/>
    <w:rsid w:val="00C01DA7"/>
    <w:rsid w:val="00C022D4"/>
    <w:rsid w:val="00C02854"/>
    <w:rsid w:val="00C02B8C"/>
    <w:rsid w:val="00C0377E"/>
    <w:rsid w:val="00C0434A"/>
    <w:rsid w:val="00C043AC"/>
    <w:rsid w:val="00C0476C"/>
    <w:rsid w:val="00C04E81"/>
    <w:rsid w:val="00C050F2"/>
    <w:rsid w:val="00C0683E"/>
    <w:rsid w:val="00C07070"/>
    <w:rsid w:val="00C07101"/>
    <w:rsid w:val="00C07506"/>
    <w:rsid w:val="00C07510"/>
    <w:rsid w:val="00C07829"/>
    <w:rsid w:val="00C07861"/>
    <w:rsid w:val="00C07DAA"/>
    <w:rsid w:val="00C105CB"/>
    <w:rsid w:val="00C1142E"/>
    <w:rsid w:val="00C11625"/>
    <w:rsid w:val="00C12915"/>
    <w:rsid w:val="00C12D29"/>
    <w:rsid w:val="00C13AC9"/>
    <w:rsid w:val="00C14863"/>
    <w:rsid w:val="00C149B0"/>
    <w:rsid w:val="00C151C9"/>
    <w:rsid w:val="00C15DD2"/>
    <w:rsid w:val="00C169CA"/>
    <w:rsid w:val="00C16BF4"/>
    <w:rsid w:val="00C20150"/>
    <w:rsid w:val="00C204BA"/>
    <w:rsid w:val="00C20899"/>
    <w:rsid w:val="00C208C7"/>
    <w:rsid w:val="00C209F9"/>
    <w:rsid w:val="00C21CD3"/>
    <w:rsid w:val="00C22577"/>
    <w:rsid w:val="00C22BAE"/>
    <w:rsid w:val="00C238D0"/>
    <w:rsid w:val="00C23E30"/>
    <w:rsid w:val="00C25D71"/>
    <w:rsid w:val="00C26234"/>
    <w:rsid w:val="00C270DB"/>
    <w:rsid w:val="00C2761C"/>
    <w:rsid w:val="00C30477"/>
    <w:rsid w:val="00C30542"/>
    <w:rsid w:val="00C31226"/>
    <w:rsid w:val="00C31434"/>
    <w:rsid w:val="00C315E2"/>
    <w:rsid w:val="00C31ABF"/>
    <w:rsid w:val="00C31BC4"/>
    <w:rsid w:val="00C32B88"/>
    <w:rsid w:val="00C32C8F"/>
    <w:rsid w:val="00C336B3"/>
    <w:rsid w:val="00C33971"/>
    <w:rsid w:val="00C34730"/>
    <w:rsid w:val="00C34764"/>
    <w:rsid w:val="00C34FB9"/>
    <w:rsid w:val="00C353E8"/>
    <w:rsid w:val="00C3655F"/>
    <w:rsid w:val="00C36B2E"/>
    <w:rsid w:val="00C36FA3"/>
    <w:rsid w:val="00C3734A"/>
    <w:rsid w:val="00C37C2E"/>
    <w:rsid w:val="00C40BD8"/>
    <w:rsid w:val="00C40FDD"/>
    <w:rsid w:val="00C411AE"/>
    <w:rsid w:val="00C4140B"/>
    <w:rsid w:val="00C4241E"/>
    <w:rsid w:val="00C42D8E"/>
    <w:rsid w:val="00C43790"/>
    <w:rsid w:val="00C44161"/>
    <w:rsid w:val="00C44A19"/>
    <w:rsid w:val="00C44C96"/>
    <w:rsid w:val="00C450FC"/>
    <w:rsid w:val="00C453DA"/>
    <w:rsid w:val="00C46361"/>
    <w:rsid w:val="00C474C9"/>
    <w:rsid w:val="00C4782A"/>
    <w:rsid w:val="00C50563"/>
    <w:rsid w:val="00C512DE"/>
    <w:rsid w:val="00C5184F"/>
    <w:rsid w:val="00C519DC"/>
    <w:rsid w:val="00C51C8B"/>
    <w:rsid w:val="00C52656"/>
    <w:rsid w:val="00C52AE1"/>
    <w:rsid w:val="00C54338"/>
    <w:rsid w:val="00C54B6C"/>
    <w:rsid w:val="00C54E91"/>
    <w:rsid w:val="00C551D9"/>
    <w:rsid w:val="00C5563F"/>
    <w:rsid w:val="00C57C4A"/>
    <w:rsid w:val="00C60084"/>
    <w:rsid w:val="00C60486"/>
    <w:rsid w:val="00C6097B"/>
    <w:rsid w:val="00C631D7"/>
    <w:rsid w:val="00C66388"/>
    <w:rsid w:val="00C66663"/>
    <w:rsid w:val="00C66F43"/>
    <w:rsid w:val="00C66FD1"/>
    <w:rsid w:val="00C67CB4"/>
    <w:rsid w:val="00C67E2E"/>
    <w:rsid w:val="00C70126"/>
    <w:rsid w:val="00C70665"/>
    <w:rsid w:val="00C708E2"/>
    <w:rsid w:val="00C70E78"/>
    <w:rsid w:val="00C7126E"/>
    <w:rsid w:val="00C74172"/>
    <w:rsid w:val="00C74B9D"/>
    <w:rsid w:val="00C77D81"/>
    <w:rsid w:val="00C8005C"/>
    <w:rsid w:val="00C80836"/>
    <w:rsid w:val="00C81438"/>
    <w:rsid w:val="00C8147F"/>
    <w:rsid w:val="00C82CE8"/>
    <w:rsid w:val="00C82D82"/>
    <w:rsid w:val="00C83721"/>
    <w:rsid w:val="00C838FA"/>
    <w:rsid w:val="00C84261"/>
    <w:rsid w:val="00C8476D"/>
    <w:rsid w:val="00C85338"/>
    <w:rsid w:val="00C858FE"/>
    <w:rsid w:val="00C85F20"/>
    <w:rsid w:val="00C864ED"/>
    <w:rsid w:val="00C91B01"/>
    <w:rsid w:val="00C91E4E"/>
    <w:rsid w:val="00C920F1"/>
    <w:rsid w:val="00C9246E"/>
    <w:rsid w:val="00C9270D"/>
    <w:rsid w:val="00C96040"/>
    <w:rsid w:val="00C969D1"/>
    <w:rsid w:val="00C96D05"/>
    <w:rsid w:val="00CA0E30"/>
    <w:rsid w:val="00CA13E5"/>
    <w:rsid w:val="00CA2591"/>
    <w:rsid w:val="00CA3F35"/>
    <w:rsid w:val="00CA46C8"/>
    <w:rsid w:val="00CA4E63"/>
    <w:rsid w:val="00CA512D"/>
    <w:rsid w:val="00CA54FE"/>
    <w:rsid w:val="00CA584C"/>
    <w:rsid w:val="00CA65A1"/>
    <w:rsid w:val="00CA6781"/>
    <w:rsid w:val="00CA6F83"/>
    <w:rsid w:val="00CB066F"/>
    <w:rsid w:val="00CB084B"/>
    <w:rsid w:val="00CB08CD"/>
    <w:rsid w:val="00CB0C46"/>
    <w:rsid w:val="00CB0FDC"/>
    <w:rsid w:val="00CB1B79"/>
    <w:rsid w:val="00CB4FAC"/>
    <w:rsid w:val="00CB5996"/>
    <w:rsid w:val="00CB5E4D"/>
    <w:rsid w:val="00CB651B"/>
    <w:rsid w:val="00CB7B45"/>
    <w:rsid w:val="00CB7B88"/>
    <w:rsid w:val="00CC100F"/>
    <w:rsid w:val="00CC103B"/>
    <w:rsid w:val="00CC1127"/>
    <w:rsid w:val="00CC133E"/>
    <w:rsid w:val="00CC14AB"/>
    <w:rsid w:val="00CC1775"/>
    <w:rsid w:val="00CC220C"/>
    <w:rsid w:val="00CC22FF"/>
    <w:rsid w:val="00CC2548"/>
    <w:rsid w:val="00CC2FAC"/>
    <w:rsid w:val="00CC386D"/>
    <w:rsid w:val="00CC4245"/>
    <w:rsid w:val="00CC5519"/>
    <w:rsid w:val="00CC5DA1"/>
    <w:rsid w:val="00CC5E25"/>
    <w:rsid w:val="00CC7355"/>
    <w:rsid w:val="00CD4035"/>
    <w:rsid w:val="00CD4118"/>
    <w:rsid w:val="00CD4733"/>
    <w:rsid w:val="00CD481C"/>
    <w:rsid w:val="00CD4936"/>
    <w:rsid w:val="00CD4C99"/>
    <w:rsid w:val="00CD4ECF"/>
    <w:rsid w:val="00CD5316"/>
    <w:rsid w:val="00CD558C"/>
    <w:rsid w:val="00CD637E"/>
    <w:rsid w:val="00CD642A"/>
    <w:rsid w:val="00CD6DC4"/>
    <w:rsid w:val="00CD74AC"/>
    <w:rsid w:val="00CD74FA"/>
    <w:rsid w:val="00CD7C7A"/>
    <w:rsid w:val="00CE0974"/>
    <w:rsid w:val="00CE0A3B"/>
    <w:rsid w:val="00CE0A76"/>
    <w:rsid w:val="00CE0F78"/>
    <w:rsid w:val="00CE11D0"/>
    <w:rsid w:val="00CE22D8"/>
    <w:rsid w:val="00CE2699"/>
    <w:rsid w:val="00CE33AC"/>
    <w:rsid w:val="00CE369A"/>
    <w:rsid w:val="00CE4348"/>
    <w:rsid w:val="00CE4470"/>
    <w:rsid w:val="00CE465F"/>
    <w:rsid w:val="00CE4704"/>
    <w:rsid w:val="00CE50A1"/>
    <w:rsid w:val="00CE7ADE"/>
    <w:rsid w:val="00CF012B"/>
    <w:rsid w:val="00CF05D5"/>
    <w:rsid w:val="00CF1E44"/>
    <w:rsid w:val="00CF1EAD"/>
    <w:rsid w:val="00CF2965"/>
    <w:rsid w:val="00CF29F1"/>
    <w:rsid w:val="00CF34D6"/>
    <w:rsid w:val="00CF43BC"/>
    <w:rsid w:val="00CF4895"/>
    <w:rsid w:val="00CF4EEE"/>
    <w:rsid w:val="00CF4FC0"/>
    <w:rsid w:val="00CF5421"/>
    <w:rsid w:val="00CF6980"/>
    <w:rsid w:val="00CF6A82"/>
    <w:rsid w:val="00CF7A8F"/>
    <w:rsid w:val="00D001BE"/>
    <w:rsid w:val="00D00273"/>
    <w:rsid w:val="00D00E75"/>
    <w:rsid w:val="00D018DE"/>
    <w:rsid w:val="00D02943"/>
    <w:rsid w:val="00D02D91"/>
    <w:rsid w:val="00D02E8E"/>
    <w:rsid w:val="00D03322"/>
    <w:rsid w:val="00D03558"/>
    <w:rsid w:val="00D03CB7"/>
    <w:rsid w:val="00D04B02"/>
    <w:rsid w:val="00D05ABA"/>
    <w:rsid w:val="00D05BF4"/>
    <w:rsid w:val="00D05C54"/>
    <w:rsid w:val="00D06025"/>
    <w:rsid w:val="00D06183"/>
    <w:rsid w:val="00D1248B"/>
    <w:rsid w:val="00D13F4D"/>
    <w:rsid w:val="00D14961"/>
    <w:rsid w:val="00D14B68"/>
    <w:rsid w:val="00D15D3C"/>
    <w:rsid w:val="00D16697"/>
    <w:rsid w:val="00D16E48"/>
    <w:rsid w:val="00D173B6"/>
    <w:rsid w:val="00D17D0C"/>
    <w:rsid w:val="00D17E4E"/>
    <w:rsid w:val="00D206E4"/>
    <w:rsid w:val="00D21015"/>
    <w:rsid w:val="00D21B38"/>
    <w:rsid w:val="00D22A41"/>
    <w:rsid w:val="00D22DAB"/>
    <w:rsid w:val="00D252BF"/>
    <w:rsid w:val="00D25F5F"/>
    <w:rsid w:val="00D26855"/>
    <w:rsid w:val="00D269C3"/>
    <w:rsid w:val="00D26E54"/>
    <w:rsid w:val="00D27D31"/>
    <w:rsid w:val="00D30102"/>
    <w:rsid w:val="00D30CFE"/>
    <w:rsid w:val="00D319D7"/>
    <w:rsid w:val="00D31AD6"/>
    <w:rsid w:val="00D340BD"/>
    <w:rsid w:val="00D34547"/>
    <w:rsid w:val="00D34863"/>
    <w:rsid w:val="00D3757F"/>
    <w:rsid w:val="00D3783D"/>
    <w:rsid w:val="00D415A2"/>
    <w:rsid w:val="00D42359"/>
    <w:rsid w:val="00D435C7"/>
    <w:rsid w:val="00D43E5F"/>
    <w:rsid w:val="00D43F02"/>
    <w:rsid w:val="00D44137"/>
    <w:rsid w:val="00D441DA"/>
    <w:rsid w:val="00D44822"/>
    <w:rsid w:val="00D45EEB"/>
    <w:rsid w:val="00D47FD1"/>
    <w:rsid w:val="00D50049"/>
    <w:rsid w:val="00D5095C"/>
    <w:rsid w:val="00D5105A"/>
    <w:rsid w:val="00D51EA3"/>
    <w:rsid w:val="00D52F41"/>
    <w:rsid w:val="00D53ABF"/>
    <w:rsid w:val="00D547A4"/>
    <w:rsid w:val="00D56837"/>
    <w:rsid w:val="00D56991"/>
    <w:rsid w:val="00D56B67"/>
    <w:rsid w:val="00D5700C"/>
    <w:rsid w:val="00D57801"/>
    <w:rsid w:val="00D57D80"/>
    <w:rsid w:val="00D61431"/>
    <w:rsid w:val="00D61DCF"/>
    <w:rsid w:val="00D6227E"/>
    <w:rsid w:val="00D62544"/>
    <w:rsid w:val="00D62AB7"/>
    <w:rsid w:val="00D633FA"/>
    <w:rsid w:val="00D63EDB"/>
    <w:rsid w:val="00D641E0"/>
    <w:rsid w:val="00D64B8C"/>
    <w:rsid w:val="00D64DD0"/>
    <w:rsid w:val="00D64F91"/>
    <w:rsid w:val="00D65607"/>
    <w:rsid w:val="00D665BB"/>
    <w:rsid w:val="00D67E3B"/>
    <w:rsid w:val="00D67F0D"/>
    <w:rsid w:val="00D706E3"/>
    <w:rsid w:val="00D70AC4"/>
    <w:rsid w:val="00D71D17"/>
    <w:rsid w:val="00D71E3B"/>
    <w:rsid w:val="00D731A4"/>
    <w:rsid w:val="00D735AE"/>
    <w:rsid w:val="00D746B8"/>
    <w:rsid w:val="00D748F1"/>
    <w:rsid w:val="00D76632"/>
    <w:rsid w:val="00D7725D"/>
    <w:rsid w:val="00D811D9"/>
    <w:rsid w:val="00D812F1"/>
    <w:rsid w:val="00D81506"/>
    <w:rsid w:val="00D81A0D"/>
    <w:rsid w:val="00D82548"/>
    <w:rsid w:val="00D82B78"/>
    <w:rsid w:val="00D83F7D"/>
    <w:rsid w:val="00D840E2"/>
    <w:rsid w:val="00D86A86"/>
    <w:rsid w:val="00D873A3"/>
    <w:rsid w:val="00D90734"/>
    <w:rsid w:val="00D91950"/>
    <w:rsid w:val="00D92DE2"/>
    <w:rsid w:val="00D937E7"/>
    <w:rsid w:val="00D93E4E"/>
    <w:rsid w:val="00D942C4"/>
    <w:rsid w:val="00D967DF"/>
    <w:rsid w:val="00D97981"/>
    <w:rsid w:val="00D97998"/>
    <w:rsid w:val="00DA09B3"/>
    <w:rsid w:val="00DA138E"/>
    <w:rsid w:val="00DA15EA"/>
    <w:rsid w:val="00DA2410"/>
    <w:rsid w:val="00DA283A"/>
    <w:rsid w:val="00DA41BC"/>
    <w:rsid w:val="00DA42BC"/>
    <w:rsid w:val="00DA4476"/>
    <w:rsid w:val="00DA45B5"/>
    <w:rsid w:val="00DA593C"/>
    <w:rsid w:val="00DA599B"/>
    <w:rsid w:val="00DA78D9"/>
    <w:rsid w:val="00DB2E4E"/>
    <w:rsid w:val="00DB36A7"/>
    <w:rsid w:val="00DB3B83"/>
    <w:rsid w:val="00DB3F7E"/>
    <w:rsid w:val="00DB4E11"/>
    <w:rsid w:val="00DB5137"/>
    <w:rsid w:val="00DB5734"/>
    <w:rsid w:val="00DB5BC6"/>
    <w:rsid w:val="00DC0EC6"/>
    <w:rsid w:val="00DC1221"/>
    <w:rsid w:val="00DC12C1"/>
    <w:rsid w:val="00DC1D2D"/>
    <w:rsid w:val="00DC3704"/>
    <w:rsid w:val="00DC4AF7"/>
    <w:rsid w:val="00DC5B1E"/>
    <w:rsid w:val="00DC61C6"/>
    <w:rsid w:val="00DC6D6D"/>
    <w:rsid w:val="00DC6EC6"/>
    <w:rsid w:val="00DD2B0A"/>
    <w:rsid w:val="00DD3F20"/>
    <w:rsid w:val="00DD484B"/>
    <w:rsid w:val="00DD4FD8"/>
    <w:rsid w:val="00DD59C1"/>
    <w:rsid w:val="00DD6DA0"/>
    <w:rsid w:val="00DD6E96"/>
    <w:rsid w:val="00DD7315"/>
    <w:rsid w:val="00DD7823"/>
    <w:rsid w:val="00DD7EA0"/>
    <w:rsid w:val="00DE0EAF"/>
    <w:rsid w:val="00DE1D92"/>
    <w:rsid w:val="00DE308F"/>
    <w:rsid w:val="00DE317F"/>
    <w:rsid w:val="00DE42FE"/>
    <w:rsid w:val="00DE4BBE"/>
    <w:rsid w:val="00DE4C4A"/>
    <w:rsid w:val="00DE4D4E"/>
    <w:rsid w:val="00DE5389"/>
    <w:rsid w:val="00DE6381"/>
    <w:rsid w:val="00DE7E77"/>
    <w:rsid w:val="00DE7E9D"/>
    <w:rsid w:val="00DE7F19"/>
    <w:rsid w:val="00DF04BF"/>
    <w:rsid w:val="00DF20F2"/>
    <w:rsid w:val="00DF6078"/>
    <w:rsid w:val="00DF6DAE"/>
    <w:rsid w:val="00DF6E0F"/>
    <w:rsid w:val="00DF75A3"/>
    <w:rsid w:val="00E00359"/>
    <w:rsid w:val="00E006CE"/>
    <w:rsid w:val="00E02C39"/>
    <w:rsid w:val="00E033B2"/>
    <w:rsid w:val="00E0417B"/>
    <w:rsid w:val="00E04815"/>
    <w:rsid w:val="00E04DF7"/>
    <w:rsid w:val="00E0531F"/>
    <w:rsid w:val="00E05FE4"/>
    <w:rsid w:val="00E0731D"/>
    <w:rsid w:val="00E07C6A"/>
    <w:rsid w:val="00E07F18"/>
    <w:rsid w:val="00E1000B"/>
    <w:rsid w:val="00E100B4"/>
    <w:rsid w:val="00E100F1"/>
    <w:rsid w:val="00E10332"/>
    <w:rsid w:val="00E10884"/>
    <w:rsid w:val="00E11103"/>
    <w:rsid w:val="00E11F01"/>
    <w:rsid w:val="00E13F8E"/>
    <w:rsid w:val="00E14867"/>
    <w:rsid w:val="00E14C8D"/>
    <w:rsid w:val="00E1507F"/>
    <w:rsid w:val="00E15AE3"/>
    <w:rsid w:val="00E15B1F"/>
    <w:rsid w:val="00E17219"/>
    <w:rsid w:val="00E17DD6"/>
    <w:rsid w:val="00E17E63"/>
    <w:rsid w:val="00E20004"/>
    <w:rsid w:val="00E216D8"/>
    <w:rsid w:val="00E216F7"/>
    <w:rsid w:val="00E21A7C"/>
    <w:rsid w:val="00E22339"/>
    <w:rsid w:val="00E22547"/>
    <w:rsid w:val="00E2296E"/>
    <w:rsid w:val="00E2424F"/>
    <w:rsid w:val="00E247AA"/>
    <w:rsid w:val="00E24ACA"/>
    <w:rsid w:val="00E24E8C"/>
    <w:rsid w:val="00E24ED4"/>
    <w:rsid w:val="00E25028"/>
    <w:rsid w:val="00E25BFD"/>
    <w:rsid w:val="00E26596"/>
    <w:rsid w:val="00E266B6"/>
    <w:rsid w:val="00E27808"/>
    <w:rsid w:val="00E30247"/>
    <w:rsid w:val="00E316C8"/>
    <w:rsid w:val="00E33DEF"/>
    <w:rsid w:val="00E350F4"/>
    <w:rsid w:val="00E35907"/>
    <w:rsid w:val="00E35F6E"/>
    <w:rsid w:val="00E36829"/>
    <w:rsid w:val="00E368E5"/>
    <w:rsid w:val="00E40CBE"/>
    <w:rsid w:val="00E42A39"/>
    <w:rsid w:val="00E43802"/>
    <w:rsid w:val="00E45133"/>
    <w:rsid w:val="00E452B6"/>
    <w:rsid w:val="00E453AF"/>
    <w:rsid w:val="00E455C7"/>
    <w:rsid w:val="00E45ACE"/>
    <w:rsid w:val="00E460BF"/>
    <w:rsid w:val="00E47714"/>
    <w:rsid w:val="00E478D7"/>
    <w:rsid w:val="00E502C4"/>
    <w:rsid w:val="00E508FE"/>
    <w:rsid w:val="00E5156B"/>
    <w:rsid w:val="00E54BCF"/>
    <w:rsid w:val="00E559D4"/>
    <w:rsid w:val="00E55E6E"/>
    <w:rsid w:val="00E5602A"/>
    <w:rsid w:val="00E56A9F"/>
    <w:rsid w:val="00E57B48"/>
    <w:rsid w:val="00E57D6D"/>
    <w:rsid w:val="00E57D84"/>
    <w:rsid w:val="00E60976"/>
    <w:rsid w:val="00E60B6F"/>
    <w:rsid w:val="00E624AD"/>
    <w:rsid w:val="00E644DF"/>
    <w:rsid w:val="00E64631"/>
    <w:rsid w:val="00E64655"/>
    <w:rsid w:val="00E65853"/>
    <w:rsid w:val="00E65EB2"/>
    <w:rsid w:val="00E66E5F"/>
    <w:rsid w:val="00E670A6"/>
    <w:rsid w:val="00E67B90"/>
    <w:rsid w:val="00E70824"/>
    <w:rsid w:val="00E709F9"/>
    <w:rsid w:val="00E712F4"/>
    <w:rsid w:val="00E720B8"/>
    <w:rsid w:val="00E721F1"/>
    <w:rsid w:val="00E7466E"/>
    <w:rsid w:val="00E751FF"/>
    <w:rsid w:val="00E75AC5"/>
    <w:rsid w:val="00E75E42"/>
    <w:rsid w:val="00E767A5"/>
    <w:rsid w:val="00E7688D"/>
    <w:rsid w:val="00E771A6"/>
    <w:rsid w:val="00E778D6"/>
    <w:rsid w:val="00E826ED"/>
    <w:rsid w:val="00E8305C"/>
    <w:rsid w:val="00E833AA"/>
    <w:rsid w:val="00E856D0"/>
    <w:rsid w:val="00E869F8"/>
    <w:rsid w:val="00E86B6C"/>
    <w:rsid w:val="00E87A9D"/>
    <w:rsid w:val="00E87B26"/>
    <w:rsid w:val="00E92ED1"/>
    <w:rsid w:val="00E94CA4"/>
    <w:rsid w:val="00E95283"/>
    <w:rsid w:val="00E95370"/>
    <w:rsid w:val="00E95958"/>
    <w:rsid w:val="00E965E4"/>
    <w:rsid w:val="00E97E08"/>
    <w:rsid w:val="00EA05BE"/>
    <w:rsid w:val="00EA0854"/>
    <w:rsid w:val="00EA09C0"/>
    <w:rsid w:val="00EA4168"/>
    <w:rsid w:val="00EA44CE"/>
    <w:rsid w:val="00EA59C3"/>
    <w:rsid w:val="00EB0385"/>
    <w:rsid w:val="00EB086E"/>
    <w:rsid w:val="00EB0F08"/>
    <w:rsid w:val="00EB285F"/>
    <w:rsid w:val="00EB308C"/>
    <w:rsid w:val="00EB317F"/>
    <w:rsid w:val="00EB4412"/>
    <w:rsid w:val="00EB455D"/>
    <w:rsid w:val="00EB58E5"/>
    <w:rsid w:val="00EB59AA"/>
    <w:rsid w:val="00EB6624"/>
    <w:rsid w:val="00EB6DC0"/>
    <w:rsid w:val="00EB72F7"/>
    <w:rsid w:val="00EB735C"/>
    <w:rsid w:val="00EC0235"/>
    <w:rsid w:val="00EC0589"/>
    <w:rsid w:val="00EC1914"/>
    <w:rsid w:val="00EC1982"/>
    <w:rsid w:val="00EC2C92"/>
    <w:rsid w:val="00EC3FC1"/>
    <w:rsid w:val="00EC41AC"/>
    <w:rsid w:val="00EC4542"/>
    <w:rsid w:val="00EC5AB6"/>
    <w:rsid w:val="00EC5B23"/>
    <w:rsid w:val="00EC5B85"/>
    <w:rsid w:val="00EC5BE7"/>
    <w:rsid w:val="00EC6633"/>
    <w:rsid w:val="00EC6BB5"/>
    <w:rsid w:val="00ED0576"/>
    <w:rsid w:val="00ED2030"/>
    <w:rsid w:val="00ED27DE"/>
    <w:rsid w:val="00ED3AED"/>
    <w:rsid w:val="00ED59A5"/>
    <w:rsid w:val="00ED6C9D"/>
    <w:rsid w:val="00EE0149"/>
    <w:rsid w:val="00EE0260"/>
    <w:rsid w:val="00EE256B"/>
    <w:rsid w:val="00EE29A5"/>
    <w:rsid w:val="00EE2C67"/>
    <w:rsid w:val="00EE3083"/>
    <w:rsid w:val="00EE47A8"/>
    <w:rsid w:val="00EE49EE"/>
    <w:rsid w:val="00EE5581"/>
    <w:rsid w:val="00EE6EB4"/>
    <w:rsid w:val="00EE6FFC"/>
    <w:rsid w:val="00EE7978"/>
    <w:rsid w:val="00EF077E"/>
    <w:rsid w:val="00EF0E30"/>
    <w:rsid w:val="00EF2471"/>
    <w:rsid w:val="00EF2A98"/>
    <w:rsid w:val="00EF46AF"/>
    <w:rsid w:val="00EF46E1"/>
    <w:rsid w:val="00EF4A63"/>
    <w:rsid w:val="00EF4A7F"/>
    <w:rsid w:val="00EF4B8D"/>
    <w:rsid w:val="00EF4CF7"/>
    <w:rsid w:val="00EF5164"/>
    <w:rsid w:val="00EF5D86"/>
    <w:rsid w:val="00EF6445"/>
    <w:rsid w:val="00EF6E89"/>
    <w:rsid w:val="00EF713D"/>
    <w:rsid w:val="00F01486"/>
    <w:rsid w:val="00F01EE0"/>
    <w:rsid w:val="00F0281D"/>
    <w:rsid w:val="00F02CFE"/>
    <w:rsid w:val="00F033CA"/>
    <w:rsid w:val="00F034B8"/>
    <w:rsid w:val="00F04012"/>
    <w:rsid w:val="00F046C3"/>
    <w:rsid w:val="00F04AA4"/>
    <w:rsid w:val="00F04AB1"/>
    <w:rsid w:val="00F04D1C"/>
    <w:rsid w:val="00F053E4"/>
    <w:rsid w:val="00F05F6A"/>
    <w:rsid w:val="00F06CEB"/>
    <w:rsid w:val="00F072C5"/>
    <w:rsid w:val="00F07B68"/>
    <w:rsid w:val="00F07BD6"/>
    <w:rsid w:val="00F10916"/>
    <w:rsid w:val="00F10F5F"/>
    <w:rsid w:val="00F1172F"/>
    <w:rsid w:val="00F12556"/>
    <w:rsid w:val="00F13052"/>
    <w:rsid w:val="00F14BCD"/>
    <w:rsid w:val="00F14E70"/>
    <w:rsid w:val="00F150E2"/>
    <w:rsid w:val="00F15A10"/>
    <w:rsid w:val="00F15F1E"/>
    <w:rsid w:val="00F172C9"/>
    <w:rsid w:val="00F21682"/>
    <w:rsid w:val="00F222F3"/>
    <w:rsid w:val="00F2267C"/>
    <w:rsid w:val="00F23CED"/>
    <w:rsid w:val="00F24440"/>
    <w:rsid w:val="00F24C61"/>
    <w:rsid w:val="00F30964"/>
    <w:rsid w:val="00F31285"/>
    <w:rsid w:val="00F312DA"/>
    <w:rsid w:val="00F3167E"/>
    <w:rsid w:val="00F318DD"/>
    <w:rsid w:val="00F3244B"/>
    <w:rsid w:val="00F32D23"/>
    <w:rsid w:val="00F3326E"/>
    <w:rsid w:val="00F333AC"/>
    <w:rsid w:val="00F3368C"/>
    <w:rsid w:val="00F34CB5"/>
    <w:rsid w:val="00F35424"/>
    <w:rsid w:val="00F36526"/>
    <w:rsid w:val="00F40E32"/>
    <w:rsid w:val="00F418BC"/>
    <w:rsid w:val="00F42858"/>
    <w:rsid w:val="00F435B0"/>
    <w:rsid w:val="00F439A9"/>
    <w:rsid w:val="00F43A56"/>
    <w:rsid w:val="00F44723"/>
    <w:rsid w:val="00F449DF"/>
    <w:rsid w:val="00F44AF8"/>
    <w:rsid w:val="00F45C14"/>
    <w:rsid w:val="00F45FE9"/>
    <w:rsid w:val="00F460C3"/>
    <w:rsid w:val="00F4641E"/>
    <w:rsid w:val="00F4686C"/>
    <w:rsid w:val="00F516AC"/>
    <w:rsid w:val="00F5177D"/>
    <w:rsid w:val="00F53AF3"/>
    <w:rsid w:val="00F5406E"/>
    <w:rsid w:val="00F54BD9"/>
    <w:rsid w:val="00F5575E"/>
    <w:rsid w:val="00F561C0"/>
    <w:rsid w:val="00F5681D"/>
    <w:rsid w:val="00F56858"/>
    <w:rsid w:val="00F571DC"/>
    <w:rsid w:val="00F57841"/>
    <w:rsid w:val="00F57F9C"/>
    <w:rsid w:val="00F602DC"/>
    <w:rsid w:val="00F6038B"/>
    <w:rsid w:val="00F61781"/>
    <w:rsid w:val="00F61E95"/>
    <w:rsid w:val="00F62598"/>
    <w:rsid w:val="00F627DD"/>
    <w:rsid w:val="00F62EB6"/>
    <w:rsid w:val="00F63FD8"/>
    <w:rsid w:val="00F654EF"/>
    <w:rsid w:val="00F7107A"/>
    <w:rsid w:val="00F74073"/>
    <w:rsid w:val="00F74292"/>
    <w:rsid w:val="00F7524C"/>
    <w:rsid w:val="00F76431"/>
    <w:rsid w:val="00F77DA2"/>
    <w:rsid w:val="00F802CB"/>
    <w:rsid w:val="00F8081E"/>
    <w:rsid w:val="00F817E8"/>
    <w:rsid w:val="00F818B7"/>
    <w:rsid w:val="00F8201C"/>
    <w:rsid w:val="00F8210B"/>
    <w:rsid w:val="00F82112"/>
    <w:rsid w:val="00F82CB3"/>
    <w:rsid w:val="00F86B2C"/>
    <w:rsid w:val="00F90583"/>
    <w:rsid w:val="00F90CDB"/>
    <w:rsid w:val="00F90D36"/>
    <w:rsid w:val="00F929D9"/>
    <w:rsid w:val="00F932E2"/>
    <w:rsid w:val="00F94445"/>
    <w:rsid w:val="00F94734"/>
    <w:rsid w:val="00F94EBB"/>
    <w:rsid w:val="00F95338"/>
    <w:rsid w:val="00F95835"/>
    <w:rsid w:val="00F9734D"/>
    <w:rsid w:val="00F97727"/>
    <w:rsid w:val="00F977D7"/>
    <w:rsid w:val="00FA1AF7"/>
    <w:rsid w:val="00FA1E47"/>
    <w:rsid w:val="00FA2771"/>
    <w:rsid w:val="00FA3912"/>
    <w:rsid w:val="00FA49E7"/>
    <w:rsid w:val="00FA54B4"/>
    <w:rsid w:val="00FA54F5"/>
    <w:rsid w:val="00FA592F"/>
    <w:rsid w:val="00FA5F46"/>
    <w:rsid w:val="00FA72F9"/>
    <w:rsid w:val="00FA7A41"/>
    <w:rsid w:val="00FB02BA"/>
    <w:rsid w:val="00FB0F14"/>
    <w:rsid w:val="00FB1105"/>
    <w:rsid w:val="00FB4182"/>
    <w:rsid w:val="00FB4632"/>
    <w:rsid w:val="00FC074F"/>
    <w:rsid w:val="00FC0924"/>
    <w:rsid w:val="00FC13D3"/>
    <w:rsid w:val="00FC174E"/>
    <w:rsid w:val="00FC188B"/>
    <w:rsid w:val="00FC1D7D"/>
    <w:rsid w:val="00FC4268"/>
    <w:rsid w:val="00FC4776"/>
    <w:rsid w:val="00FC4BCF"/>
    <w:rsid w:val="00FC4D52"/>
    <w:rsid w:val="00FC6030"/>
    <w:rsid w:val="00FC7185"/>
    <w:rsid w:val="00FC71B3"/>
    <w:rsid w:val="00FC72DA"/>
    <w:rsid w:val="00FC776F"/>
    <w:rsid w:val="00FD15A1"/>
    <w:rsid w:val="00FD1DAC"/>
    <w:rsid w:val="00FD2113"/>
    <w:rsid w:val="00FD2996"/>
    <w:rsid w:val="00FD2CE0"/>
    <w:rsid w:val="00FD3F0A"/>
    <w:rsid w:val="00FD58E7"/>
    <w:rsid w:val="00FD6C1D"/>
    <w:rsid w:val="00FD6E60"/>
    <w:rsid w:val="00FE0072"/>
    <w:rsid w:val="00FE062F"/>
    <w:rsid w:val="00FE1AAB"/>
    <w:rsid w:val="00FE1E48"/>
    <w:rsid w:val="00FE2563"/>
    <w:rsid w:val="00FE3070"/>
    <w:rsid w:val="00FE3074"/>
    <w:rsid w:val="00FE3455"/>
    <w:rsid w:val="00FE4E5E"/>
    <w:rsid w:val="00FE5A04"/>
    <w:rsid w:val="00FE5FE9"/>
    <w:rsid w:val="00FE6873"/>
    <w:rsid w:val="00FE7095"/>
    <w:rsid w:val="00FE7B5D"/>
    <w:rsid w:val="00FF0A27"/>
    <w:rsid w:val="00FF0D45"/>
    <w:rsid w:val="00FF114B"/>
    <w:rsid w:val="00FF16B0"/>
    <w:rsid w:val="00FF1BBD"/>
    <w:rsid w:val="00FF2325"/>
    <w:rsid w:val="00FF2B9C"/>
    <w:rsid w:val="00FF34DF"/>
    <w:rsid w:val="00FF35C6"/>
    <w:rsid w:val="00FF3B02"/>
    <w:rsid w:val="00FF406F"/>
    <w:rsid w:val="00FF4A72"/>
    <w:rsid w:val="00FF4BC1"/>
    <w:rsid w:val="00FF4CA2"/>
    <w:rsid w:val="00FF6077"/>
    <w:rsid w:val="00FF6388"/>
    <w:rsid w:val="00FF673A"/>
    <w:rsid w:val="00FF6AA4"/>
    <w:rsid w:val="00FF76C1"/>
    <w:rsid w:val="00FF7DFC"/>
    <w:rsid w:val="2855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C17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index heading" w:uiPriority="0"/>
    <w:lsdException w:name="caption" w:semiHidden="0" w:unhideWhenUsed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4" w:uiPriority="0"/>
    <w:lsdException w:name="List Bullet 3" w:uiPriority="0"/>
    <w:lsdException w:name="List Bullet 5" w:uiPriority="0"/>
    <w:lsdException w:name="List Number 2" w:uiPriority="0"/>
    <w:lsdException w:name="Title" w:semiHidden="0" w:unhideWhenUsed="0" w:qFormat="1"/>
    <w:lsdException w:name="Closing" w:uiPriority="0"/>
    <w:lsdException w:name="Default Paragraph Font" w:uiPriority="1"/>
    <w:lsdException w:name="Body Text" w:uiPriority="0"/>
    <w:lsdException w:name="Subtitle" w:semiHidden="0" w:uiPriority="0" w:unhideWhenUsed="0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Plain Text" w:uiPriority="0"/>
    <w:lsdException w:name="Normal (Web)" w:uiPriority="0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8">
    <w:name w:val="Normal"/>
    <w:qFormat/>
    <w:rsid w:val="001B4864"/>
    <w:pPr>
      <w:spacing w:line="276" w:lineRule="auto"/>
      <w:ind w:firstLine="709"/>
      <w:jc w:val="both"/>
    </w:pPr>
    <w:rPr>
      <w:sz w:val="24"/>
      <w:szCs w:val="24"/>
    </w:rPr>
  </w:style>
  <w:style w:type="paragraph" w:styleId="14">
    <w:name w:val="heading 1"/>
    <w:aliases w:val="ЗАГОЛОВОК1,heading1,Heading 0,Heading 1,Document Header1,Заголов,H1,Загол 2,h1,Заголовок 1 Знак1,Заголовок 1 Знак Знак,.,Название спецификации,1,app heading 1,ITT t1,II+,I,H11,H12,H13,H14,H15,H16,H17,H18,H111,H121,H131,H141,H151,H161,H171,g"/>
    <w:basedOn w:val="a8"/>
    <w:next w:val="a8"/>
    <w:link w:val="15"/>
    <w:qFormat/>
    <w:rsid w:val="00981C05"/>
    <w:pPr>
      <w:keepNext/>
      <w:spacing w:before="240" w:after="60"/>
      <w:outlineLvl w:val="0"/>
    </w:pPr>
    <w:rPr>
      <w:b/>
      <w:bCs/>
      <w:kern w:val="32"/>
      <w:sz w:val="36"/>
      <w:szCs w:val="32"/>
      <w:lang w:val="x-none" w:eastAsia="x-none"/>
    </w:rPr>
  </w:style>
  <w:style w:type="paragraph" w:styleId="20">
    <w:name w:val="heading 2"/>
    <w:aliases w:val="Название Раздела,H2,2,Level 2 Heading,h2,Numbered indent 2,ni2,Hanging 2 Indent,numbered indent 2,Heading 2,Heading 2 Hidden,CHS,H2-Heading 2,l2,Header2,22,heading2,list2,A,A.B.C.,list 2,Heading2,Heading Indent No L2,UNDERRUBRIK 1-2,Titre 21"/>
    <w:basedOn w:val="a8"/>
    <w:next w:val="a8"/>
    <w:link w:val="21"/>
    <w:uiPriority w:val="9"/>
    <w:qFormat/>
    <w:rsid w:val="00AD354D"/>
    <w:pPr>
      <w:keepNext/>
      <w:spacing w:before="240" w:after="60"/>
      <w:outlineLvl w:val="1"/>
    </w:pPr>
    <w:rPr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Название_подраздела1,Heading 3,Section Header3,H3,H31,H32,H33,H34,H35,H311,H36,H37,H312,H38,H39,H313,H310,H314,H315,H316,H317,H321,H331,H341,H351,H3111,H361,H371,H3121,H381,H391,H3131,H3101,H3141,H3151,H3161,H318,H319,H322,H332,H342,H352,h3"/>
    <w:basedOn w:val="a8"/>
    <w:next w:val="a8"/>
    <w:link w:val="30"/>
    <w:qFormat/>
    <w:rsid w:val="009C399F"/>
    <w:pPr>
      <w:keepNext/>
      <w:spacing w:before="240" w:after="60"/>
      <w:outlineLvl w:val="2"/>
    </w:pPr>
    <w:rPr>
      <w:b/>
      <w:bCs/>
      <w:sz w:val="26"/>
      <w:szCs w:val="26"/>
      <w:lang w:val="x-none" w:eastAsia="x-none"/>
    </w:rPr>
  </w:style>
  <w:style w:type="paragraph" w:styleId="4">
    <w:name w:val="heading 4"/>
    <w:aliases w:val="Heading 4,Заголовок 4 (Приложение),h4,4,4 + Перед:  6 пт,После:  6...."/>
    <w:basedOn w:val="a8"/>
    <w:next w:val="a8"/>
    <w:uiPriority w:val="9"/>
    <w:qFormat/>
    <w:rsid w:val="00DE5389"/>
    <w:pPr>
      <w:keepNext/>
      <w:numPr>
        <w:ilvl w:val="3"/>
        <w:numId w:val="14"/>
      </w:numPr>
      <w:spacing w:before="240" w:after="60"/>
      <w:outlineLvl w:val="3"/>
    </w:pPr>
    <w:rPr>
      <w:b/>
      <w:bCs/>
      <w:sz w:val="28"/>
      <w:szCs w:val="28"/>
    </w:rPr>
  </w:style>
  <w:style w:type="paragraph" w:styleId="50">
    <w:name w:val="heading 5"/>
    <w:aliases w:val="H5,PIM 5,5,ITT t5,PA Pico Section,5 sub-bullet,sb,h5,i) ii) iii)"/>
    <w:basedOn w:val="a8"/>
    <w:next w:val="a8"/>
    <w:uiPriority w:val="9"/>
    <w:qFormat/>
    <w:rsid w:val="00DE5389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PIM 6,6,h6,H6"/>
    <w:basedOn w:val="a8"/>
    <w:next w:val="a8"/>
    <w:link w:val="60"/>
    <w:uiPriority w:val="9"/>
    <w:qFormat/>
    <w:rsid w:val="00E30247"/>
    <w:pPr>
      <w:numPr>
        <w:ilvl w:val="5"/>
        <w:numId w:val="10"/>
      </w:numPr>
      <w:tabs>
        <w:tab w:val="num" w:pos="1152"/>
      </w:tabs>
      <w:autoSpaceDE w:val="0"/>
      <w:autoSpaceDN w:val="0"/>
      <w:spacing w:before="240" w:after="60" w:line="288" w:lineRule="auto"/>
      <w:ind w:left="1152" w:hanging="1152"/>
      <w:outlineLvl w:val="5"/>
    </w:pPr>
    <w:rPr>
      <w:i/>
      <w:iCs/>
      <w:sz w:val="22"/>
      <w:szCs w:val="22"/>
    </w:rPr>
  </w:style>
  <w:style w:type="paragraph" w:styleId="7">
    <w:name w:val="heading 7"/>
    <w:aliases w:val="PIM 7"/>
    <w:basedOn w:val="a8"/>
    <w:next w:val="a8"/>
    <w:link w:val="70"/>
    <w:uiPriority w:val="9"/>
    <w:qFormat/>
    <w:rsid w:val="00E30247"/>
    <w:pPr>
      <w:numPr>
        <w:ilvl w:val="6"/>
        <w:numId w:val="10"/>
      </w:numPr>
      <w:tabs>
        <w:tab w:val="num" w:pos="1296"/>
      </w:tabs>
      <w:autoSpaceDE w:val="0"/>
      <w:autoSpaceDN w:val="0"/>
      <w:spacing w:before="240" w:after="60" w:line="288" w:lineRule="auto"/>
      <w:ind w:left="1296" w:hanging="1296"/>
      <w:outlineLvl w:val="6"/>
    </w:pPr>
  </w:style>
  <w:style w:type="paragraph" w:styleId="8">
    <w:name w:val="heading 8"/>
    <w:aliases w:val="Legal Level 1.1.1."/>
    <w:basedOn w:val="a8"/>
    <w:next w:val="a8"/>
    <w:link w:val="80"/>
    <w:uiPriority w:val="9"/>
    <w:qFormat/>
    <w:rsid w:val="00E30247"/>
    <w:pPr>
      <w:numPr>
        <w:ilvl w:val="7"/>
        <w:numId w:val="10"/>
      </w:numPr>
      <w:tabs>
        <w:tab w:val="num" w:pos="1440"/>
      </w:tabs>
      <w:autoSpaceDE w:val="0"/>
      <w:autoSpaceDN w:val="0"/>
      <w:spacing w:before="240" w:after="60" w:line="288" w:lineRule="auto"/>
      <w:ind w:left="1440" w:hanging="1440"/>
      <w:outlineLvl w:val="7"/>
    </w:pPr>
    <w:rPr>
      <w:i/>
      <w:iCs/>
    </w:rPr>
  </w:style>
  <w:style w:type="paragraph" w:styleId="9">
    <w:name w:val="heading 9"/>
    <w:aliases w:val="Legal Level 1.1.1.1.,aaa,PIM 9,Titre 10"/>
    <w:basedOn w:val="a8"/>
    <w:next w:val="a8"/>
    <w:link w:val="90"/>
    <w:uiPriority w:val="9"/>
    <w:qFormat/>
    <w:rsid w:val="00E30247"/>
    <w:pPr>
      <w:numPr>
        <w:ilvl w:val="8"/>
        <w:numId w:val="10"/>
      </w:numPr>
      <w:tabs>
        <w:tab w:val="num" w:pos="1584"/>
      </w:tabs>
      <w:autoSpaceDE w:val="0"/>
      <w:autoSpaceDN w:val="0"/>
      <w:spacing w:before="240" w:after="60" w:line="288" w:lineRule="auto"/>
      <w:ind w:left="1584" w:hanging="1584"/>
      <w:outlineLvl w:val="8"/>
    </w:pPr>
    <w:rPr>
      <w:b/>
      <w:bCs/>
      <w:i/>
      <w:iCs/>
      <w:sz w:val="18"/>
      <w:szCs w:val="18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header"/>
    <w:aliases w:val="Even,Even1,Even2,Even3,Even4,Even5,Even6,Even7,Even8,Even9,Even10,Even11,Even12,Even13,Even14,Even15,Even16,Even17,Even21,Even31,Even41,Even51,Even61,Even71,Even81,Even91,Even101,Even111,Even121,Even131,Even141,Even151,Even161,Even18"/>
    <w:basedOn w:val="a8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8"/>
    <w:pPr>
      <w:tabs>
        <w:tab w:val="center" w:pos="4677"/>
        <w:tab w:val="right" w:pos="9355"/>
      </w:tabs>
    </w:pPr>
  </w:style>
  <w:style w:type="paragraph" w:styleId="ae">
    <w:name w:val="Title"/>
    <w:aliases w:val="Название рисунка"/>
    <w:basedOn w:val="a8"/>
    <w:uiPriority w:val="99"/>
    <w:qFormat/>
    <w:rsid w:val="000842C6"/>
    <w:pPr>
      <w:spacing w:before="240" w:after="60"/>
      <w:jc w:val="center"/>
      <w:outlineLvl w:val="0"/>
    </w:pPr>
    <w:rPr>
      <w:b/>
      <w:color w:val="000000"/>
      <w:kern w:val="28"/>
      <w:szCs w:val="20"/>
    </w:rPr>
  </w:style>
  <w:style w:type="paragraph" w:customStyle="1" w:styleId="DelText">
    <w:name w:val="Del Text"/>
    <w:basedOn w:val="a8"/>
    <w:pPr>
      <w:spacing w:before="60" w:after="60"/>
    </w:pPr>
    <w:rPr>
      <w:rFonts w:ascii="Futuris" w:hAnsi="Futuris"/>
      <w:sz w:val="20"/>
      <w:szCs w:val="20"/>
      <w:lang w:val="en-US"/>
    </w:rPr>
  </w:style>
  <w:style w:type="paragraph" w:styleId="31">
    <w:name w:val="Body Text Indent 3"/>
    <w:basedOn w:val="a8"/>
    <w:pPr>
      <w:spacing w:after="120"/>
      <w:ind w:left="283"/>
    </w:pPr>
    <w:rPr>
      <w:sz w:val="16"/>
      <w:szCs w:val="16"/>
    </w:rPr>
  </w:style>
  <w:style w:type="paragraph" w:styleId="af">
    <w:name w:val="annotation text"/>
    <w:basedOn w:val="a8"/>
    <w:link w:val="16"/>
    <w:uiPriority w:val="99"/>
    <w:rPr>
      <w:sz w:val="20"/>
      <w:szCs w:val="20"/>
    </w:rPr>
  </w:style>
  <w:style w:type="paragraph" w:styleId="af0">
    <w:name w:val="Body Text"/>
    <w:aliases w:val="body text"/>
    <w:basedOn w:val="a8"/>
    <w:pPr>
      <w:spacing w:line="360" w:lineRule="auto"/>
    </w:pPr>
    <w:rPr>
      <w:rFonts w:ascii="Arial" w:hAnsi="Arial" w:cs="Arial"/>
      <w:bCs/>
    </w:rPr>
  </w:style>
  <w:style w:type="character" w:styleId="af1">
    <w:name w:val="Hyperlink"/>
    <w:uiPriority w:val="99"/>
    <w:rPr>
      <w:color w:val="0000FF"/>
      <w:u w:val="single"/>
    </w:rPr>
  </w:style>
  <w:style w:type="paragraph" w:customStyle="1" w:styleId="ConsPlusNonformat">
    <w:name w:val="ConsPlusNonformat"/>
    <w:rsid w:val="0083327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caption"/>
    <w:basedOn w:val="a8"/>
    <w:next w:val="a8"/>
    <w:link w:val="af3"/>
    <w:uiPriority w:val="99"/>
    <w:qFormat/>
    <w:rsid w:val="009625E8"/>
    <w:pPr>
      <w:spacing w:before="60" w:after="240"/>
      <w:ind w:firstLine="0"/>
      <w:jc w:val="center"/>
    </w:pPr>
    <w:rPr>
      <w:b/>
      <w:bCs/>
      <w:sz w:val="20"/>
      <w:szCs w:val="20"/>
      <w:lang w:val="x-none" w:eastAsia="x-none"/>
    </w:rPr>
  </w:style>
  <w:style w:type="paragraph" w:styleId="22">
    <w:name w:val="Body Text 2"/>
    <w:basedOn w:val="a8"/>
    <w:link w:val="23"/>
    <w:unhideWhenUsed/>
    <w:rsid w:val="00BB1FBF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BB1FBF"/>
    <w:rPr>
      <w:sz w:val="24"/>
      <w:szCs w:val="24"/>
    </w:rPr>
  </w:style>
  <w:style w:type="paragraph" w:styleId="af4">
    <w:name w:val="Balloon Text"/>
    <w:basedOn w:val="a8"/>
    <w:link w:val="af5"/>
    <w:semiHidden/>
    <w:unhideWhenUsed/>
    <w:rsid w:val="00BB1FBF"/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semiHidden/>
    <w:rsid w:val="00BB1FBF"/>
    <w:rPr>
      <w:rFonts w:ascii="Tahoma" w:hAnsi="Tahoma" w:cs="Tahoma"/>
      <w:sz w:val="16"/>
      <w:szCs w:val="16"/>
    </w:rPr>
  </w:style>
  <w:style w:type="paragraph" w:styleId="af6">
    <w:name w:val="Body Text Indent"/>
    <w:basedOn w:val="a8"/>
    <w:link w:val="af7"/>
    <w:uiPriority w:val="99"/>
    <w:unhideWhenUsed/>
    <w:rsid w:val="0013698D"/>
    <w:pPr>
      <w:spacing w:after="120"/>
      <w:ind w:left="283"/>
    </w:pPr>
    <w:rPr>
      <w:lang w:val="x-none" w:eastAsia="x-none"/>
    </w:rPr>
  </w:style>
  <w:style w:type="character" w:customStyle="1" w:styleId="af7">
    <w:name w:val="Основной текст с отступом Знак"/>
    <w:link w:val="af6"/>
    <w:uiPriority w:val="99"/>
    <w:rsid w:val="0013698D"/>
    <w:rPr>
      <w:sz w:val="24"/>
      <w:szCs w:val="24"/>
    </w:rPr>
  </w:style>
  <w:style w:type="paragraph" w:customStyle="1" w:styleId="-1">
    <w:name w:val="Обычный-1"/>
    <w:basedOn w:val="a8"/>
    <w:rsid w:val="0013698D"/>
    <w:pPr>
      <w:spacing w:before="60" w:after="60" w:line="360" w:lineRule="auto"/>
    </w:pPr>
    <w:rPr>
      <w:rFonts w:ascii="Arial" w:hAnsi="Arial" w:cs="Arial"/>
    </w:rPr>
  </w:style>
  <w:style w:type="character" w:customStyle="1" w:styleId="15">
    <w:name w:val="Заголовок 1 Знак"/>
    <w:aliases w:val="ЗАГОЛОВОК1 Знак,heading1 Знак,Heading 0 Знак,Heading 1 Знак,Document Header1 Знак,Заголов Знак,H1 Знак,Загол 2 Знак,h1 Знак,Заголовок 1 Знак1 Знак,Заголовок 1 Знак Знак Знак,. Знак,Название спецификации Знак,1 Знак,app heading 1 Знак"/>
    <w:link w:val="14"/>
    <w:rsid w:val="00981C05"/>
    <w:rPr>
      <w:b/>
      <w:bCs/>
      <w:kern w:val="32"/>
      <w:sz w:val="36"/>
      <w:szCs w:val="32"/>
      <w:lang w:val="x-none" w:eastAsia="x-none"/>
    </w:rPr>
  </w:style>
  <w:style w:type="character" w:styleId="af8">
    <w:name w:val="annotation reference"/>
    <w:rsid w:val="00035ADE"/>
    <w:rPr>
      <w:sz w:val="16"/>
      <w:szCs w:val="16"/>
    </w:rPr>
  </w:style>
  <w:style w:type="paragraph" w:styleId="af9">
    <w:name w:val="annotation subject"/>
    <w:basedOn w:val="af"/>
    <w:next w:val="af"/>
    <w:semiHidden/>
    <w:rsid w:val="00035ADE"/>
    <w:rPr>
      <w:b/>
      <w:bCs/>
    </w:rPr>
  </w:style>
  <w:style w:type="paragraph" w:styleId="32">
    <w:name w:val="toc 3"/>
    <w:basedOn w:val="a8"/>
    <w:next w:val="a8"/>
    <w:autoRedefine/>
    <w:uiPriority w:val="39"/>
    <w:rsid w:val="00E17DD6"/>
    <w:pPr>
      <w:ind w:left="480"/>
    </w:pPr>
  </w:style>
  <w:style w:type="paragraph" w:styleId="afa">
    <w:name w:val="Revision"/>
    <w:hidden/>
    <w:uiPriority w:val="99"/>
    <w:semiHidden/>
    <w:rsid w:val="00041F8A"/>
    <w:rPr>
      <w:sz w:val="24"/>
      <w:szCs w:val="24"/>
    </w:rPr>
  </w:style>
  <w:style w:type="table" w:styleId="afb">
    <w:name w:val="Table Grid"/>
    <w:basedOn w:val="aa"/>
    <w:uiPriority w:val="39"/>
    <w:rsid w:val="00462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2">
    <w:name w:val="WW8Num1z2"/>
    <w:rsid w:val="003155FF"/>
    <w:rPr>
      <w:rFonts w:ascii="Wingdings" w:hAnsi="Wingdings"/>
    </w:rPr>
  </w:style>
  <w:style w:type="paragraph" w:styleId="afc">
    <w:name w:val="Subtitle"/>
    <w:basedOn w:val="a8"/>
    <w:next w:val="af0"/>
    <w:link w:val="afd"/>
    <w:rsid w:val="003155FF"/>
    <w:pPr>
      <w:suppressAutoHyphens/>
      <w:jc w:val="center"/>
    </w:pPr>
    <w:rPr>
      <w:rFonts w:ascii="Futuris" w:hAnsi="Futuris"/>
      <w:i/>
      <w:iCs/>
      <w:sz w:val="20"/>
      <w:lang w:val="x-none" w:eastAsia="ar-SA"/>
    </w:rPr>
  </w:style>
  <w:style w:type="character" w:customStyle="1" w:styleId="afd">
    <w:name w:val="Подзаголовок Знак"/>
    <w:link w:val="afc"/>
    <w:rsid w:val="003155FF"/>
    <w:rPr>
      <w:rFonts w:ascii="Futuris" w:hAnsi="Futuris"/>
      <w:i/>
      <w:iCs/>
      <w:szCs w:val="24"/>
      <w:lang w:eastAsia="ar-SA"/>
    </w:rPr>
  </w:style>
  <w:style w:type="character" w:customStyle="1" w:styleId="21">
    <w:name w:val="Заголовок 2 Знак"/>
    <w:aliases w:val="Название Раздела Знак,H2 Знак,2 Знак,Level 2 Heading Знак,h2 Знак,Numbered indent 2 Знак,ni2 Знак,Hanging 2 Indent Знак,numbered indent 2 Знак,Heading 2 Знак,Heading 2 Hidden Знак,CHS Знак,H2-Heading 2 Знак,l2 Знак,Header2 Знак,22 Знак"/>
    <w:link w:val="20"/>
    <w:rsid w:val="00AD354D"/>
    <w:rPr>
      <w:b/>
      <w:bCs/>
      <w:i/>
      <w:iCs/>
      <w:sz w:val="28"/>
      <w:szCs w:val="28"/>
    </w:rPr>
  </w:style>
  <w:style w:type="paragraph" w:customStyle="1" w:styleId="afe">
    <w:name w:val="Предупреждение Текст"/>
    <w:basedOn w:val="a8"/>
    <w:rsid w:val="00303A04"/>
    <w:pPr>
      <w:keepNext/>
      <w:keepLines/>
      <w:shd w:val="clear" w:color="auto" w:fill="E6E6E6"/>
      <w:spacing w:after="120"/>
      <w:contextualSpacing/>
    </w:pPr>
    <w:rPr>
      <w:sz w:val="28"/>
    </w:rPr>
  </w:style>
  <w:style w:type="paragraph" w:customStyle="1" w:styleId="aff">
    <w:name w:val="Предупреждение Заголовок"/>
    <w:basedOn w:val="a8"/>
    <w:next w:val="afe"/>
    <w:rsid w:val="00303A04"/>
    <w:pPr>
      <w:keepNext/>
      <w:spacing w:before="80"/>
    </w:pPr>
    <w:rPr>
      <w:b/>
      <w:sz w:val="28"/>
    </w:rPr>
  </w:style>
  <w:style w:type="paragraph" w:styleId="a0">
    <w:name w:val="List Bullet"/>
    <w:basedOn w:val="a8"/>
    <w:rsid w:val="00303A04"/>
    <w:pPr>
      <w:numPr>
        <w:numId w:val="2"/>
      </w:numPr>
    </w:pPr>
    <w:rPr>
      <w:sz w:val="28"/>
    </w:rPr>
  </w:style>
  <w:style w:type="paragraph" w:customStyle="1" w:styleId="a5">
    <w:name w:val="Список маркированный"/>
    <w:basedOn w:val="a8"/>
    <w:rsid w:val="00303A04"/>
    <w:pPr>
      <w:numPr>
        <w:numId w:val="1"/>
      </w:numPr>
    </w:pPr>
    <w:rPr>
      <w:sz w:val="28"/>
    </w:rPr>
  </w:style>
  <w:style w:type="paragraph" w:styleId="a">
    <w:name w:val="List Number"/>
    <w:basedOn w:val="a8"/>
    <w:rsid w:val="009948F6"/>
    <w:pPr>
      <w:numPr>
        <w:numId w:val="4"/>
      </w:numPr>
    </w:pPr>
    <w:rPr>
      <w:sz w:val="28"/>
    </w:rPr>
  </w:style>
  <w:style w:type="character" w:customStyle="1" w:styleId="30">
    <w:name w:val="Заголовок 3 Знак"/>
    <w:aliases w:val="Название_подраздела1 Знак,Heading 3 Знак,Section Header3 Знак,H3 Знак,H31 Знак,H32 Знак,H33 Знак,H34 Знак,H35 Знак,H311 Знак,H36 Знак,H37 Знак,H312 Знак,H38 Знак,H39 Знак,H313 Знак,H310 Знак,H314 Знак,H315 Знак,H316 Знак,H317 Знак"/>
    <w:link w:val="3"/>
    <w:rsid w:val="009C399F"/>
    <w:rPr>
      <w:b/>
      <w:bCs/>
      <w:sz w:val="26"/>
      <w:szCs w:val="26"/>
    </w:rPr>
  </w:style>
  <w:style w:type="paragraph" w:styleId="aff0">
    <w:name w:val="footnote text"/>
    <w:basedOn w:val="a8"/>
    <w:link w:val="aff1"/>
    <w:semiHidden/>
    <w:rsid w:val="00A60A64"/>
    <w:pPr>
      <w:keepNext/>
      <w:autoSpaceDE w:val="0"/>
      <w:autoSpaceDN w:val="0"/>
      <w:adjustRightInd w:val="0"/>
      <w:spacing w:after="120" w:line="360" w:lineRule="auto"/>
      <w:ind w:right="284" w:firstLine="708"/>
    </w:pPr>
    <w:rPr>
      <w:rFonts w:ascii="Arial" w:hAnsi="Arial"/>
      <w:sz w:val="20"/>
      <w:szCs w:val="20"/>
      <w:lang w:val="x-none" w:eastAsia="x-none"/>
    </w:rPr>
  </w:style>
  <w:style w:type="character" w:customStyle="1" w:styleId="aff1">
    <w:name w:val="Текст сноски Знак"/>
    <w:link w:val="aff0"/>
    <w:semiHidden/>
    <w:rsid w:val="00A60A64"/>
    <w:rPr>
      <w:rFonts w:ascii="Arial" w:hAnsi="Arial" w:cs="Arial"/>
    </w:rPr>
  </w:style>
  <w:style w:type="character" w:styleId="aff2">
    <w:name w:val="footnote reference"/>
    <w:semiHidden/>
    <w:rsid w:val="00A60A64"/>
    <w:rPr>
      <w:vertAlign w:val="superscript"/>
    </w:rPr>
  </w:style>
  <w:style w:type="paragraph" w:customStyle="1" w:styleId="phnormal">
    <w:name w:val="ph_normal"/>
    <w:basedOn w:val="a8"/>
    <w:autoRedefine/>
    <w:rsid w:val="00444C01"/>
    <w:pPr>
      <w:spacing w:line="360" w:lineRule="auto"/>
      <w:ind w:firstLine="357"/>
    </w:pPr>
    <w:rPr>
      <w:szCs w:val="20"/>
    </w:rPr>
  </w:style>
  <w:style w:type="character" w:customStyle="1" w:styleId="af3">
    <w:name w:val="Название объекта Знак"/>
    <w:link w:val="af2"/>
    <w:uiPriority w:val="99"/>
    <w:rsid w:val="009625E8"/>
    <w:rPr>
      <w:b/>
      <w:bCs/>
      <w:lang w:val="x-none" w:eastAsia="x-none"/>
    </w:rPr>
  </w:style>
  <w:style w:type="paragraph" w:customStyle="1" w:styleId="-0">
    <w:name w:val="Таблица - Текст"/>
    <w:basedOn w:val="a8"/>
    <w:next w:val="a8"/>
    <w:autoRedefine/>
    <w:rsid w:val="005F235D"/>
    <w:pPr>
      <w:spacing w:before="20" w:after="20"/>
      <w:ind w:left="-34" w:hanging="108"/>
      <w:contextualSpacing/>
      <w:jc w:val="center"/>
    </w:pPr>
  </w:style>
  <w:style w:type="paragraph" w:customStyle="1" w:styleId="aff3">
    <w:name w:val="Название объекта  рисунок"/>
    <w:basedOn w:val="af2"/>
    <w:next w:val="a8"/>
    <w:rsid w:val="00AC7A83"/>
    <w:rPr>
      <w:bCs w:val="0"/>
      <w:sz w:val="24"/>
    </w:rPr>
  </w:style>
  <w:style w:type="paragraph" w:customStyle="1" w:styleId="aff4">
    <w:name w:val="Название объекта Таблица"/>
    <w:basedOn w:val="af2"/>
    <w:next w:val="a8"/>
    <w:autoRedefine/>
    <w:rsid w:val="00AC7A83"/>
    <w:pPr>
      <w:jc w:val="right"/>
    </w:pPr>
    <w:rPr>
      <w:bCs w:val="0"/>
      <w:sz w:val="24"/>
    </w:rPr>
  </w:style>
  <w:style w:type="table" w:customStyle="1" w:styleId="aff5">
    <w:name w:val="Таблица"/>
    <w:basedOn w:val="aa"/>
    <w:rsid w:val="00AC7A83"/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Times New Roman" w:hAnsi="Times New Roman"/>
        <w:b/>
        <w:sz w:val="28"/>
      </w:rPr>
      <w:tblPr/>
      <w:tcPr>
        <w:shd w:val="clear" w:color="auto" w:fill="F3F3F3"/>
      </w:tcPr>
    </w:tblStylePr>
  </w:style>
  <w:style w:type="paragraph" w:customStyle="1" w:styleId="phfigure">
    <w:name w:val="ph_figure"/>
    <w:basedOn w:val="a8"/>
    <w:rsid w:val="004B105C"/>
    <w:pPr>
      <w:spacing w:before="20" w:after="120" w:line="360" w:lineRule="auto"/>
      <w:jc w:val="center"/>
    </w:pPr>
    <w:rPr>
      <w:rFonts w:ascii="Arial" w:hAnsi="Arial"/>
      <w:szCs w:val="20"/>
    </w:rPr>
  </w:style>
  <w:style w:type="paragraph" w:customStyle="1" w:styleId="phfiguretitle">
    <w:name w:val="ph_figure_title"/>
    <w:basedOn w:val="phfigure"/>
    <w:next w:val="phnormal"/>
    <w:rsid w:val="004B105C"/>
    <w:pPr>
      <w:keepLines/>
      <w:spacing w:before="120" w:line="240" w:lineRule="auto"/>
    </w:pPr>
    <w:rPr>
      <w:rFonts w:cs="Arial"/>
    </w:rPr>
  </w:style>
  <w:style w:type="paragraph" w:customStyle="1" w:styleId="phlistordered1">
    <w:name w:val="ph_list_ordered_1"/>
    <w:basedOn w:val="phnormal"/>
    <w:rsid w:val="000225F7"/>
    <w:pPr>
      <w:numPr>
        <w:numId w:val="5"/>
      </w:numPr>
      <w:tabs>
        <w:tab w:val="left" w:pos="1843"/>
      </w:tabs>
    </w:pPr>
  </w:style>
  <w:style w:type="paragraph" w:customStyle="1" w:styleId="aff6">
    <w:name w:val="Титул"/>
    <w:basedOn w:val="a8"/>
    <w:rsid w:val="00EC3FC1"/>
    <w:pPr>
      <w:jc w:val="center"/>
    </w:pPr>
    <w:rPr>
      <w:rFonts w:ascii="Arial" w:hAnsi="Arial" w:cs="Arial"/>
    </w:rPr>
  </w:style>
  <w:style w:type="paragraph" w:styleId="aff7">
    <w:name w:val="TOC Heading"/>
    <w:basedOn w:val="14"/>
    <w:next w:val="a8"/>
    <w:uiPriority w:val="39"/>
    <w:qFormat/>
    <w:rsid w:val="001C7DA3"/>
    <w:pPr>
      <w:keepLines/>
      <w:spacing w:before="480" w:after="240"/>
      <w:jc w:val="center"/>
      <w:outlineLvl w:val="9"/>
    </w:pPr>
    <w:rPr>
      <w:rFonts w:ascii="Cambria" w:hAnsi="Cambria"/>
      <w:kern w:val="0"/>
      <w:szCs w:val="28"/>
      <w:lang w:eastAsia="en-US"/>
    </w:rPr>
  </w:style>
  <w:style w:type="paragraph" w:styleId="17">
    <w:name w:val="toc 1"/>
    <w:basedOn w:val="a8"/>
    <w:next w:val="a8"/>
    <w:autoRedefine/>
    <w:uiPriority w:val="39"/>
    <w:unhideWhenUsed/>
    <w:rsid w:val="001C7DA3"/>
    <w:pPr>
      <w:tabs>
        <w:tab w:val="left" w:pos="1200"/>
        <w:tab w:val="right" w:leader="dot" w:pos="9966"/>
      </w:tabs>
      <w:spacing w:before="120" w:after="120"/>
    </w:pPr>
    <w:rPr>
      <w:noProof/>
      <w:sz w:val="28"/>
    </w:rPr>
  </w:style>
  <w:style w:type="paragraph" w:styleId="24">
    <w:name w:val="toc 2"/>
    <w:basedOn w:val="a8"/>
    <w:next w:val="a8"/>
    <w:autoRedefine/>
    <w:uiPriority w:val="39"/>
    <w:unhideWhenUsed/>
    <w:rsid w:val="001C7DA3"/>
    <w:pPr>
      <w:tabs>
        <w:tab w:val="left" w:pos="1680"/>
        <w:tab w:val="right" w:leader="dot" w:pos="9966"/>
      </w:tabs>
      <w:spacing w:before="120" w:after="120"/>
      <w:ind w:left="238"/>
    </w:pPr>
  </w:style>
  <w:style w:type="paragraph" w:customStyle="1" w:styleId="phtablecell">
    <w:name w:val="ph_table_cell"/>
    <w:basedOn w:val="a8"/>
    <w:rsid w:val="00E05FE4"/>
    <w:pPr>
      <w:spacing w:before="20"/>
    </w:pPr>
    <w:rPr>
      <w:rFonts w:ascii="Arial" w:hAnsi="Arial" w:cs="Arial"/>
      <w:bCs/>
      <w:sz w:val="20"/>
      <w:szCs w:val="20"/>
    </w:rPr>
  </w:style>
  <w:style w:type="character" w:customStyle="1" w:styleId="apple-style-span">
    <w:name w:val="apple-style-span"/>
    <w:basedOn w:val="a9"/>
    <w:rsid w:val="006008D0"/>
  </w:style>
  <w:style w:type="paragraph" w:styleId="aff8">
    <w:name w:val="Document Map"/>
    <w:basedOn w:val="a8"/>
    <w:link w:val="aff9"/>
    <w:uiPriority w:val="99"/>
    <w:semiHidden/>
    <w:unhideWhenUsed/>
    <w:rsid w:val="002F66B0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link w:val="aff8"/>
    <w:uiPriority w:val="99"/>
    <w:semiHidden/>
    <w:rsid w:val="002F66B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9"/>
    <w:rsid w:val="00627763"/>
  </w:style>
  <w:style w:type="character" w:customStyle="1" w:styleId="wintitle">
    <w:name w:val="wintitle"/>
    <w:basedOn w:val="a9"/>
    <w:rsid w:val="00627763"/>
  </w:style>
  <w:style w:type="paragraph" w:styleId="affa">
    <w:name w:val="List Paragraph"/>
    <w:aliases w:val="Заголовок_3,UL,Абзац маркированнный,Bullet List,FooterText,numbered,Bullet Number,Figure_name,List Paragraph1,Paragraphe de liste1,Bulletr List Paragraph,列出段落,列出段落1,List Paragraph2,List Paragraph21,Párrafo de lista1,Parágrafo da Lista1"/>
    <w:basedOn w:val="a8"/>
    <w:link w:val="affb"/>
    <w:uiPriority w:val="34"/>
    <w:qFormat/>
    <w:rsid w:val="00951050"/>
    <w:pPr>
      <w:spacing w:after="200"/>
      <w:ind w:left="720"/>
      <w:contextualSpacing/>
    </w:pPr>
    <w:rPr>
      <w:rFonts w:eastAsia="Calibri"/>
      <w:szCs w:val="22"/>
    </w:rPr>
  </w:style>
  <w:style w:type="paragraph" w:styleId="33">
    <w:name w:val="Body Text 3"/>
    <w:aliases w:val="Основной текст 3 Знак Знак"/>
    <w:basedOn w:val="a8"/>
    <w:rsid w:val="00E502C4"/>
    <w:pPr>
      <w:spacing w:after="120"/>
    </w:pPr>
    <w:rPr>
      <w:sz w:val="16"/>
      <w:szCs w:val="16"/>
    </w:rPr>
  </w:style>
  <w:style w:type="paragraph" w:customStyle="1" w:styleId="affc">
    <w:name w:val="Табл"/>
    <w:basedOn w:val="a8"/>
    <w:autoRedefine/>
    <w:rsid w:val="00E502C4"/>
    <w:pPr>
      <w:suppressAutoHyphens/>
    </w:pPr>
    <w:rPr>
      <w:sz w:val="26"/>
      <w:szCs w:val="26"/>
    </w:rPr>
  </w:style>
  <w:style w:type="paragraph" w:customStyle="1" w:styleId="affd">
    <w:name w:val="Основной с отступом"/>
    <w:basedOn w:val="af0"/>
    <w:link w:val="affe"/>
    <w:rsid w:val="00307449"/>
    <w:pPr>
      <w:tabs>
        <w:tab w:val="left" w:pos="851"/>
      </w:tabs>
      <w:spacing w:before="40" w:after="40" w:line="288" w:lineRule="auto"/>
    </w:pPr>
    <w:rPr>
      <w:rFonts w:ascii="Times New Roman" w:hAnsi="Times New Roman" w:cs="Times New Roman"/>
      <w:bCs w:val="0"/>
    </w:rPr>
  </w:style>
  <w:style w:type="character" w:customStyle="1" w:styleId="affe">
    <w:name w:val="Основной с отступом Знак"/>
    <w:link w:val="affd"/>
    <w:rsid w:val="00307449"/>
    <w:rPr>
      <w:sz w:val="24"/>
      <w:szCs w:val="24"/>
    </w:rPr>
  </w:style>
  <w:style w:type="paragraph" w:customStyle="1" w:styleId="afff">
    <w:name w:val="ФСНП"/>
    <w:basedOn w:val="a8"/>
    <w:rsid w:val="00A646DA"/>
    <w:pPr>
      <w:autoSpaceDE w:val="0"/>
      <w:autoSpaceDN w:val="0"/>
      <w:spacing w:line="360" w:lineRule="auto"/>
      <w:jc w:val="center"/>
    </w:pPr>
    <w:rPr>
      <w:rFonts w:ascii="Arial" w:hAnsi="Arial" w:cs="Arial"/>
      <w:b/>
      <w:bCs/>
      <w:smallCaps/>
      <w:sz w:val="28"/>
      <w:szCs w:val="28"/>
    </w:rPr>
  </w:style>
  <w:style w:type="character" w:customStyle="1" w:styleId="60">
    <w:name w:val="Заголовок 6 Знак"/>
    <w:aliases w:val="PIM 6 Знак,6 Знак,h6 Знак,H6 Знак"/>
    <w:link w:val="6"/>
    <w:uiPriority w:val="9"/>
    <w:rsid w:val="00E30247"/>
    <w:rPr>
      <w:i/>
      <w:iCs/>
      <w:sz w:val="22"/>
      <w:szCs w:val="22"/>
    </w:rPr>
  </w:style>
  <w:style w:type="character" w:customStyle="1" w:styleId="70">
    <w:name w:val="Заголовок 7 Знак"/>
    <w:aliases w:val="PIM 7 Знак"/>
    <w:link w:val="7"/>
    <w:uiPriority w:val="9"/>
    <w:rsid w:val="00E30247"/>
    <w:rPr>
      <w:sz w:val="24"/>
      <w:szCs w:val="24"/>
    </w:rPr>
  </w:style>
  <w:style w:type="character" w:customStyle="1" w:styleId="80">
    <w:name w:val="Заголовок 8 Знак"/>
    <w:aliases w:val="Legal Level 1.1.1. Знак"/>
    <w:link w:val="8"/>
    <w:uiPriority w:val="9"/>
    <w:rsid w:val="00E30247"/>
    <w:rPr>
      <w:i/>
      <w:iCs/>
      <w:sz w:val="24"/>
      <w:szCs w:val="24"/>
    </w:rPr>
  </w:style>
  <w:style w:type="character" w:customStyle="1" w:styleId="90">
    <w:name w:val="Заголовок 9 Знак"/>
    <w:aliases w:val="Legal Level 1.1.1.1. Знак,aaa Знак,PIM 9 Знак,Titre 10 Знак"/>
    <w:link w:val="9"/>
    <w:uiPriority w:val="9"/>
    <w:rsid w:val="00E30247"/>
    <w:rPr>
      <w:b/>
      <w:bCs/>
      <w:i/>
      <w:iCs/>
      <w:sz w:val="18"/>
      <w:szCs w:val="18"/>
    </w:rPr>
  </w:style>
  <w:style w:type="character" w:customStyle="1" w:styleId="41">
    <w:name w:val="Заголовок 4 Знак"/>
    <w:aliases w:val="Heading 4 Знак,Заголовок 4 (Приложение) Знак,h4 Знак,4 Знак,4 + Перед:  6 пт Знак,После:  6.... Знак"/>
    <w:semiHidden/>
    <w:rsid w:val="00E302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">
    <w:name w:val="Заголовок 5 Знак"/>
    <w:aliases w:val="H5 Знак,PIM 5 Знак,5 Знак,ITT t5 Знак,PA Pico Section Знак,5 sub-bullet Знак,sb Знак,h5 Знак,i) ii) iii) Знак"/>
    <w:semiHidden/>
    <w:rsid w:val="00E3024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8">
    <w:name w:val="заголовок 1"/>
    <w:basedOn w:val="a8"/>
    <w:next w:val="a8"/>
    <w:qFormat/>
    <w:rsid w:val="008D4BD3"/>
    <w:pPr>
      <w:keepNext/>
      <w:autoSpaceDE w:val="0"/>
      <w:autoSpaceDN w:val="0"/>
      <w:spacing w:before="360" w:after="240"/>
      <w:jc w:val="left"/>
    </w:pPr>
    <w:rPr>
      <w:rFonts w:cs="Arial"/>
      <w:b/>
      <w:bCs/>
      <w:kern w:val="28"/>
      <w:sz w:val="32"/>
      <w:szCs w:val="28"/>
    </w:rPr>
  </w:style>
  <w:style w:type="paragraph" w:customStyle="1" w:styleId="25">
    <w:name w:val="заголовок 2"/>
    <w:basedOn w:val="a8"/>
    <w:next w:val="a8"/>
    <w:qFormat/>
    <w:rsid w:val="00EE6FFC"/>
    <w:pPr>
      <w:keepNext/>
      <w:autoSpaceDE w:val="0"/>
      <w:autoSpaceDN w:val="0"/>
      <w:spacing w:before="240" w:after="120" w:line="300" w:lineRule="auto"/>
      <w:jc w:val="left"/>
    </w:pPr>
    <w:rPr>
      <w:rFonts w:cs="Arial"/>
      <w:b/>
      <w:bCs/>
      <w:iCs/>
      <w:sz w:val="28"/>
    </w:rPr>
  </w:style>
  <w:style w:type="paragraph" w:customStyle="1" w:styleId="34">
    <w:name w:val="заголовок 3"/>
    <w:basedOn w:val="a8"/>
    <w:next w:val="a8"/>
    <w:qFormat/>
    <w:rsid w:val="0020626E"/>
    <w:pPr>
      <w:keepNext/>
      <w:suppressAutoHyphens/>
      <w:autoSpaceDE w:val="0"/>
      <w:autoSpaceDN w:val="0"/>
      <w:spacing w:before="120" w:after="60" w:line="300" w:lineRule="auto"/>
      <w:ind w:left="1276" w:hanging="709"/>
    </w:pPr>
    <w:rPr>
      <w:rFonts w:cs="Arial"/>
      <w:b/>
    </w:rPr>
  </w:style>
  <w:style w:type="paragraph" w:customStyle="1" w:styleId="42">
    <w:name w:val="заголовок 4"/>
    <w:basedOn w:val="a8"/>
    <w:next w:val="a8"/>
    <w:rsid w:val="00E30247"/>
    <w:pPr>
      <w:keepNext/>
      <w:autoSpaceDE w:val="0"/>
      <w:autoSpaceDN w:val="0"/>
      <w:spacing w:before="120" w:after="60" w:line="300" w:lineRule="auto"/>
      <w:ind w:left="720"/>
    </w:pPr>
    <w:rPr>
      <w:rFonts w:ascii="Arial" w:hAnsi="Arial" w:cs="Arial"/>
      <w:i/>
      <w:iCs/>
    </w:rPr>
  </w:style>
  <w:style w:type="paragraph" w:customStyle="1" w:styleId="52">
    <w:name w:val="заголовок 5"/>
    <w:basedOn w:val="a8"/>
    <w:next w:val="a8"/>
    <w:rsid w:val="00E30247"/>
    <w:pPr>
      <w:autoSpaceDE w:val="0"/>
      <w:autoSpaceDN w:val="0"/>
      <w:spacing w:before="240" w:after="60" w:line="300" w:lineRule="auto"/>
    </w:pPr>
    <w:rPr>
      <w:rFonts w:ascii="Arial" w:hAnsi="Arial" w:cs="Arial"/>
      <w:sz w:val="22"/>
      <w:szCs w:val="22"/>
    </w:rPr>
  </w:style>
  <w:style w:type="paragraph" w:customStyle="1" w:styleId="61">
    <w:name w:val="заголовок 6"/>
    <w:basedOn w:val="a8"/>
    <w:next w:val="a8"/>
    <w:rsid w:val="00E30247"/>
    <w:pPr>
      <w:autoSpaceDE w:val="0"/>
      <w:autoSpaceDN w:val="0"/>
      <w:spacing w:before="240" w:after="60" w:line="300" w:lineRule="auto"/>
    </w:pPr>
    <w:rPr>
      <w:i/>
      <w:iCs/>
      <w:sz w:val="22"/>
      <w:szCs w:val="22"/>
    </w:rPr>
  </w:style>
  <w:style w:type="paragraph" w:customStyle="1" w:styleId="71">
    <w:name w:val="заголовок 7"/>
    <w:basedOn w:val="a8"/>
    <w:next w:val="a8"/>
    <w:rsid w:val="00E30247"/>
    <w:pPr>
      <w:autoSpaceDE w:val="0"/>
      <w:autoSpaceDN w:val="0"/>
      <w:spacing w:before="240" w:after="60" w:line="300" w:lineRule="auto"/>
    </w:pPr>
    <w:rPr>
      <w:rFonts w:ascii="Arial" w:hAnsi="Arial" w:cs="Arial"/>
      <w:sz w:val="20"/>
      <w:szCs w:val="20"/>
    </w:rPr>
  </w:style>
  <w:style w:type="paragraph" w:customStyle="1" w:styleId="81">
    <w:name w:val="заголовок 8"/>
    <w:basedOn w:val="a8"/>
    <w:next w:val="a8"/>
    <w:rsid w:val="00E30247"/>
    <w:pPr>
      <w:autoSpaceDE w:val="0"/>
      <w:autoSpaceDN w:val="0"/>
      <w:spacing w:before="240" w:after="60" w:line="300" w:lineRule="auto"/>
    </w:pPr>
    <w:rPr>
      <w:rFonts w:ascii="Arial" w:hAnsi="Arial" w:cs="Arial"/>
      <w:i/>
      <w:iCs/>
      <w:sz w:val="20"/>
      <w:szCs w:val="20"/>
    </w:rPr>
  </w:style>
  <w:style w:type="paragraph" w:customStyle="1" w:styleId="91">
    <w:name w:val="заголовок 9"/>
    <w:basedOn w:val="a8"/>
    <w:next w:val="a8"/>
    <w:rsid w:val="00E30247"/>
    <w:pPr>
      <w:autoSpaceDE w:val="0"/>
      <w:autoSpaceDN w:val="0"/>
      <w:spacing w:before="240" w:after="60" w:line="300" w:lineRule="auto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afff0">
    <w:name w:val="Основной шрифт"/>
    <w:rsid w:val="00E30247"/>
  </w:style>
  <w:style w:type="paragraph" w:customStyle="1" w:styleId="afff1">
    <w:name w:val="Введение"/>
    <w:basedOn w:val="a8"/>
    <w:next w:val="a8"/>
    <w:rsid w:val="00E30247"/>
    <w:pPr>
      <w:pageBreakBefore/>
      <w:autoSpaceDE w:val="0"/>
      <w:autoSpaceDN w:val="0"/>
      <w:spacing w:after="360" w:line="300" w:lineRule="auto"/>
      <w:jc w:val="center"/>
    </w:pPr>
    <w:rPr>
      <w:rFonts w:ascii="Arial" w:hAnsi="Arial" w:cs="Arial"/>
      <w:b/>
      <w:bCs/>
      <w:caps/>
      <w:spacing w:val="60"/>
      <w:sz w:val="28"/>
      <w:szCs w:val="28"/>
    </w:rPr>
  </w:style>
  <w:style w:type="paragraph" w:customStyle="1" w:styleId="afff2">
    <w:name w:val="Название приложения"/>
    <w:basedOn w:val="a8"/>
    <w:next w:val="a8"/>
    <w:rsid w:val="00E30247"/>
    <w:pPr>
      <w:autoSpaceDE w:val="0"/>
      <w:autoSpaceDN w:val="0"/>
      <w:spacing w:line="300" w:lineRule="auto"/>
      <w:jc w:val="center"/>
    </w:pPr>
    <w:rPr>
      <w:b/>
      <w:bCs/>
      <w:caps/>
    </w:rPr>
  </w:style>
  <w:style w:type="paragraph" w:customStyle="1" w:styleId="afff3">
    <w:name w:val="Табличный"/>
    <w:basedOn w:val="a8"/>
    <w:rsid w:val="00E30247"/>
    <w:pPr>
      <w:autoSpaceDE w:val="0"/>
      <w:autoSpaceDN w:val="0"/>
    </w:pPr>
  </w:style>
  <w:style w:type="paragraph" w:customStyle="1" w:styleId="afff4">
    <w:name w:val="Обычный текст с отступом"/>
    <w:basedOn w:val="a8"/>
    <w:rsid w:val="00E30247"/>
    <w:pPr>
      <w:autoSpaceDE w:val="0"/>
      <w:autoSpaceDN w:val="0"/>
      <w:spacing w:line="300" w:lineRule="auto"/>
      <w:ind w:left="709"/>
    </w:pPr>
  </w:style>
  <w:style w:type="paragraph" w:customStyle="1" w:styleId="afff5">
    <w:name w:val="Исполнитель"/>
    <w:basedOn w:val="afff6"/>
    <w:next w:val="afff6"/>
    <w:rsid w:val="00E30247"/>
    <w:pPr>
      <w:pageBreakBefore/>
      <w:spacing w:after="360"/>
      <w:jc w:val="center"/>
    </w:pPr>
    <w:rPr>
      <w:b/>
      <w:bCs/>
    </w:rPr>
  </w:style>
  <w:style w:type="paragraph" w:customStyle="1" w:styleId="afff6">
    <w:name w:val="Стандарт"/>
    <w:basedOn w:val="a8"/>
    <w:rsid w:val="00E30247"/>
    <w:pPr>
      <w:autoSpaceDE w:val="0"/>
      <w:autoSpaceDN w:val="0"/>
      <w:spacing w:line="300" w:lineRule="auto"/>
    </w:pPr>
  </w:style>
  <w:style w:type="paragraph" w:customStyle="1" w:styleId="afff7">
    <w:name w:val="Меню"/>
    <w:basedOn w:val="a8"/>
    <w:rsid w:val="00E30247"/>
    <w:pPr>
      <w:autoSpaceDE w:val="0"/>
      <w:autoSpaceDN w:val="0"/>
      <w:ind w:left="1701" w:hanging="285"/>
    </w:pPr>
    <w:rPr>
      <w:caps/>
    </w:rPr>
  </w:style>
  <w:style w:type="paragraph" w:customStyle="1" w:styleId="afff8">
    <w:name w:val="Пункт"/>
    <w:basedOn w:val="-3"/>
    <w:rsid w:val="00E30247"/>
    <w:pPr>
      <w:spacing w:after="120" w:line="240" w:lineRule="auto"/>
      <w:ind w:left="1702" w:hanging="284"/>
    </w:pPr>
  </w:style>
  <w:style w:type="paragraph" w:customStyle="1" w:styleId="-3">
    <w:name w:val="Перечень-отступ"/>
    <w:basedOn w:val="afff9"/>
    <w:rsid w:val="00E30247"/>
    <w:pPr>
      <w:ind w:left="0" w:firstLine="709"/>
    </w:pPr>
  </w:style>
  <w:style w:type="paragraph" w:customStyle="1" w:styleId="afff9">
    <w:name w:val="Перечень"/>
    <w:basedOn w:val="afff6"/>
    <w:rsid w:val="00E30247"/>
    <w:pPr>
      <w:ind w:left="709" w:firstLine="0"/>
    </w:pPr>
  </w:style>
  <w:style w:type="paragraph" w:customStyle="1" w:styleId="afffa">
    <w:name w:val="АИС"/>
    <w:basedOn w:val="afff6"/>
    <w:next w:val="a8"/>
    <w:rsid w:val="00E30247"/>
    <w:pPr>
      <w:spacing w:before="360"/>
      <w:ind w:firstLine="0"/>
      <w:jc w:val="center"/>
    </w:pPr>
    <w:rPr>
      <w:sz w:val="28"/>
      <w:szCs w:val="28"/>
    </w:rPr>
  </w:style>
  <w:style w:type="paragraph" w:customStyle="1" w:styleId="afffb">
    <w:name w:val="Исинпол"/>
    <w:basedOn w:val="afff6"/>
    <w:next w:val="afffa"/>
    <w:rsid w:val="00E30247"/>
    <w:pPr>
      <w:spacing w:before="960"/>
      <w:ind w:firstLine="0"/>
      <w:jc w:val="center"/>
    </w:pPr>
    <w:rPr>
      <w:b/>
      <w:bCs/>
      <w:sz w:val="28"/>
      <w:szCs w:val="28"/>
    </w:rPr>
  </w:style>
  <w:style w:type="paragraph" w:customStyle="1" w:styleId="afffc">
    <w:name w:val="Москва"/>
    <w:basedOn w:val="afff6"/>
    <w:next w:val="afff5"/>
    <w:rsid w:val="00E30247"/>
    <w:pPr>
      <w:spacing w:before="1560"/>
      <w:ind w:firstLine="0"/>
      <w:jc w:val="center"/>
    </w:pPr>
    <w:rPr>
      <w:sz w:val="28"/>
      <w:szCs w:val="28"/>
    </w:rPr>
  </w:style>
  <w:style w:type="paragraph" w:customStyle="1" w:styleId="afffd">
    <w:name w:val="Согласовано"/>
    <w:basedOn w:val="afff6"/>
    <w:next w:val="afff6"/>
    <w:rsid w:val="00E30247"/>
    <w:pPr>
      <w:spacing w:before="1200" w:after="240"/>
      <w:ind w:firstLine="0"/>
    </w:pPr>
    <w:rPr>
      <w:b/>
      <w:bCs/>
      <w:sz w:val="28"/>
      <w:szCs w:val="28"/>
    </w:rPr>
  </w:style>
  <w:style w:type="paragraph" w:customStyle="1" w:styleId="afffe">
    <w:name w:val="ТЗ"/>
    <w:basedOn w:val="afff6"/>
    <w:next w:val="afffd"/>
    <w:rsid w:val="00E30247"/>
    <w:pPr>
      <w:spacing w:before="120"/>
      <w:ind w:firstLine="0"/>
      <w:jc w:val="center"/>
    </w:pPr>
    <w:rPr>
      <w:spacing w:val="70"/>
      <w:sz w:val="28"/>
      <w:szCs w:val="28"/>
    </w:rPr>
  </w:style>
  <w:style w:type="paragraph" w:customStyle="1" w:styleId="affff">
    <w:name w:val="Утверждаю"/>
    <w:basedOn w:val="afff6"/>
    <w:next w:val="afff6"/>
    <w:rsid w:val="00E30247"/>
    <w:pPr>
      <w:spacing w:before="600" w:after="120"/>
      <w:ind w:firstLine="0"/>
      <w:jc w:val="left"/>
    </w:pPr>
    <w:rPr>
      <w:b/>
      <w:bCs/>
      <w:caps/>
      <w:sz w:val="28"/>
      <w:szCs w:val="28"/>
    </w:rPr>
  </w:style>
  <w:style w:type="paragraph" w:customStyle="1" w:styleId="affff0">
    <w:name w:val="Формула"/>
    <w:basedOn w:val="afff6"/>
    <w:rsid w:val="00E30247"/>
    <w:pPr>
      <w:spacing w:line="240" w:lineRule="auto"/>
      <w:ind w:firstLine="0"/>
    </w:pPr>
    <w:rPr>
      <w:rFonts w:ascii="Arial" w:hAnsi="Arial" w:cs="Arial"/>
      <w:sz w:val="20"/>
      <w:szCs w:val="20"/>
    </w:rPr>
  </w:style>
  <w:style w:type="paragraph" w:customStyle="1" w:styleId="affff1">
    <w:name w:val="Содержание"/>
    <w:basedOn w:val="a8"/>
    <w:next w:val="a8"/>
    <w:rsid w:val="00E30247"/>
    <w:pPr>
      <w:pageBreakBefore/>
      <w:autoSpaceDE w:val="0"/>
      <w:autoSpaceDN w:val="0"/>
      <w:spacing w:after="360"/>
      <w:jc w:val="center"/>
    </w:pPr>
    <w:rPr>
      <w:rFonts w:ascii="Arial" w:hAnsi="Arial" w:cs="Arial"/>
      <w:b/>
      <w:bCs/>
      <w:spacing w:val="60"/>
      <w:sz w:val="28"/>
      <w:szCs w:val="28"/>
    </w:rPr>
  </w:style>
  <w:style w:type="paragraph" w:customStyle="1" w:styleId="19">
    <w:name w:val="оглавление 1"/>
    <w:basedOn w:val="afff6"/>
    <w:next w:val="afff6"/>
    <w:autoRedefine/>
    <w:rsid w:val="00E30247"/>
    <w:pPr>
      <w:tabs>
        <w:tab w:val="right" w:leader="dot" w:pos="9638"/>
      </w:tabs>
      <w:ind w:firstLine="0"/>
      <w:jc w:val="left"/>
    </w:pPr>
    <w:rPr>
      <w:caps/>
      <w:noProof/>
      <w:sz w:val="20"/>
      <w:szCs w:val="20"/>
      <w:lang w:val="en-US"/>
    </w:rPr>
  </w:style>
  <w:style w:type="paragraph" w:customStyle="1" w:styleId="26">
    <w:name w:val="оглавление 2"/>
    <w:basedOn w:val="afff6"/>
    <w:next w:val="afff6"/>
    <w:autoRedefine/>
    <w:rsid w:val="00E30247"/>
    <w:pPr>
      <w:tabs>
        <w:tab w:val="right" w:leader="dot" w:pos="9638"/>
      </w:tabs>
      <w:ind w:left="709" w:firstLine="0"/>
      <w:jc w:val="left"/>
    </w:pPr>
    <w:rPr>
      <w:smallCaps/>
      <w:noProof/>
      <w:sz w:val="20"/>
      <w:szCs w:val="20"/>
      <w:lang w:val="en-US"/>
    </w:rPr>
  </w:style>
  <w:style w:type="paragraph" w:customStyle="1" w:styleId="35">
    <w:name w:val="оглавление 3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firstLine="1418"/>
    </w:pPr>
    <w:rPr>
      <w:i/>
      <w:iCs/>
      <w:noProof/>
      <w:sz w:val="20"/>
      <w:szCs w:val="20"/>
      <w:lang w:val="en-US"/>
    </w:rPr>
  </w:style>
  <w:style w:type="paragraph" w:customStyle="1" w:styleId="43">
    <w:name w:val="оглавление 4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720"/>
    </w:pPr>
    <w:rPr>
      <w:sz w:val="18"/>
      <w:szCs w:val="18"/>
    </w:rPr>
  </w:style>
  <w:style w:type="paragraph" w:customStyle="1" w:styleId="53">
    <w:name w:val="оглавление 5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960"/>
    </w:pPr>
    <w:rPr>
      <w:sz w:val="18"/>
      <w:szCs w:val="18"/>
    </w:rPr>
  </w:style>
  <w:style w:type="paragraph" w:customStyle="1" w:styleId="62">
    <w:name w:val="оглавление 6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1200"/>
    </w:pPr>
    <w:rPr>
      <w:sz w:val="18"/>
      <w:szCs w:val="18"/>
    </w:rPr>
  </w:style>
  <w:style w:type="paragraph" w:customStyle="1" w:styleId="72">
    <w:name w:val="оглавление 7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1440"/>
    </w:pPr>
    <w:rPr>
      <w:sz w:val="18"/>
      <w:szCs w:val="18"/>
    </w:rPr>
  </w:style>
  <w:style w:type="paragraph" w:customStyle="1" w:styleId="82">
    <w:name w:val="оглавление 8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1680"/>
    </w:pPr>
    <w:rPr>
      <w:sz w:val="18"/>
      <w:szCs w:val="18"/>
    </w:rPr>
  </w:style>
  <w:style w:type="paragraph" w:customStyle="1" w:styleId="92">
    <w:name w:val="оглавление 9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1920"/>
    </w:pPr>
    <w:rPr>
      <w:sz w:val="18"/>
      <w:szCs w:val="18"/>
    </w:rPr>
  </w:style>
  <w:style w:type="paragraph" w:customStyle="1" w:styleId="affff2">
    <w:name w:val="Поле ввода"/>
    <w:basedOn w:val="a8"/>
    <w:next w:val="afff6"/>
    <w:rsid w:val="00E30247"/>
    <w:pPr>
      <w:tabs>
        <w:tab w:val="left" w:pos="709"/>
        <w:tab w:val="right" w:pos="8505"/>
      </w:tabs>
      <w:autoSpaceDE w:val="0"/>
      <w:autoSpaceDN w:val="0"/>
    </w:pPr>
    <w:rPr>
      <w:rFonts w:ascii="Arial" w:hAnsi="Arial" w:cs="Arial"/>
    </w:rPr>
  </w:style>
  <w:style w:type="paragraph" w:customStyle="1" w:styleId="affff3">
    <w:name w:val="Подпись_"/>
    <w:basedOn w:val="afff6"/>
    <w:rsid w:val="00E30247"/>
    <w:pPr>
      <w:spacing w:before="1200"/>
      <w:ind w:firstLine="0"/>
      <w:jc w:val="left"/>
    </w:pPr>
  </w:style>
  <w:style w:type="paragraph" w:customStyle="1" w:styleId="27">
    <w:name w:val="Пункт2"/>
    <w:basedOn w:val="afff8"/>
    <w:rsid w:val="00E30247"/>
    <w:pPr>
      <w:spacing w:after="0"/>
      <w:ind w:left="2410"/>
    </w:pPr>
  </w:style>
  <w:style w:type="paragraph" w:customStyle="1" w:styleId="affff4">
    <w:name w:val="Схема"/>
    <w:basedOn w:val="affff0"/>
    <w:rsid w:val="00E30247"/>
    <w:pPr>
      <w:jc w:val="center"/>
    </w:pPr>
  </w:style>
  <w:style w:type="paragraph" w:customStyle="1" w:styleId="affff5">
    <w:name w:val="Примечание"/>
    <w:basedOn w:val="afff6"/>
    <w:next w:val="afff6"/>
    <w:rsid w:val="00E30247"/>
    <w:pPr>
      <w:spacing w:before="240" w:line="240" w:lineRule="auto"/>
      <w:ind w:left="1418" w:hanging="1418"/>
    </w:pPr>
  </w:style>
  <w:style w:type="paragraph" w:customStyle="1" w:styleId="affff6">
    <w:name w:val="Межстрочный"/>
    <w:basedOn w:val="affff0"/>
    <w:next w:val="affff0"/>
    <w:rsid w:val="00E30247"/>
    <w:rPr>
      <w:sz w:val="8"/>
      <w:szCs w:val="8"/>
    </w:rPr>
  </w:style>
  <w:style w:type="paragraph" w:styleId="affff7">
    <w:name w:val="List"/>
    <w:basedOn w:val="a8"/>
    <w:rsid w:val="00E30247"/>
    <w:pPr>
      <w:autoSpaceDE w:val="0"/>
      <w:autoSpaceDN w:val="0"/>
      <w:spacing w:line="300" w:lineRule="auto"/>
    </w:pPr>
  </w:style>
  <w:style w:type="paragraph" w:styleId="affff8">
    <w:name w:val="Closing"/>
    <w:basedOn w:val="afff6"/>
    <w:next w:val="afff6"/>
    <w:link w:val="affff9"/>
    <w:rsid w:val="00E30247"/>
    <w:pPr>
      <w:pageBreakBefore/>
      <w:spacing w:after="360"/>
      <w:ind w:firstLine="0"/>
      <w:jc w:val="center"/>
    </w:pPr>
    <w:rPr>
      <w:rFonts w:ascii="Arial" w:hAnsi="Arial" w:cs="Arial"/>
      <w:b/>
      <w:bCs/>
      <w:caps/>
      <w:spacing w:val="60"/>
      <w:sz w:val="28"/>
      <w:szCs w:val="28"/>
    </w:rPr>
  </w:style>
  <w:style w:type="character" w:customStyle="1" w:styleId="affff9">
    <w:name w:val="Прощание Знак"/>
    <w:link w:val="affff8"/>
    <w:rsid w:val="00E30247"/>
    <w:rPr>
      <w:rFonts w:ascii="Arial" w:hAnsi="Arial" w:cs="Arial"/>
      <w:b/>
      <w:bCs/>
      <w:caps/>
      <w:spacing w:val="60"/>
      <w:sz w:val="28"/>
      <w:szCs w:val="28"/>
    </w:rPr>
  </w:style>
  <w:style w:type="paragraph" w:customStyle="1" w:styleId="affffa">
    <w:name w:val="Приложение"/>
    <w:basedOn w:val="a8"/>
    <w:next w:val="a8"/>
    <w:rsid w:val="00E30247"/>
    <w:pPr>
      <w:pageBreakBefore/>
      <w:autoSpaceDE w:val="0"/>
      <w:autoSpaceDN w:val="0"/>
      <w:spacing w:after="360" w:line="300" w:lineRule="auto"/>
      <w:jc w:val="right"/>
    </w:pPr>
    <w:rPr>
      <w:rFonts w:ascii="Arial" w:hAnsi="Arial" w:cs="Arial"/>
      <w:sz w:val="28"/>
      <w:szCs w:val="28"/>
    </w:rPr>
  </w:style>
  <w:style w:type="paragraph" w:styleId="affffb">
    <w:name w:val="Date"/>
    <w:basedOn w:val="a8"/>
    <w:link w:val="affffc"/>
    <w:rsid w:val="00E30247"/>
    <w:pPr>
      <w:autoSpaceDE w:val="0"/>
      <w:autoSpaceDN w:val="0"/>
      <w:spacing w:before="240"/>
    </w:pPr>
  </w:style>
  <w:style w:type="character" w:customStyle="1" w:styleId="affffc">
    <w:name w:val="Дата Знак"/>
    <w:link w:val="affffb"/>
    <w:rsid w:val="00E30247"/>
    <w:rPr>
      <w:sz w:val="24"/>
      <w:szCs w:val="24"/>
    </w:rPr>
  </w:style>
  <w:style w:type="paragraph" w:customStyle="1" w:styleId="affffd">
    <w:name w:val="Мелкий"/>
    <w:basedOn w:val="a8"/>
    <w:rsid w:val="00E30247"/>
    <w:pPr>
      <w:autoSpaceDE w:val="0"/>
      <w:autoSpaceDN w:val="0"/>
    </w:pPr>
    <w:rPr>
      <w:sz w:val="20"/>
      <w:szCs w:val="20"/>
    </w:rPr>
  </w:style>
  <w:style w:type="paragraph" w:customStyle="1" w:styleId="-4">
    <w:name w:val="Таблица - заголовок"/>
    <w:basedOn w:val="afff6"/>
    <w:rsid w:val="00E30247"/>
    <w:pPr>
      <w:spacing w:before="360" w:after="360"/>
      <w:ind w:firstLine="0"/>
      <w:jc w:val="right"/>
    </w:pPr>
  </w:style>
  <w:style w:type="paragraph" w:customStyle="1" w:styleId="-5">
    <w:name w:val="Таблица - тематич. заголовок"/>
    <w:basedOn w:val="afff6"/>
    <w:next w:val="affff0"/>
    <w:rsid w:val="00E30247"/>
    <w:pPr>
      <w:spacing w:after="360" w:line="240" w:lineRule="auto"/>
      <w:ind w:firstLine="0"/>
      <w:jc w:val="center"/>
    </w:pPr>
  </w:style>
  <w:style w:type="paragraph" w:customStyle="1" w:styleId="affffe">
    <w:name w:val="Стандарт+курсив"/>
    <w:basedOn w:val="afff6"/>
    <w:rsid w:val="00E30247"/>
    <w:rPr>
      <w:i/>
      <w:iCs/>
    </w:rPr>
  </w:style>
  <w:style w:type="paragraph" w:customStyle="1" w:styleId="afffff">
    <w:name w:val="Уравнение"/>
    <w:basedOn w:val="afff6"/>
    <w:rsid w:val="00E30247"/>
    <w:pPr>
      <w:spacing w:before="120" w:line="360" w:lineRule="auto"/>
      <w:ind w:firstLine="0"/>
      <w:jc w:val="center"/>
    </w:pPr>
  </w:style>
  <w:style w:type="character" w:customStyle="1" w:styleId="afffff0">
    <w:name w:val="знак сноски"/>
    <w:basedOn w:val="afff0"/>
    <w:rsid w:val="00E30247"/>
  </w:style>
  <w:style w:type="paragraph" w:customStyle="1" w:styleId="afffff1">
    <w:name w:val="Основной списк"/>
    <w:basedOn w:val="a8"/>
    <w:rsid w:val="00E30247"/>
    <w:pPr>
      <w:autoSpaceDE w:val="0"/>
      <w:autoSpaceDN w:val="0"/>
      <w:spacing w:before="60" w:after="40"/>
      <w:ind w:left="993" w:hanging="284"/>
    </w:pPr>
    <w:rPr>
      <w:sz w:val="26"/>
      <w:szCs w:val="26"/>
    </w:rPr>
  </w:style>
  <w:style w:type="paragraph" w:customStyle="1" w:styleId="afffff2">
    <w:name w:val="Список второго уровня"/>
    <w:basedOn w:val="a8"/>
    <w:rsid w:val="00E30247"/>
    <w:pPr>
      <w:autoSpaceDE w:val="0"/>
      <w:autoSpaceDN w:val="0"/>
      <w:ind w:left="1560" w:hanging="284"/>
    </w:pPr>
    <w:rPr>
      <w:sz w:val="26"/>
      <w:szCs w:val="26"/>
    </w:rPr>
  </w:style>
  <w:style w:type="paragraph" w:customStyle="1" w:styleId="afffff3">
    <w:name w:val="текст сноски"/>
    <w:basedOn w:val="a8"/>
    <w:rsid w:val="00E30247"/>
    <w:pPr>
      <w:autoSpaceDE w:val="0"/>
      <w:autoSpaceDN w:val="0"/>
    </w:pPr>
    <w:rPr>
      <w:sz w:val="20"/>
      <w:szCs w:val="20"/>
    </w:rPr>
  </w:style>
  <w:style w:type="paragraph" w:customStyle="1" w:styleId="afffff4">
    <w:name w:val="Отступ основной"/>
    <w:basedOn w:val="a8"/>
    <w:rsid w:val="00E30247"/>
    <w:pPr>
      <w:autoSpaceDE w:val="0"/>
      <w:autoSpaceDN w:val="0"/>
      <w:spacing w:before="240" w:line="300" w:lineRule="auto"/>
    </w:pPr>
    <w:rPr>
      <w:sz w:val="26"/>
      <w:szCs w:val="26"/>
    </w:rPr>
  </w:style>
  <w:style w:type="character" w:customStyle="1" w:styleId="afffff5">
    <w:name w:val="Основной текст Знак"/>
    <w:aliases w:val="body text Знак"/>
    <w:rsid w:val="00E30247"/>
    <w:rPr>
      <w:sz w:val="24"/>
      <w:szCs w:val="24"/>
      <w:lang w:val="ru-RU" w:eastAsia="ru-RU"/>
    </w:rPr>
  </w:style>
  <w:style w:type="paragraph" w:customStyle="1" w:styleId="afffff6">
    <w:name w:val="Обычный с отступом"/>
    <w:basedOn w:val="a8"/>
    <w:autoRedefine/>
    <w:rsid w:val="00E30247"/>
    <w:pPr>
      <w:suppressAutoHyphens/>
      <w:jc w:val="center"/>
    </w:pPr>
    <w:rPr>
      <w:sz w:val="28"/>
      <w:szCs w:val="28"/>
    </w:rPr>
  </w:style>
  <w:style w:type="paragraph" w:customStyle="1" w:styleId="ConsNonformat">
    <w:name w:val="ConsNonformat"/>
    <w:rsid w:val="00E30247"/>
    <w:pPr>
      <w:widowControl w:val="0"/>
    </w:pPr>
    <w:rPr>
      <w:rFonts w:ascii="Courier New" w:hAnsi="Courier New" w:cs="Courier New"/>
    </w:rPr>
  </w:style>
  <w:style w:type="character" w:customStyle="1" w:styleId="36">
    <w:name w:val="Основной текст 3 Знак"/>
    <w:aliases w:val="Основной текст 3 Знак Знак Знак"/>
    <w:semiHidden/>
    <w:rsid w:val="00E30247"/>
    <w:rPr>
      <w:sz w:val="16"/>
      <w:szCs w:val="16"/>
    </w:rPr>
  </w:style>
  <w:style w:type="paragraph" w:customStyle="1" w:styleId="afffff7">
    <w:name w:val="Верх титула"/>
    <w:basedOn w:val="af0"/>
    <w:rsid w:val="00E30247"/>
    <w:pPr>
      <w:spacing w:line="240" w:lineRule="auto"/>
      <w:jc w:val="center"/>
      <w:outlineLvl w:val="0"/>
    </w:pPr>
    <w:rPr>
      <w:rFonts w:ascii="Times New Roman" w:hAnsi="Times New Roman" w:cs="Times New Roman"/>
      <w:b/>
      <w:caps/>
      <w:sz w:val="28"/>
      <w:szCs w:val="28"/>
    </w:rPr>
  </w:style>
  <w:style w:type="paragraph" w:styleId="28">
    <w:name w:val="Body Text Indent 2"/>
    <w:basedOn w:val="a8"/>
    <w:link w:val="29"/>
    <w:rsid w:val="00E30247"/>
    <w:pPr>
      <w:spacing w:before="80" w:line="300" w:lineRule="auto"/>
      <w:ind w:firstLine="720"/>
    </w:pPr>
  </w:style>
  <w:style w:type="character" w:customStyle="1" w:styleId="29">
    <w:name w:val="Основной текст с отступом 2 Знак"/>
    <w:link w:val="28"/>
    <w:rsid w:val="00E30247"/>
    <w:rPr>
      <w:sz w:val="24"/>
      <w:szCs w:val="24"/>
      <w:lang w:eastAsia="en-US"/>
    </w:rPr>
  </w:style>
  <w:style w:type="character" w:customStyle="1" w:styleId="37">
    <w:name w:val="Основной текст с отступом 3 Знак"/>
    <w:semiHidden/>
    <w:rsid w:val="00E30247"/>
    <w:rPr>
      <w:sz w:val="16"/>
      <w:szCs w:val="16"/>
    </w:rPr>
  </w:style>
  <w:style w:type="paragraph" w:customStyle="1" w:styleId="-6">
    <w:name w:val="Список-дефисы"/>
    <w:basedOn w:val="a8"/>
    <w:rsid w:val="00E30247"/>
    <w:pPr>
      <w:widowControl w:val="0"/>
      <w:tabs>
        <w:tab w:val="num" w:pos="360"/>
        <w:tab w:val="num" w:pos="720"/>
        <w:tab w:val="num" w:pos="1069"/>
        <w:tab w:val="num" w:pos="1189"/>
      </w:tabs>
      <w:spacing w:line="300" w:lineRule="auto"/>
      <w:ind w:left="720" w:hanging="360"/>
    </w:pPr>
  </w:style>
  <w:style w:type="paragraph" w:customStyle="1" w:styleId="afffff8">
    <w:name w:val="Бюллет"/>
    <w:basedOn w:val="af0"/>
    <w:autoRedefine/>
    <w:rsid w:val="00E30247"/>
    <w:pPr>
      <w:spacing w:before="40" w:after="40"/>
      <w:ind w:firstLine="720"/>
    </w:pPr>
    <w:rPr>
      <w:rFonts w:ascii="Times New Roman" w:hAnsi="Times New Roman" w:cs="Times New Roman"/>
      <w:bCs w:val="0"/>
      <w:sz w:val="28"/>
      <w:szCs w:val="28"/>
    </w:rPr>
  </w:style>
  <w:style w:type="character" w:customStyle="1" w:styleId="afffff9">
    <w:name w:val="Название Знак"/>
    <w:aliases w:val="Заголовок Знак"/>
    <w:uiPriority w:val="99"/>
    <w:rsid w:val="00E3024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ffffa">
    <w:name w:val="Дата подписи"/>
    <w:basedOn w:val="a8"/>
    <w:next w:val="affffb"/>
    <w:rsid w:val="00E30247"/>
    <w:pPr>
      <w:spacing w:before="240" w:line="300" w:lineRule="auto"/>
    </w:pPr>
  </w:style>
  <w:style w:type="paragraph" w:customStyle="1" w:styleId="perechisl">
    <w:name w:val="perechisl"/>
    <w:basedOn w:val="a8"/>
    <w:rsid w:val="00E30247"/>
    <w:pPr>
      <w:ind w:firstLine="851"/>
    </w:pPr>
  </w:style>
  <w:style w:type="paragraph" w:customStyle="1" w:styleId="--">
    <w:name w:val="Блок-схема - Маркер"/>
    <w:basedOn w:val="-7"/>
    <w:autoRedefine/>
    <w:rsid w:val="00E30247"/>
    <w:pPr>
      <w:numPr>
        <w:numId w:val="3"/>
      </w:numPr>
      <w:tabs>
        <w:tab w:val="num" w:pos="1069"/>
      </w:tabs>
      <w:ind w:left="992" w:hanging="283"/>
      <w:jc w:val="left"/>
    </w:pPr>
  </w:style>
  <w:style w:type="paragraph" w:customStyle="1" w:styleId="-7">
    <w:name w:val="Блок-схема"/>
    <w:basedOn w:val="a8"/>
    <w:autoRedefine/>
    <w:rsid w:val="00E30247"/>
    <w:pPr>
      <w:jc w:val="center"/>
    </w:pPr>
    <w:rPr>
      <w:rFonts w:ascii="Arial" w:hAnsi="Arial" w:cs="Arial"/>
      <w:sz w:val="20"/>
      <w:szCs w:val="20"/>
    </w:rPr>
  </w:style>
  <w:style w:type="paragraph" w:customStyle="1" w:styleId="-8">
    <w:name w:val="Список - нумерованый"/>
    <w:basedOn w:val="afff6"/>
    <w:rsid w:val="00E30247"/>
    <w:pPr>
      <w:tabs>
        <w:tab w:val="num" w:pos="720"/>
        <w:tab w:val="num" w:pos="1069"/>
        <w:tab w:val="num" w:pos="1429"/>
      </w:tabs>
      <w:autoSpaceDE/>
      <w:autoSpaceDN/>
      <w:ind w:left="1429" w:hanging="360"/>
    </w:pPr>
  </w:style>
  <w:style w:type="paragraph" w:customStyle="1" w:styleId="-">
    <w:name w:val="Список - точки"/>
    <w:basedOn w:val="-6"/>
    <w:rsid w:val="00E30247"/>
    <w:pPr>
      <w:numPr>
        <w:ilvl w:val="2"/>
        <w:numId w:val="6"/>
      </w:numPr>
      <w:tabs>
        <w:tab w:val="clear" w:pos="1189"/>
        <w:tab w:val="num" w:pos="643"/>
      </w:tabs>
      <w:ind w:left="1069"/>
    </w:pPr>
  </w:style>
  <w:style w:type="paragraph" w:styleId="2a">
    <w:name w:val="List Number 2"/>
    <w:basedOn w:val="a8"/>
    <w:rsid w:val="00E30247"/>
    <w:pPr>
      <w:tabs>
        <w:tab w:val="num" w:pos="643"/>
      </w:tabs>
      <w:spacing w:line="360" w:lineRule="auto"/>
      <w:ind w:left="643" w:hanging="283"/>
    </w:pPr>
    <w:rPr>
      <w:sz w:val="28"/>
      <w:szCs w:val="28"/>
    </w:rPr>
  </w:style>
  <w:style w:type="paragraph" w:customStyle="1" w:styleId="11">
    <w:name w:val="СОН1"/>
    <w:basedOn w:val="a8"/>
    <w:autoRedefine/>
    <w:rsid w:val="00E30247"/>
    <w:pPr>
      <w:keepNext/>
      <w:numPr>
        <w:numId w:val="7"/>
      </w:numPr>
      <w:tabs>
        <w:tab w:val="clear" w:pos="1069"/>
        <w:tab w:val="left" w:pos="567"/>
        <w:tab w:val="num" w:pos="927"/>
        <w:tab w:val="num" w:pos="1080"/>
      </w:tabs>
      <w:spacing w:before="360" w:after="80" w:line="264" w:lineRule="auto"/>
      <w:ind w:left="927"/>
    </w:pPr>
    <w:rPr>
      <w:rFonts w:ascii="Arial" w:hAnsi="Arial" w:cs="Arial"/>
      <w:b/>
      <w:bCs/>
      <w:sz w:val="28"/>
      <w:szCs w:val="28"/>
    </w:rPr>
  </w:style>
  <w:style w:type="paragraph" w:customStyle="1" w:styleId="a2">
    <w:name w:val="АбзацС"/>
    <w:basedOn w:val="a8"/>
    <w:autoRedefine/>
    <w:rsid w:val="00E30247"/>
    <w:pPr>
      <w:numPr>
        <w:numId w:val="8"/>
      </w:numPr>
      <w:tabs>
        <w:tab w:val="clear" w:pos="1080"/>
        <w:tab w:val="num" w:pos="405"/>
        <w:tab w:val="num" w:pos="720"/>
        <w:tab w:val="left" w:pos="907"/>
        <w:tab w:val="num" w:pos="1069"/>
        <w:tab w:val="num" w:pos="1566"/>
      </w:tabs>
      <w:spacing w:before="80" w:line="288" w:lineRule="auto"/>
      <w:ind w:left="1566"/>
    </w:pPr>
    <w:rPr>
      <w:sz w:val="26"/>
      <w:szCs w:val="26"/>
    </w:rPr>
  </w:style>
  <w:style w:type="paragraph" w:styleId="44">
    <w:name w:val="toc 4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720"/>
    </w:pPr>
  </w:style>
  <w:style w:type="paragraph" w:styleId="54">
    <w:name w:val="toc 5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960"/>
    </w:pPr>
  </w:style>
  <w:style w:type="paragraph" w:styleId="63">
    <w:name w:val="toc 6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1200"/>
    </w:pPr>
  </w:style>
  <w:style w:type="paragraph" w:styleId="73">
    <w:name w:val="toc 7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1440"/>
    </w:pPr>
  </w:style>
  <w:style w:type="paragraph" w:styleId="83">
    <w:name w:val="toc 8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1680"/>
    </w:pPr>
  </w:style>
  <w:style w:type="paragraph" w:styleId="93">
    <w:name w:val="toc 9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1920"/>
    </w:pPr>
  </w:style>
  <w:style w:type="paragraph" w:customStyle="1" w:styleId="2b">
    <w:name w:val="Стиль2"/>
    <w:basedOn w:val="ConsNonformat"/>
    <w:rsid w:val="00E30247"/>
    <w:pPr>
      <w:widowControl/>
      <w:tabs>
        <w:tab w:val="left" w:pos="284"/>
      </w:tabs>
      <w:spacing w:before="240" w:line="288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fffffb">
    <w:name w:val="Нижний колонтитул Знак"/>
    <w:rsid w:val="00E30247"/>
    <w:rPr>
      <w:sz w:val="24"/>
      <w:szCs w:val="24"/>
    </w:rPr>
  </w:style>
  <w:style w:type="character" w:customStyle="1" w:styleId="afffffc">
    <w:name w:val="Верхний колонтитул Знак"/>
    <w:uiPriority w:val="99"/>
    <w:rsid w:val="00E30247"/>
    <w:rPr>
      <w:sz w:val="24"/>
      <w:szCs w:val="24"/>
    </w:rPr>
  </w:style>
  <w:style w:type="paragraph" w:customStyle="1" w:styleId="NormalBulleted">
    <w:name w:val="Normal Bulleted"/>
    <w:basedOn w:val="a8"/>
    <w:rsid w:val="00E30247"/>
    <w:pPr>
      <w:keepLines/>
      <w:suppressAutoHyphens/>
      <w:spacing w:before="60" w:line="260" w:lineRule="exact"/>
      <w:ind w:left="1135" w:hanging="284"/>
    </w:pPr>
    <w:rPr>
      <w:rFonts w:ascii="TimesET" w:hAnsi="TimesET" w:cs="TimesET"/>
      <w:sz w:val="20"/>
      <w:szCs w:val="20"/>
    </w:rPr>
  </w:style>
  <w:style w:type="paragraph" w:customStyle="1" w:styleId="NormalBulleted2">
    <w:name w:val="Normal Bulleted2"/>
    <w:basedOn w:val="NormalBulleted"/>
    <w:rsid w:val="00E30247"/>
    <w:pPr>
      <w:ind w:left="1418"/>
    </w:pPr>
  </w:style>
  <w:style w:type="paragraph" w:customStyle="1" w:styleId="55">
    <w:name w:val="подзаголовок 5"/>
    <w:basedOn w:val="a8"/>
    <w:next w:val="a8"/>
    <w:rsid w:val="00E30247"/>
    <w:pPr>
      <w:keepNext/>
      <w:keepLines/>
      <w:suppressAutoHyphens/>
      <w:spacing w:before="120" w:line="300" w:lineRule="exact"/>
      <w:ind w:left="567"/>
    </w:pPr>
    <w:rPr>
      <w:rFonts w:ascii="Arial" w:hAnsi="Arial" w:cs="Arial"/>
      <w:b/>
      <w:bCs/>
      <w:sz w:val="22"/>
      <w:szCs w:val="22"/>
    </w:rPr>
  </w:style>
  <w:style w:type="paragraph" w:customStyle="1" w:styleId="TableHead">
    <w:name w:val="TableHead"/>
    <w:rsid w:val="00E30247"/>
    <w:pPr>
      <w:spacing w:before="240" w:after="120" w:line="300" w:lineRule="exact"/>
      <w:jc w:val="center"/>
    </w:pPr>
    <w:rPr>
      <w:rFonts w:ascii="TimesET" w:hAnsi="TimesET" w:cs="TimesET"/>
      <w:b/>
      <w:bCs/>
      <w:noProof/>
      <w:sz w:val="24"/>
      <w:szCs w:val="24"/>
    </w:rPr>
  </w:style>
  <w:style w:type="paragraph" w:customStyle="1" w:styleId="Picture">
    <w:name w:val="Picture"/>
    <w:rsid w:val="00E30247"/>
    <w:pPr>
      <w:keepLines/>
      <w:suppressAutoHyphens/>
      <w:spacing w:before="120" w:after="120"/>
      <w:jc w:val="center"/>
    </w:pPr>
    <w:rPr>
      <w:rFonts w:ascii="TimesET" w:hAnsi="TimesET" w:cs="TimesET"/>
      <w:noProof/>
    </w:rPr>
  </w:style>
  <w:style w:type="paragraph" w:customStyle="1" w:styleId="Head">
    <w:name w:val="Head"/>
    <w:basedOn w:val="a8"/>
    <w:rsid w:val="00E30247"/>
    <w:pPr>
      <w:keepLines/>
      <w:suppressAutoHyphens/>
      <w:spacing w:before="120" w:line="300" w:lineRule="exact"/>
    </w:pPr>
    <w:rPr>
      <w:rFonts w:ascii="TimesET" w:hAnsi="TimesET" w:cs="TimesET"/>
      <w:b/>
      <w:bCs/>
      <w:sz w:val="20"/>
      <w:szCs w:val="20"/>
    </w:rPr>
  </w:style>
  <w:style w:type="paragraph" w:customStyle="1" w:styleId="Normal1">
    <w:name w:val="Normal1"/>
    <w:rsid w:val="00E30247"/>
    <w:pPr>
      <w:keepLines/>
      <w:suppressAutoHyphens/>
      <w:spacing w:before="120" w:after="120"/>
    </w:pPr>
    <w:rPr>
      <w:rFonts w:ascii="TimesET" w:hAnsi="TimesET" w:cs="TimesET"/>
      <w:noProof/>
      <w:sz w:val="24"/>
      <w:szCs w:val="24"/>
    </w:rPr>
  </w:style>
  <w:style w:type="paragraph" w:customStyle="1" w:styleId="NormalBulleted20">
    <w:name w:val="NormalBulleted2"/>
    <w:basedOn w:val="NormalBulleted"/>
    <w:rsid w:val="00E30247"/>
    <w:pPr>
      <w:ind w:left="1418" w:hanging="425"/>
    </w:pPr>
  </w:style>
  <w:style w:type="paragraph" w:customStyle="1" w:styleId="NormalHelv">
    <w:name w:val="NormalHelv"/>
    <w:basedOn w:val="a8"/>
    <w:rsid w:val="00E30247"/>
    <w:pPr>
      <w:suppressAutoHyphens/>
      <w:spacing w:before="480"/>
    </w:pPr>
    <w:rPr>
      <w:rFonts w:ascii="NTHelvetica/Cyrillic" w:hAnsi="NTHelvetica/Cyrillic" w:cs="NTHelvetica/Cyrillic"/>
      <w:sz w:val="20"/>
      <w:szCs w:val="20"/>
    </w:rPr>
  </w:style>
  <w:style w:type="paragraph" w:customStyle="1" w:styleId="Normal10">
    <w:name w:val="Normal10"/>
    <w:basedOn w:val="a8"/>
    <w:rsid w:val="00E30247"/>
    <w:pPr>
      <w:keepLines/>
      <w:suppressAutoHyphens/>
      <w:spacing w:before="120" w:line="300" w:lineRule="exact"/>
    </w:pPr>
    <w:rPr>
      <w:rFonts w:ascii="TimesET" w:hAnsi="TimesET" w:cs="TimesET"/>
      <w:sz w:val="20"/>
      <w:szCs w:val="20"/>
    </w:rPr>
  </w:style>
  <w:style w:type="paragraph" w:customStyle="1" w:styleId="NormalItal">
    <w:name w:val="NormalItal"/>
    <w:basedOn w:val="a8"/>
    <w:rsid w:val="00E30247"/>
    <w:pPr>
      <w:keepLines/>
      <w:suppressAutoHyphens/>
      <w:spacing w:before="120" w:line="300" w:lineRule="exact"/>
    </w:pPr>
    <w:rPr>
      <w:rFonts w:ascii="TimesET" w:hAnsi="TimesET" w:cs="TimesET"/>
      <w:i/>
      <w:iCs/>
      <w:sz w:val="20"/>
      <w:szCs w:val="20"/>
    </w:rPr>
  </w:style>
  <w:style w:type="paragraph" w:customStyle="1" w:styleId="MenuItem">
    <w:name w:val="MenuItem"/>
    <w:basedOn w:val="a8"/>
    <w:rsid w:val="00E30247"/>
    <w:pPr>
      <w:keepLines/>
      <w:suppressAutoHyphens/>
      <w:spacing w:before="120" w:line="300" w:lineRule="exact"/>
    </w:pPr>
    <w:rPr>
      <w:rFonts w:ascii="TimesET" w:hAnsi="TimesET" w:cs="TimesET"/>
      <w:smallCaps/>
      <w:sz w:val="20"/>
      <w:szCs w:val="20"/>
    </w:rPr>
  </w:style>
  <w:style w:type="paragraph" w:customStyle="1" w:styleId="Style1">
    <w:name w:val="Style1"/>
    <w:basedOn w:val="a8"/>
    <w:rsid w:val="00E30247"/>
    <w:pPr>
      <w:keepLines/>
      <w:tabs>
        <w:tab w:val="left" w:pos="3402"/>
      </w:tabs>
      <w:suppressAutoHyphens/>
      <w:spacing w:before="120" w:line="300" w:lineRule="exact"/>
      <w:ind w:left="3402" w:hanging="3402"/>
    </w:pPr>
    <w:rPr>
      <w:rFonts w:ascii="TimesET" w:hAnsi="TimesET" w:cs="TimesET"/>
      <w:b/>
      <w:bCs/>
      <w:smallCaps/>
      <w:sz w:val="20"/>
      <w:szCs w:val="20"/>
    </w:rPr>
  </w:style>
  <w:style w:type="paragraph" w:customStyle="1" w:styleId="-9">
    <w:name w:val="Стиль-нп"/>
    <w:basedOn w:val="a8"/>
    <w:rsid w:val="00E30247"/>
    <w:pPr>
      <w:keepLines/>
      <w:suppressAutoHyphens/>
      <w:spacing w:before="120" w:line="300" w:lineRule="exact"/>
    </w:pPr>
    <w:rPr>
      <w:rFonts w:ascii="Times New Roman CYR" w:hAnsi="Times New Roman CYR" w:cs="Times New Roman CYR"/>
      <w:color w:val="0000FF"/>
      <w:sz w:val="20"/>
      <w:szCs w:val="20"/>
    </w:rPr>
  </w:style>
  <w:style w:type="paragraph" w:customStyle="1" w:styleId="-20">
    <w:name w:val="Стиль-нп2"/>
    <w:basedOn w:val="-9"/>
    <w:rsid w:val="00E30247"/>
    <w:rPr>
      <w:color w:val="FF0000"/>
    </w:rPr>
  </w:style>
  <w:style w:type="paragraph" w:customStyle="1" w:styleId="FirstRow">
    <w:name w:val="FirstRow"/>
    <w:basedOn w:val="TableHead"/>
    <w:rsid w:val="00E30247"/>
    <w:rPr>
      <w:sz w:val="20"/>
      <w:szCs w:val="20"/>
    </w:rPr>
  </w:style>
  <w:style w:type="paragraph" w:customStyle="1" w:styleId="CellText">
    <w:name w:val="CellText"/>
    <w:basedOn w:val="a8"/>
    <w:rsid w:val="00E30247"/>
    <w:pPr>
      <w:keepLines/>
      <w:suppressAutoHyphens/>
      <w:spacing w:before="120" w:line="300" w:lineRule="exact"/>
      <w:jc w:val="center"/>
    </w:pPr>
    <w:rPr>
      <w:rFonts w:ascii="TimesET" w:hAnsi="TimesET" w:cs="TimesET"/>
      <w:noProof/>
      <w:sz w:val="20"/>
      <w:szCs w:val="20"/>
    </w:rPr>
  </w:style>
  <w:style w:type="paragraph" w:customStyle="1" w:styleId="smallCaps">
    <w:name w:val="smallCaps"/>
    <w:basedOn w:val="a8"/>
    <w:rsid w:val="00E30247"/>
    <w:pPr>
      <w:keepLines/>
      <w:suppressAutoHyphens/>
      <w:spacing w:before="120" w:after="120" w:line="300" w:lineRule="exact"/>
    </w:pPr>
    <w:rPr>
      <w:rFonts w:ascii="TimesET" w:hAnsi="TimesET" w:cs="TimesET"/>
      <w:smallCaps/>
      <w:sz w:val="20"/>
      <w:szCs w:val="20"/>
    </w:rPr>
  </w:style>
  <w:style w:type="paragraph" w:customStyle="1" w:styleId="NameDoc">
    <w:name w:val="NameDoc"/>
    <w:basedOn w:val="a8"/>
    <w:rsid w:val="00E30247"/>
    <w:pPr>
      <w:keepNext/>
      <w:tabs>
        <w:tab w:val="left" w:pos="0"/>
      </w:tabs>
      <w:spacing w:before="2160" w:line="360" w:lineRule="auto"/>
      <w:ind w:right="-329"/>
      <w:jc w:val="center"/>
    </w:pPr>
    <w:rPr>
      <w:rFonts w:ascii="Arial" w:hAnsi="Arial" w:cs="Arial"/>
      <w:b/>
      <w:bCs/>
      <w:i/>
      <w:iCs/>
      <w:sz w:val="32"/>
      <w:szCs w:val="32"/>
    </w:rPr>
  </w:style>
  <w:style w:type="paragraph" w:customStyle="1" w:styleId="SubNameDoc">
    <w:name w:val="SubNameDoc"/>
    <w:basedOn w:val="a8"/>
    <w:rsid w:val="00E30247"/>
    <w:pPr>
      <w:keepNext/>
      <w:spacing w:line="360" w:lineRule="auto"/>
      <w:jc w:val="center"/>
    </w:pPr>
    <w:rPr>
      <w:rFonts w:ascii="Pragmatica" w:hAnsi="Pragmatica" w:cs="Pragmatica"/>
      <w:sz w:val="28"/>
      <w:szCs w:val="28"/>
    </w:rPr>
  </w:style>
  <w:style w:type="paragraph" w:customStyle="1" w:styleId="Affirm">
    <w:name w:val="Affirm(Утверждаю)"/>
    <w:basedOn w:val="a8"/>
    <w:rsid w:val="00E30247"/>
    <w:pPr>
      <w:spacing w:line="360" w:lineRule="auto"/>
      <w:ind w:left="6237"/>
    </w:pPr>
    <w:rPr>
      <w:rFonts w:ascii="Arial" w:hAnsi="Arial" w:cs="Arial"/>
      <w:b/>
      <w:bCs/>
      <w:caps/>
      <w:spacing w:val="20"/>
    </w:rPr>
  </w:style>
  <w:style w:type="paragraph" w:customStyle="1" w:styleId="CustomerPosFirmName">
    <w:name w:val="CustomerPos&amp;FirmName"/>
    <w:basedOn w:val="Affirm"/>
    <w:rsid w:val="00E30247"/>
    <w:rPr>
      <w:b w:val="0"/>
      <w:bCs w:val="0"/>
      <w:caps w:val="0"/>
    </w:rPr>
  </w:style>
  <w:style w:type="paragraph" w:customStyle="1" w:styleId="AffirmSignDate">
    <w:name w:val="AffirmSign&amp;Date"/>
    <w:basedOn w:val="a8"/>
    <w:next w:val="a8"/>
    <w:rsid w:val="00E30247"/>
    <w:pPr>
      <w:tabs>
        <w:tab w:val="left" w:pos="3544"/>
        <w:tab w:val="left" w:pos="6237"/>
      </w:tabs>
      <w:spacing w:line="480" w:lineRule="auto"/>
      <w:ind w:left="6237"/>
    </w:pPr>
    <w:rPr>
      <w:rFonts w:ascii="Arial" w:hAnsi="Arial" w:cs="Arial"/>
    </w:rPr>
  </w:style>
  <w:style w:type="paragraph" w:customStyle="1" w:styleId="Nonindent">
    <w:name w:val="Nonindent"/>
    <w:basedOn w:val="a8"/>
    <w:rsid w:val="00E30247"/>
    <w:rPr>
      <w:rFonts w:ascii="Tms Rmn" w:hAnsi="Tms Rmn" w:cs="Tms Rmn"/>
      <w:lang w:val="en-GB"/>
    </w:rPr>
  </w:style>
  <w:style w:type="paragraph" w:customStyle="1" w:styleId="f">
    <w:name w:val="f"/>
    <w:basedOn w:val="a8"/>
    <w:rsid w:val="00E30247"/>
    <w:pPr>
      <w:keepNext/>
      <w:keepLines/>
      <w:tabs>
        <w:tab w:val="left" w:pos="3544"/>
        <w:tab w:val="left" w:pos="6804"/>
      </w:tabs>
      <w:suppressAutoHyphens/>
      <w:spacing w:line="360" w:lineRule="auto"/>
      <w:ind w:right="-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head0">
    <w:name w:val="head"/>
    <w:basedOn w:val="a8"/>
    <w:rsid w:val="00E30247"/>
    <w:pPr>
      <w:keepNext/>
      <w:keepLines/>
      <w:tabs>
        <w:tab w:val="left" w:pos="3544"/>
        <w:tab w:val="left" w:pos="6804"/>
      </w:tabs>
      <w:suppressAutoHyphens/>
      <w:spacing w:line="360" w:lineRule="auto"/>
      <w:ind w:right="-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Affirm0">
    <w:name w:val="Affirm"/>
    <w:basedOn w:val="a8"/>
    <w:rsid w:val="00E30247"/>
    <w:pPr>
      <w:keepNext/>
      <w:keepLines/>
      <w:tabs>
        <w:tab w:val="left" w:pos="3544"/>
        <w:tab w:val="left" w:pos="6237"/>
      </w:tabs>
      <w:suppressAutoHyphens/>
      <w:spacing w:line="360" w:lineRule="auto"/>
    </w:pPr>
    <w:rPr>
      <w:rFonts w:ascii="Arial" w:hAnsi="Arial" w:cs="Arial"/>
      <w:b/>
      <w:bCs/>
      <w:caps/>
      <w:sz w:val="20"/>
      <w:szCs w:val="20"/>
    </w:rPr>
  </w:style>
  <w:style w:type="paragraph" w:customStyle="1" w:styleId="AffirmSign">
    <w:name w:val="AffirmSign"/>
    <w:basedOn w:val="a8"/>
    <w:next w:val="a8"/>
    <w:rsid w:val="00E30247"/>
    <w:pPr>
      <w:keepNext/>
      <w:keepLines/>
      <w:tabs>
        <w:tab w:val="left" w:pos="3544"/>
        <w:tab w:val="left" w:pos="6237"/>
      </w:tabs>
      <w:suppressAutoHyphens/>
      <w:spacing w:line="480" w:lineRule="auto"/>
    </w:pPr>
    <w:rPr>
      <w:rFonts w:ascii="Arial" w:hAnsi="Arial" w:cs="Arial"/>
      <w:sz w:val="20"/>
      <w:szCs w:val="20"/>
    </w:rPr>
  </w:style>
  <w:style w:type="paragraph" w:customStyle="1" w:styleId="CustomerPosName">
    <w:name w:val="CustomerPos&amp;Name"/>
    <w:basedOn w:val="Affirm0"/>
    <w:rsid w:val="00E30247"/>
    <w:rPr>
      <w:b w:val="0"/>
      <w:bCs w:val="0"/>
      <w:caps w:val="0"/>
    </w:rPr>
  </w:style>
  <w:style w:type="paragraph" w:customStyle="1" w:styleId="Executor">
    <w:name w:val="Executor"/>
    <w:basedOn w:val="Affirm0"/>
    <w:rsid w:val="00E30247"/>
    <w:pPr>
      <w:tabs>
        <w:tab w:val="clear" w:pos="3544"/>
        <w:tab w:val="clear" w:pos="6237"/>
      </w:tabs>
      <w:ind w:firstLine="5387"/>
    </w:pPr>
  </w:style>
  <w:style w:type="paragraph" w:customStyle="1" w:styleId="ExecPosName">
    <w:name w:val="ExecPos&amp;Name"/>
    <w:basedOn w:val="a8"/>
    <w:rsid w:val="00E30247"/>
    <w:pPr>
      <w:keepNext/>
      <w:keepLines/>
      <w:suppressAutoHyphens/>
      <w:spacing w:line="360" w:lineRule="auto"/>
      <w:ind w:left="5387"/>
    </w:pPr>
    <w:rPr>
      <w:rFonts w:ascii="Arial" w:hAnsi="Arial" w:cs="Arial"/>
      <w:sz w:val="20"/>
      <w:szCs w:val="20"/>
    </w:rPr>
  </w:style>
  <w:style w:type="paragraph" w:customStyle="1" w:styleId="ExecutorSign">
    <w:name w:val="ExecutorSign"/>
    <w:basedOn w:val="a8"/>
    <w:rsid w:val="00E30247"/>
    <w:pPr>
      <w:keepNext/>
      <w:keepLines/>
      <w:suppressAutoHyphens/>
      <w:spacing w:before="120" w:line="360" w:lineRule="auto"/>
      <w:ind w:left="5387"/>
    </w:pPr>
    <w:rPr>
      <w:rFonts w:ascii="Arial" w:hAnsi="Arial" w:cs="Arial"/>
      <w:sz w:val="20"/>
      <w:szCs w:val="20"/>
    </w:rPr>
  </w:style>
  <w:style w:type="paragraph" w:customStyle="1" w:styleId="EOS">
    <w:name w:val="EOS"/>
    <w:basedOn w:val="a8"/>
    <w:rsid w:val="00E30247"/>
    <w:pPr>
      <w:keepNext/>
      <w:keepLines/>
      <w:framePr w:hSpace="181" w:wrap="auto" w:vAnchor="page" w:hAnchor="page" w:xAlign="center" w:y="15197"/>
      <w:suppressAutoHyphens/>
      <w:spacing w:before="120" w:line="300" w:lineRule="exact"/>
      <w:jc w:val="center"/>
    </w:pPr>
    <w:rPr>
      <w:rFonts w:ascii="Arial" w:hAnsi="Arial" w:cs="Arial"/>
      <w:color w:val="000000"/>
      <w:sz w:val="32"/>
      <w:szCs w:val="32"/>
    </w:rPr>
  </w:style>
  <w:style w:type="paragraph" w:customStyle="1" w:styleId="Bullet2">
    <w:name w:val="Bullet2"/>
    <w:basedOn w:val="NormalBulleted"/>
    <w:rsid w:val="00E30247"/>
    <w:pPr>
      <w:ind w:left="995" w:hanging="2"/>
    </w:pPr>
    <w:rPr>
      <w:rFonts w:ascii="Arial" w:hAnsi="Arial" w:cs="Arial"/>
    </w:rPr>
  </w:style>
  <w:style w:type="paragraph" w:customStyle="1" w:styleId="NormalBullet2">
    <w:name w:val="Normal Bullet2"/>
    <w:basedOn w:val="NormalBulleted"/>
    <w:rsid w:val="00E30247"/>
    <w:pPr>
      <w:ind w:left="995" w:hanging="2"/>
    </w:pPr>
    <w:rPr>
      <w:rFonts w:ascii="Arial" w:hAnsi="Arial" w:cs="Arial"/>
    </w:rPr>
  </w:style>
  <w:style w:type="paragraph" w:customStyle="1" w:styleId="List1">
    <w:name w:val="List1"/>
    <w:basedOn w:val="14"/>
    <w:next w:val="20"/>
    <w:rsid w:val="00E30247"/>
    <w:pPr>
      <w:keepLines/>
      <w:suppressAutoHyphens/>
      <w:spacing w:before="360" w:after="240" w:line="300" w:lineRule="exact"/>
      <w:ind w:left="360" w:hanging="360"/>
      <w:outlineLvl w:val="9"/>
    </w:pPr>
    <w:rPr>
      <w:rFonts w:cs="Arial"/>
      <w:caps/>
      <w:kern w:val="28"/>
      <w:sz w:val="28"/>
      <w:szCs w:val="28"/>
      <w:lang w:val="ru-RU" w:eastAsia="ru-RU"/>
    </w:rPr>
  </w:style>
  <w:style w:type="paragraph" w:customStyle="1" w:styleId="Style2">
    <w:name w:val="Style2"/>
    <w:basedOn w:val="20"/>
    <w:rsid w:val="00E30247"/>
    <w:pPr>
      <w:keepLines/>
      <w:tabs>
        <w:tab w:val="num" w:pos="432"/>
        <w:tab w:val="num" w:pos="792"/>
      </w:tabs>
      <w:suppressAutoHyphens/>
      <w:spacing w:after="120" w:line="300" w:lineRule="exact"/>
      <w:ind w:left="454" w:hanging="454"/>
      <w:outlineLvl w:val="9"/>
    </w:pPr>
    <w:rPr>
      <w:rFonts w:ascii="Arial" w:hAnsi="Arial" w:cs="Arial"/>
      <w:i w:val="0"/>
      <w:iCs w:val="0"/>
      <w:smallCaps/>
      <w:sz w:val="20"/>
      <w:szCs w:val="20"/>
      <w:lang w:val="ru-RU" w:eastAsia="ru-RU"/>
    </w:rPr>
  </w:style>
  <w:style w:type="paragraph" w:customStyle="1" w:styleId="Text1">
    <w:name w:val="Text1"/>
    <w:basedOn w:val="14"/>
    <w:rsid w:val="00E30247"/>
    <w:pPr>
      <w:keepLines/>
      <w:suppressAutoHyphens/>
      <w:spacing w:before="360" w:after="240" w:line="300" w:lineRule="exact"/>
      <w:ind w:left="360" w:hanging="360"/>
      <w:outlineLvl w:val="9"/>
    </w:pPr>
    <w:rPr>
      <w:rFonts w:cs="Arial"/>
      <w:caps/>
      <w:kern w:val="28"/>
      <w:sz w:val="28"/>
      <w:szCs w:val="28"/>
      <w:lang w:val="ru-RU" w:eastAsia="ru-RU"/>
    </w:rPr>
  </w:style>
  <w:style w:type="paragraph" w:customStyle="1" w:styleId="tz1">
    <w:name w:val="tz1"/>
    <w:basedOn w:val="14"/>
    <w:rsid w:val="00E30247"/>
    <w:pPr>
      <w:keepLines/>
      <w:tabs>
        <w:tab w:val="num" w:pos="432"/>
      </w:tabs>
      <w:suppressAutoHyphens/>
      <w:spacing w:before="360" w:after="240" w:line="300" w:lineRule="exact"/>
      <w:ind w:left="454" w:hanging="454"/>
      <w:outlineLvl w:val="9"/>
    </w:pPr>
    <w:rPr>
      <w:rFonts w:cs="Arial"/>
      <w:caps/>
      <w:kern w:val="28"/>
      <w:sz w:val="28"/>
      <w:szCs w:val="28"/>
      <w:lang w:val="ru-RU" w:eastAsia="ru-RU"/>
    </w:rPr>
  </w:style>
  <w:style w:type="paragraph" w:customStyle="1" w:styleId="afffffd">
    <w:name w:val="Назв таб"/>
    <w:basedOn w:val="ae"/>
    <w:next w:val="af0"/>
    <w:rsid w:val="00E30247"/>
    <w:pPr>
      <w:keepLines/>
      <w:suppressAutoHyphens/>
      <w:spacing w:before="120" w:after="240" w:line="300" w:lineRule="exact"/>
      <w:outlineLvl w:val="9"/>
    </w:pPr>
    <w:rPr>
      <w:rFonts w:ascii="TimesET" w:hAnsi="TimesET" w:cs="TimesET"/>
      <w:bCs/>
      <w:noProof/>
      <w:color w:val="auto"/>
      <w:kern w:val="0"/>
      <w:szCs w:val="24"/>
    </w:rPr>
  </w:style>
  <w:style w:type="paragraph" w:customStyle="1" w:styleId="afffffe">
    <w:name w:val="Символ списка"/>
    <w:basedOn w:val="affff7"/>
    <w:rsid w:val="00E30247"/>
    <w:pPr>
      <w:autoSpaceDE/>
      <w:autoSpaceDN/>
      <w:spacing w:after="60" w:line="240" w:lineRule="auto"/>
      <w:ind w:left="640" w:hanging="284"/>
    </w:pPr>
    <w:rPr>
      <w:rFonts w:ascii="Arial" w:hAnsi="Arial" w:cs="Arial"/>
      <w:sz w:val="22"/>
      <w:szCs w:val="22"/>
      <w:lang w:val="en-GB"/>
    </w:rPr>
  </w:style>
  <w:style w:type="paragraph" w:customStyle="1" w:styleId="NormalBulleted3">
    <w:name w:val="Normal Bulleted3"/>
    <w:basedOn w:val="a8"/>
    <w:rsid w:val="00E30247"/>
    <w:pPr>
      <w:keepLines/>
      <w:suppressAutoHyphens/>
      <w:spacing w:before="60" w:line="260" w:lineRule="exact"/>
      <w:ind w:left="1135" w:hanging="284"/>
    </w:pPr>
    <w:rPr>
      <w:rFonts w:ascii="Arial" w:hAnsi="Arial" w:cs="Arial"/>
      <w:sz w:val="20"/>
      <w:szCs w:val="20"/>
    </w:rPr>
  </w:style>
  <w:style w:type="paragraph" w:customStyle="1" w:styleId="1a">
    <w:name w:val="Текст1"/>
    <w:basedOn w:val="a8"/>
    <w:rsid w:val="00E30247"/>
    <w:pPr>
      <w:spacing w:before="120" w:line="300" w:lineRule="exact"/>
    </w:pPr>
  </w:style>
  <w:style w:type="paragraph" w:styleId="affffff">
    <w:name w:val="Block Text"/>
    <w:basedOn w:val="a8"/>
    <w:rsid w:val="00E30247"/>
    <w:pPr>
      <w:suppressAutoHyphens/>
      <w:autoSpaceDE w:val="0"/>
      <w:autoSpaceDN w:val="0"/>
      <w:adjustRightInd w:val="0"/>
      <w:ind w:left="110" w:right="3872" w:firstLine="440"/>
    </w:pPr>
    <w:rPr>
      <w:b/>
      <w:bCs/>
      <w:sz w:val="20"/>
      <w:szCs w:val="20"/>
    </w:rPr>
  </w:style>
  <w:style w:type="paragraph" w:customStyle="1" w:styleId="affffff0">
    <w:name w:val="Таблицы (моноширинный)"/>
    <w:basedOn w:val="a8"/>
    <w:next w:val="a8"/>
    <w:rsid w:val="00E3024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fffff1">
    <w:name w:val="Комментарий"/>
    <w:basedOn w:val="a8"/>
    <w:next w:val="a8"/>
    <w:rsid w:val="00E30247"/>
    <w:pPr>
      <w:autoSpaceDE w:val="0"/>
      <w:autoSpaceDN w:val="0"/>
      <w:adjustRightInd w:val="0"/>
      <w:ind w:left="170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ffffff2">
    <w:name w:val="Текст примечания Знак"/>
    <w:uiPriority w:val="99"/>
    <w:rsid w:val="00E30247"/>
    <w:rPr>
      <w:sz w:val="20"/>
      <w:szCs w:val="20"/>
    </w:rPr>
  </w:style>
  <w:style w:type="paragraph" w:customStyle="1" w:styleId="ConsPlusNormal">
    <w:name w:val="ConsPlusNormal"/>
    <w:rsid w:val="00E302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b">
    <w:name w:val="Знак1"/>
    <w:rsid w:val="00E30247"/>
    <w:rPr>
      <w:rFonts w:ascii="Arial" w:hAnsi="Arial" w:cs="Arial"/>
      <w:i/>
      <w:iCs/>
      <w:sz w:val="22"/>
      <w:szCs w:val="22"/>
      <w:lang w:val="ru-RU" w:eastAsia="ru-RU"/>
    </w:rPr>
  </w:style>
  <w:style w:type="paragraph" w:customStyle="1" w:styleId="1c">
    <w:name w:val="нумерованный 1"/>
    <w:basedOn w:val="a8"/>
    <w:rsid w:val="00E30247"/>
    <w:pPr>
      <w:widowControl w:val="0"/>
      <w:tabs>
        <w:tab w:val="num" w:pos="567"/>
        <w:tab w:val="left" w:pos="720"/>
        <w:tab w:val="left" w:pos="1134"/>
      </w:tabs>
      <w:adjustRightInd w:val="0"/>
      <w:spacing w:before="60" w:after="60" w:line="200" w:lineRule="atLeast"/>
      <w:ind w:left="567" w:hanging="567"/>
    </w:pPr>
    <w:rPr>
      <w:rFonts w:ascii="Arial" w:hAnsi="Arial" w:cs="Arial"/>
      <w:sz w:val="22"/>
      <w:szCs w:val="22"/>
    </w:rPr>
  </w:style>
  <w:style w:type="paragraph" w:customStyle="1" w:styleId="tt">
    <w:name w:val="tt"/>
    <w:basedOn w:val="a8"/>
    <w:rsid w:val="00E30247"/>
    <w:pPr>
      <w:numPr>
        <w:numId w:val="11"/>
      </w:numPr>
      <w:tabs>
        <w:tab w:val="num" w:pos="1209"/>
      </w:tabs>
      <w:spacing w:before="60" w:after="60" w:line="288" w:lineRule="auto"/>
      <w:ind w:left="1209"/>
    </w:pPr>
    <w:rPr>
      <w:rFonts w:ascii="Arial" w:hAnsi="Arial" w:cs="Arial"/>
    </w:rPr>
  </w:style>
  <w:style w:type="paragraph" w:customStyle="1" w:styleId="affffff3">
    <w:name w:val="Столбец"/>
    <w:basedOn w:val="a8"/>
    <w:rsid w:val="00E30247"/>
    <w:pPr>
      <w:widowControl w:val="0"/>
      <w:suppressLineNumbers/>
      <w:suppressAutoHyphens/>
      <w:jc w:val="center"/>
    </w:pPr>
    <w:rPr>
      <w:b/>
      <w:bCs/>
    </w:rPr>
  </w:style>
  <w:style w:type="paragraph" w:customStyle="1" w:styleId="a3">
    <w:name w:val="Алфавитный список"/>
    <w:basedOn w:val="a8"/>
    <w:rsid w:val="00E30247"/>
    <w:pPr>
      <w:numPr>
        <w:numId w:val="6"/>
      </w:numPr>
      <w:tabs>
        <w:tab w:val="num" w:pos="643"/>
        <w:tab w:val="decimal" w:pos="720"/>
      </w:tabs>
      <w:ind w:left="643"/>
    </w:pPr>
    <w:rPr>
      <w:rFonts w:ascii="Arial" w:hAnsi="Arial" w:cs="Arial"/>
    </w:rPr>
  </w:style>
  <w:style w:type="paragraph" w:styleId="40">
    <w:name w:val="List 4"/>
    <w:basedOn w:val="a8"/>
    <w:rsid w:val="00E30247"/>
    <w:pPr>
      <w:widowControl w:val="0"/>
      <w:numPr>
        <w:numId w:val="15"/>
      </w:numPr>
      <w:tabs>
        <w:tab w:val="left" w:pos="816"/>
      </w:tabs>
      <w:spacing w:after="120"/>
    </w:pPr>
    <w:rPr>
      <w:rFonts w:ascii="Arial" w:hAnsi="Arial" w:cs="Arial"/>
    </w:rPr>
  </w:style>
  <w:style w:type="paragraph" w:customStyle="1" w:styleId="affffff4">
    <w:name w:val="осн с отступом"/>
    <w:basedOn w:val="22"/>
    <w:rsid w:val="00E30247"/>
    <w:pPr>
      <w:spacing w:line="240" w:lineRule="auto"/>
    </w:pPr>
    <w:rPr>
      <w:rFonts w:ascii="Arial" w:hAnsi="Arial" w:cs="Arial"/>
      <w:lang w:val="ru-RU" w:eastAsia="ru-RU"/>
    </w:rPr>
  </w:style>
  <w:style w:type="paragraph" w:customStyle="1" w:styleId="affffff5">
    <w:name w:val="Обычный текст"/>
    <w:basedOn w:val="a8"/>
    <w:rsid w:val="00E30247"/>
    <w:pPr>
      <w:spacing w:line="360" w:lineRule="auto"/>
      <w:ind w:firstLine="851"/>
    </w:pPr>
    <w:rPr>
      <w:color w:val="000000"/>
      <w:sz w:val="28"/>
      <w:szCs w:val="28"/>
    </w:rPr>
  </w:style>
  <w:style w:type="paragraph" w:customStyle="1" w:styleId="a4">
    <w:name w:val="Обычный ДСписок"/>
    <w:basedOn w:val="a8"/>
    <w:autoRedefine/>
    <w:rsid w:val="00E30247"/>
    <w:pPr>
      <w:numPr>
        <w:numId w:val="16"/>
      </w:numPr>
      <w:spacing w:line="360" w:lineRule="auto"/>
    </w:pPr>
    <w:rPr>
      <w:color w:val="000000"/>
      <w:sz w:val="28"/>
      <w:szCs w:val="28"/>
    </w:rPr>
  </w:style>
  <w:style w:type="character" w:styleId="affffff6">
    <w:name w:val="page number"/>
    <w:basedOn w:val="a9"/>
    <w:rsid w:val="00E30247"/>
  </w:style>
  <w:style w:type="character" w:customStyle="1" w:styleId="MyTable">
    <w:name w:val="MyTable"/>
    <w:rsid w:val="00E30247"/>
    <w:rPr>
      <w:rFonts w:ascii="Futuris" w:hAnsi="Futuris" w:cs="Futuris"/>
      <w:b/>
      <w:bCs/>
      <w:i/>
      <w:iCs/>
      <w:sz w:val="20"/>
      <w:szCs w:val="20"/>
    </w:rPr>
  </w:style>
  <w:style w:type="character" w:customStyle="1" w:styleId="affffff7">
    <w:name w:val="Гипертекстовая ссылка"/>
    <w:rsid w:val="00E30247"/>
    <w:rPr>
      <w:color w:val="008000"/>
      <w:sz w:val="20"/>
      <w:szCs w:val="20"/>
      <w:u w:val="single"/>
    </w:rPr>
  </w:style>
  <w:style w:type="character" w:customStyle="1" w:styleId="affffff8">
    <w:name w:val="Цветовое выделение"/>
    <w:rsid w:val="00E30247"/>
    <w:rPr>
      <w:b/>
      <w:bCs/>
      <w:color w:val="000080"/>
      <w:sz w:val="20"/>
      <w:szCs w:val="20"/>
    </w:rPr>
  </w:style>
  <w:style w:type="character" w:styleId="affffff9">
    <w:name w:val="FollowedHyperlink"/>
    <w:rsid w:val="00E30247"/>
    <w:rPr>
      <w:color w:val="800080"/>
      <w:u w:val="single"/>
    </w:rPr>
  </w:style>
  <w:style w:type="paragraph" w:customStyle="1" w:styleId="NumberedList">
    <w:name w:val="NumberedList"/>
    <w:basedOn w:val="a8"/>
    <w:rsid w:val="00E30247"/>
    <w:pPr>
      <w:numPr>
        <w:numId w:val="17"/>
      </w:numPr>
      <w:tabs>
        <w:tab w:val="left" w:pos="1418"/>
      </w:tabs>
    </w:pPr>
  </w:style>
  <w:style w:type="paragraph" w:customStyle="1" w:styleId="124">
    <w:name w:val="Стиль заголовок 1 + Перед:  24 пт"/>
    <w:basedOn w:val="18"/>
    <w:autoRedefine/>
    <w:rsid w:val="00E30247"/>
    <w:pPr>
      <w:widowControl w:val="0"/>
      <w:autoSpaceDE/>
      <w:autoSpaceDN/>
      <w:spacing w:before="480" w:after="120"/>
    </w:pPr>
    <w:rPr>
      <w:rFonts w:cs="Times New Roman"/>
      <w:kern w:val="0"/>
    </w:rPr>
  </w:style>
  <w:style w:type="paragraph" w:customStyle="1" w:styleId="12">
    <w:name w:val="Список1"/>
    <w:basedOn w:val="a8"/>
    <w:rsid w:val="00E30247"/>
    <w:pPr>
      <w:numPr>
        <w:numId w:val="18"/>
      </w:numPr>
      <w:spacing w:line="480" w:lineRule="auto"/>
    </w:pPr>
    <w:rPr>
      <w:rFonts w:ascii="Arial" w:hAnsi="Arial" w:cs="Arial"/>
      <w:sz w:val="20"/>
      <w:szCs w:val="20"/>
    </w:rPr>
  </w:style>
  <w:style w:type="character" w:customStyle="1" w:styleId="1d">
    <w:name w:val="Знак Знак1"/>
    <w:rsid w:val="00E30247"/>
    <w:rPr>
      <w:rFonts w:ascii="Arial" w:hAnsi="Arial" w:cs="Arial"/>
      <w:i/>
      <w:iCs/>
      <w:sz w:val="22"/>
      <w:szCs w:val="22"/>
      <w:lang w:val="ru-RU" w:eastAsia="ru-RU"/>
    </w:rPr>
  </w:style>
  <w:style w:type="character" w:customStyle="1" w:styleId="affffffa">
    <w:name w:val="Знак Знак"/>
    <w:rsid w:val="00E30247"/>
    <w:rPr>
      <w:rFonts w:ascii="Arial" w:hAnsi="Arial" w:cs="Arial"/>
      <w:sz w:val="22"/>
      <w:szCs w:val="22"/>
      <w:lang w:val="ru-RU" w:eastAsia="ru-RU"/>
    </w:rPr>
  </w:style>
  <w:style w:type="paragraph" w:customStyle="1" w:styleId="caaieiaie11">
    <w:name w:val="caaieiaie 11"/>
    <w:basedOn w:val="a8"/>
    <w:next w:val="a8"/>
    <w:rsid w:val="00E30247"/>
    <w:pPr>
      <w:keepNext/>
      <w:spacing w:before="60" w:after="60"/>
      <w:jc w:val="center"/>
    </w:pPr>
    <w:rPr>
      <w:rFonts w:ascii="Arial" w:hAnsi="Arial" w:cs="Arial"/>
      <w:b/>
      <w:bCs/>
    </w:rPr>
  </w:style>
  <w:style w:type="paragraph" w:customStyle="1" w:styleId="NormalArial1605">
    <w:name w:val="Стиль Normal + Arial 16 пт снизу: (одинарная Авто  05 пт линия)"/>
    <w:basedOn w:val="a8"/>
    <w:rsid w:val="00E30247"/>
    <w:pPr>
      <w:pBdr>
        <w:bottom w:val="single" w:sz="4" w:space="1" w:color="auto"/>
      </w:pBdr>
      <w:tabs>
        <w:tab w:val="num" w:pos="567"/>
      </w:tabs>
      <w:ind w:left="567" w:hanging="567"/>
    </w:pPr>
    <w:rPr>
      <w:rFonts w:ascii="Arial" w:hAnsi="Arial" w:cs="Arial"/>
      <w:sz w:val="32"/>
      <w:szCs w:val="32"/>
    </w:rPr>
  </w:style>
  <w:style w:type="character" w:customStyle="1" w:styleId="1e">
    <w:name w:val="заг 1 Знак Знак"/>
    <w:rsid w:val="00E30247"/>
    <w:rPr>
      <w:b/>
      <w:bCs/>
      <w:sz w:val="24"/>
      <w:szCs w:val="24"/>
      <w:lang w:val="ru-RU" w:eastAsia="ru-RU"/>
    </w:rPr>
  </w:style>
  <w:style w:type="paragraph" w:customStyle="1" w:styleId="1f">
    <w:name w:val="заг 1"/>
    <w:basedOn w:val="a8"/>
    <w:rsid w:val="00E30247"/>
    <w:pPr>
      <w:tabs>
        <w:tab w:val="num" w:pos="360"/>
      </w:tabs>
      <w:spacing w:before="40" w:after="40"/>
      <w:ind w:left="357" w:hanging="357"/>
    </w:pPr>
    <w:rPr>
      <w:b/>
      <w:bCs/>
    </w:rPr>
  </w:style>
  <w:style w:type="paragraph" w:customStyle="1" w:styleId="affffffb">
    <w:name w:val="лю"/>
    <w:basedOn w:val="a8"/>
    <w:rsid w:val="00E30247"/>
    <w:pPr>
      <w:spacing w:before="60" w:after="60"/>
      <w:ind w:firstLine="708"/>
    </w:pPr>
    <w:rPr>
      <w:rFonts w:ascii="Arial" w:hAnsi="Arial" w:cs="Arial"/>
      <w:sz w:val="22"/>
      <w:szCs w:val="22"/>
    </w:rPr>
  </w:style>
  <w:style w:type="paragraph" w:customStyle="1" w:styleId="affffffc">
    <w:name w:val="маркированный"/>
    <w:aliases w:val="Wingdings (Symbol),Слева:  1,25 см,Выступ:  0,63 см"/>
    <w:basedOn w:val="a8"/>
    <w:rsid w:val="00E30247"/>
    <w:pPr>
      <w:spacing w:before="60" w:after="60"/>
    </w:pPr>
    <w:rPr>
      <w:rFonts w:ascii="Arial" w:hAnsi="Arial" w:cs="Arial"/>
      <w:sz w:val="22"/>
      <w:szCs w:val="22"/>
    </w:rPr>
  </w:style>
  <w:style w:type="paragraph" w:customStyle="1" w:styleId="affffffd">
    <w:name w:val="Термин"/>
    <w:basedOn w:val="a8"/>
    <w:next w:val="a8"/>
    <w:rsid w:val="00E30247"/>
    <w:pPr>
      <w:spacing w:before="60" w:after="60"/>
    </w:pPr>
    <w:rPr>
      <w:rFonts w:ascii="Arial" w:hAnsi="Arial" w:cs="Arial"/>
    </w:rPr>
  </w:style>
  <w:style w:type="paragraph" w:customStyle="1" w:styleId="-a">
    <w:name w:val="А-Буллет"/>
    <w:basedOn w:val="a8"/>
    <w:rsid w:val="00E30247"/>
    <w:pPr>
      <w:widowControl w:val="0"/>
      <w:spacing w:before="60" w:after="60"/>
      <w:ind w:left="709" w:hanging="283"/>
    </w:pPr>
    <w:rPr>
      <w:rFonts w:ascii="Arial" w:hAnsi="Arial" w:cs="Arial"/>
    </w:rPr>
  </w:style>
  <w:style w:type="paragraph" w:customStyle="1" w:styleId="illustarte">
    <w:name w:val="illustarte"/>
    <w:basedOn w:val="a8"/>
    <w:rsid w:val="00E30247"/>
    <w:pPr>
      <w:keepLines/>
      <w:suppressAutoHyphens/>
      <w:spacing w:before="60" w:after="60"/>
    </w:pPr>
    <w:rPr>
      <w:rFonts w:ascii="Arial" w:hAnsi="Arial" w:cs="Arial"/>
      <w:sz w:val="22"/>
      <w:szCs w:val="22"/>
    </w:rPr>
  </w:style>
  <w:style w:type="paragraph" w:customStyle="1" w:styleId="bullettext">
    <w:name w:val="bullet text"/>
    <w:basedOn w:val="a8"/>
    <w:rsid w:val="00E30247"/>
    <w:pPr>
      <w:keepLines/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640"/>
        <w:tab w:val="left" w:pos="9360"/>
      </w:tabs>
      <w:spacing w:before="240" w:after="60"/>
      <w:ind w:left="720" w:hanging="360"/>
    </w:pPr>
    <w:rPr>
      <w:rFonts w:ascii="Arial" w:hAnsi="Arial" w:cs="Arial"/>
      <w:sz w:val="22"/>
      <w:szCs w:val="22"/>
      <w:lang w:val="en-US"/>
    </w:rPr>
  </w:style>
  <w:style w:type="paragraph" w:customStyle="1" w:styleId="2c">
    <w:name w:val="сновной текст 2"/>
    <w:basedOn w:val="a8"/>
    <w:rsid w:val="00E30247"/>
    <w:pPr>
      <w:widowControl w:val="0"/>
      <w:spacing w:before="60" w:after="60"/>
      <w:ind w:left="320"/>
    </w:pPr>
    <w:rPr>
      <w:rFonts w:ascii="Arial" w:hAnsi="Arial" w:cs="Arial"/>
      <w:sz w:val="22"/>
      <w:szCs w:val="22"/>
    </w:rPr>
  </w:style>
  <w:style w:type="paragraph" w:customStyle="1" w:styleId="1f0">
    <w:name w:val="Обычный1"/>
    <w:rsid w:val="00E30247"/>
    <w:pPr>
      <w:widowControl w:val="0"/>
    </w:pPr>
  </w:style>
  <w:style w:type="paragraph" w:customStyle="1" w:styleId="2d">
    <w:name w:val="Заголовок2"/>
    <w:basedOn w:val="20"/>
    <w:next w:val="a8"/>
    <w:autoRedefine/>
    <w:rsid w:val="00E30247"/>
    <w:pPr>
      <w:tabs>
        <w:tab w:val="num" w:pos="792"/>
        <w:tab w:val="num" w:pos="2232"/>
      </w:tabs>
      <w:spacing w:before="120" w:after="120" w:line="360" w:lineRule="auto"/>
      <w:ind w:left="2232" w:hanging="792"/>
    </w:pPr>
    <w:rPr>
      <w:i w:val="0"/>
      <w:iCs w:val="0"/>
      <w:caps/>
      <w:noProof/>
      <w:sz w:val="24"/>
      <w:szCs w:val="24"/>
      <w:lang w:val="ru-RU" w:eastAsia="ru-RU"/>
    </w:rPr>
  </w:style>
  <w:style w:type="paragraph" w:customStyle="1" w:styleId="affffffe">
    <w:name w:val="Стиль отчета"/>
    <w:basedOn w:val="a8"/>
    <w:rsid w:val="00E30247"/>
    <w:pPr>
      <w:widowControl w:val="0"/>
      <w:tabs>
        <w:tab w:val="left" w:pos="720"/>
        <w:tab w:val="left" w:pos="1134"/>
      </w:tabs>
      <w:adjustRightInd w:val="0"/>
      <w:spacing w:before="60" w:after="60" w:line="360" w:lineRule="auto"/>
      <w:ind w:firstLine="720"/>
      <w:textAlignment w:val="baseline"/>
    </w:pPr>
  </w:style>
  <w:style w:type="paragraph" w:customStyle="1" w:styleId="StyleBlueFirstline0cm">
    <w:name w:val="Style Blue First line:  0 cm"/>
    <w:basedOn w:val="a8"/>
    <w:rsid w:val="00E30247"/>
    <w:pPr>
      <w:spacing w:before="60" w:after="60"/>
    </w:pPr>
    <w:rPr>
      <w:rFonts w:ascii="Arial" w:hAnsi="Arial" w:cs="Arial"/>
      <w:color w:val="0000FF"/>
    </w:rPr>
  </w:style>
  <w:style w:type="paragraph" w:customStyle="1" w:styleId="Style2ptBoldFirstline0cm">
    <w:name w:val="Style 2 pt Bold First line:  0 cm"/>
    <w:basedOn w:val="a8"/>
    <w:rsid w:val="00E30247"/>
    <w:pPr>
      <w:spacing w:before="60" w:after="60"/>
    </w:pPr>
    <w:rPr>
      <w:rFonts w:ascii="Arial" w:hAnsi="Arial" w:cs="Arial"/>
      <w:b/>
      <w:bCs/>
      <w:sz w:val="4"/>
      <w:szCs w:val="4"/>
    </w:rPr>
  </w:style>
  <w:style w:type="character" w:customStyle="1" w:styleId="afffffff">
    <w:name w:val="Тема примечания Знак"/>
    <w:semiHidden/>
    <w:rsid w:val="00E30247"/>
    <w:rPr>
      <w:b/>
      <w:bCs/>
      <w:sz w:val="20"/>
      <w:szCs w:val="20"/>
    </w:rPr>
  </w:style>
  <w:style w:type="paragraph" w:customStyle="1" w:styleId="afffffff0">
    <w:name w:val="Абзац"/>
    <w:basedOn w:val="a8"/>
    <w:rsid w:val="00E30247"/>
    <w:pPr>
      <w:keepNext/>
      <w:spacing w:before="120" w:after="60" w:line="360" w:lineRule="auto"/>
      <w:ind w:firstLine="567"/>
      <w:outlineLvl w:val="2"/>
    </w:pPr>
    <w:rPr>
      <w:rFonts w:ascii="Arial" w:hAnsi="Arial" w:cs="Arial"/>
    </w:rPr>
  </w:style>
  <w:style w:type="paragraph" w:customStyle="1" w:styleId="afffffff1">
    <w:name w:val="Маркированный список с отступом"/>
    <w:basedOn w:val="a8"/>
    <w:rsid w:val="00E30247"/>
    <w:pPr>
      <w:tabs>
        <w:tab w:val="num" w:pos="1440"/>
      </w:tabs>
      <w:spacing w:before="60" w:after="60" w:line="360" w:lineRule="auto"/>
      <w:ind w:left="1381" w:hanging="301"/>
    </w:pPr>
  </w:style>
  <w:style w:type="paragraph" w:customStyle="1" w:styleId="afffffff2">
    <w:name w:val="Комментарий Список"/>
    <w:basedOn w:val="a8"/>
    <w:rsid w:val="00E30247"/>
    <w:pPr>
      <w:tabs>
        <w:tab w:val="num" w:pos="1080"/>
      </w:tabs>
      <w:spacing w:before="60" w:after="60"/>
      <w:ind w:firstLine="720"/>
    </w:pPr>
    <w:rPr>
      <w:color w:val="0000FF"/>
    </w:rPr>
  </w:style>
  <w:style w:type="paragraph" w:customStyle="1" w:styleId="StyleFirstline127cm">
    <w:name w:val="Style First line:  127 cm"/>
    <w:basedOn w:val="a8"/>
    <w:rsid w:val="00E30247"/>
    <w:pPr>
      <w:spacing w:before="120" w:after="60"/>
      <w:ind w:firstLine="720"/>
    </w:pPr>
  </w:style>
  <w:style w:type="paragraph" w:customStyle="1" w:styleId="2e">
    <w:name w:val="Список2"/>
    <w:basedOn w:val="a8"/>
    <w:autoRedefine/>
    <w:rsid w:val="00E30247"/>
    <w:pPr>
      <w:tabs>
        <w:tab w:val="num" w:pos="792"/>
      </w:tabs>
      <w:spacing w:before="80" w:after="80" w:line="360" w:lineRule="auto"/>
      <w:ind w:left="858" w:firstLine="624"/>
    </w:pPr>
  </w:style>
  <w:style w:type="paragraph" w:customStyle="1" w:styleId="bulleted">
    <w:name w:val="bulleted"/>
    <w:basedOn w:val="a8"/>
    <w:autoRedefine/>
    <w:rsid w:val="00E30247"/>
    <w:pPr>
      <w:spacing w:before="60" w:after="40" w:line="360" w:lineRule="auto"/>
      <w:ind w:left="1397" w:hanging="389"/>
    </w:pPr>
  </w:style>
  <w:style w:type="paragraph" w:customStyle="1" w:styleId="afffffff3">
    <w:name w:val="Перечисление"/>
    <w:basedOn w:val="a8"/>
    <w:qFormat/>
    <w:rsid w:val="008D4BD3"/>
    <w:pPr>
      <w:widowControl w:val="0"/>
      <w:tabs>
        <w:tab w:val="num" w:pos="360"/>
      </w:tabs>
      <w:ind w:left="754" w:hanging="357"/>
    </w:pPr>
  </w:style>
  <w:style w:type="paragraph" w:customStyle="1" w:styleId="NS1">
    <w:name w:val="NS1"/>
    <w:basedOn w:val="a8"/>
    <w:rsid w:val="00E30247"/>
    <w:pPr>
      <w:tabs>
        <w:tab w:val="num" w:pos="480"/>
      </w:tabs>
      <w:ind w:left="480" w:hanging="480"/>
    </w:pPr>
  </w:style>
  <w:style w:type="paragraph" w:customStyle="1" w:styleId="T2">
    <w:name w:val="T2"/>
    <w:basedOn w:val="a8"/>
    <w:rsid w:val="00E30247"/>
    <w:pPr>
      <w:tabs>
        <w:tab w:val="num" w:pos="1477"/>
      </w:tabs>
      <w:spacing w:before="60" w:after="60"/>
      <w:ind w:left="1477" w:hanging="397"/>
    </w:pPr>
  </w:style>
  <w:style w:type="paragraph" w:customStyle="1" w:styleId="afffffff4">
    <w:name w:val="Список_штрих"/>
    <w:basedOn w:val="a8"/>
    <w:rsid w:val="00E30247"/>
    <w:pPr>
      <w:tabs>
        <w:tab w:val="num" w:pos="720"/>
      </w:tabs>
      <w:spacing w:before="60" w:after="60"/>
      <w:ind w:left="720" w:hanging="360"/>
    </w:pPr>
  </w:style>
  <w:style w:type="paragraph" w:customStyle="1" w:styleId="afffffff5">
    <w:name w:val="Маркированный список ТЗ"/>
    <w:basedOn w:val="a0"/>
    <w:rsid w:val="00E30247"/>
    <w:pPr>
      <w:numPr>
        <w:numId w:val="0"/>
      </w:numPr>
      <w:tabs>
        <w:tab w:val="num" w:pos="737"/>
      </w:tabs>
      <w:spacing w:before="120" w:after="60"/>
      <w:ind w:left="737" w:hanging="453"/>
    </w:pPr>
    <w:rPr>
      <w:szCs w:val="28"/>
    </w:rPr>
  </w:style>
  <w:style w:type="paragraph" w:customStyle="1" w:styleId="1f1">
    <w:name w:val="Список 1"/>
    <w:basedOn w:val="2e"/>
    <w:rsid w:val="00E30247"/>
    <w:pPr>
      <w:tabs>
        <w:tab w:val="clear" w:pos="792"/>
        <w:tab w:val="num" w:pos="984"/>
      </w:tabs>
      <w:ind w:left="984" w:hanging="360"/>
    </w:pPr>
  </w:style>
  <w:style w:type="paragraph" w:customStyle="1" w:styleId="afffffff6">
    <w:name w:val="СписокШтПолж"/>
    <w:basedOn w:val="a8"/>
    <w:rsid w:val="00E30247"/>
    <w:pPr>
      <w:keepNext/>
      <w:tabs>
        <w:tab w:val="num" w:pos="624"/>
      </w:tabs>
      <w:ind w:left="624" w:hanging="454"/>
    </w:pPr>
    <w:rPr>
      <w:b/>
      <w:bCs/>
    </w:rPr>
  </w:style>
  <w:style w:type="paragraph" w:customStyle="1" w:styleId="1f2">
    <w:name w:val="Стиль1"/>
    <w:basedOn w:val="a8"/>
    <w:rsid w:val="00E30247"/>
    <w:pPr>
      <w:spacing w:before="120" w:after="60" w:line="360" w:lineRule="auto"/>
      <w:ind w:firstLine="720"/>
    </w:pPr>
  </w:style>
  <w:style w:type="paragraph" w:customStyle="1" w:styleId="xl24">
    <w:name w:val="xl24"/>
    <w:basedOn w:val="a8"/>
    <w:rsid w:val="00E30247"/>
    <w:pPr>
      <w:shd w:val="clear" w:color="auto" w:fill="FFFF00"/>
      <w:spacing w:before="100" w:beforeAutospacing="1" w:after="100" w:afterAutospacing="1"/>
    </w:pPr>
  </w:style>
  <w:style w:type="paragraph" w:customStyle="1" w:styleId="left">
    <w:name w:val="left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right">
    <w:name w:val="right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consnormal">
    <w:name w:val="consnormal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rightzag">
    <w:name w:val="rightzag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forma">
    <w:name w:val="forma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stamp">
    <w:name w:val="stamp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1Arial">
    <w:name w:val="Стиль заг 1 + Arial"/>
    <w:basedOn w:val="14"/>
    <w:rsid w:val="00E30247"/>
    <w:pPr>
      <w:keepNext w:val="0"/>
      <w:pageBreakBefore/>
      <w:pBdr>
        <w:bottom w:val="single" w:sz="4" w:space="1" w:color="auto"/>
      </w:pBdr>
      <w:tabs>
        <w:tab w:val="num" w:pos="1069"/>
      </w:tabs>
      <w:spacing w:after="120"/>
      <w:ind w:left="431" w:hanging="431"/>
    </w:pPr>
    <w:rPr>
      <w:rFonts w:cs="Arial"/>
      <w:sz w:val="28"/>
      <w:szCs w:val="28"/>
      <w:lang w:val="ru-RU" w:eastAsia="ru-RU"/>
    </w:rPr>
  </w:style>
  <w:style w:type="paragraph" w:customStyle="1" w:styleId="1f3">
    <w:name w:val="Заголовок1 для приложений"/>
    <w:basedOn w:val="a8"/>
    <w:next w:val="22"/>
    <w:rsid w:val="00E30247"/>
    <w:pPr>
      <w:spacing w:before="60" w:after="60"/>
      <w:jc w:val="right"/>
    </w:pPr>
    <w:rPr>
      <w:rFonts w:ascii="Arial" w:hAnsi="Arial" w:cs="Arial"/>
      <w:sz w:val="22"/>
      <w:szCs w:val="22"/>
    </w:rPr>
  </w:style>
  <w:style w:type="paragraph" w:customStyle="1" w:styleId="PlainText2">
    <w:name w:val="Plain Text2"/>
    <w:basedOn w:val="a8"/>
    <w:rsid w:val="00E30247"/>
    <w:pPr>
      <w:spacing w:before="60" w:after="60" w:line="360" w:lineRule="auto"/>
      <w:ind w:firstLine="720"/>
    </w:pPr>
    <w:rPr>
      <w:sz w:val="28"/>
      <w:szCs w:val="28"/>
    </w:rPr>
  </w:style>
  <w:style w:type="paragraph" w:customStyle="1" w:styleId="StyleLinespacingMultiple09li">
    <w:name w:val="Style Line spacing:  Multiple 09 li"/>
    <w:basedOn w:val="a8"/>
    <w:rsid w:val="00E30247"/>
    <w:pPr>
      <w:spacing w:before="240" w:after="60" w:line="216" w:lineRule="auto"/>
      <w:ind w:firstLine="567"/>
    </w:pPr>
    <w:rPr>
      <w:rFonts w:ascii="Arial" w:hAnsi="Arial" w:cs="Arial"/>
    </w:rPr>
  </w:style>
  <w:style w:type="character" w:customStyle="1" w:styleId="current1">
    <w:name w:val="current1"/>
    <w:rsid w:val="00E30247"/>
    <w:rPr>
      <w:b/>
      <w:bCs/>
      <w:sz w:val="20"/>
      <w:szCs w:val="20"/>
    </w:rPr>
  </w:style>
  <w:style w:type="paragraph" w:customStyle="1" w:styleId="ConsNormal0">
    <w:name w:val="ConsNormal"/>
    <w:rsid w:val="00E3024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30">
    <w:name w:val="Цитаты + 13 пт"/>
    <w:aliases w:val="По ширине,Слева:  0 см,Первая строка:  1,5 см,Справа:  0 с..."/>
    <w:basedOn w:val="a8"/>
    <w:rsid w:val="00E30247"/>
    <w:pPr>
      <w:tabs>
        <w:tab w:val="left" w:pos="993"/>
        <w:tab w:val="left" w:pos="9639"/>
      </w:tabs>
      <w:spacing w:line="312" w:lineRule="auto"/>
      <w:ind w:firstLine="851"/>
    </w:pPr>
    <w:rPr>
      <w:sz w:val="26"/>
      <w:szCs w:val="26"/>
    </w:rPr>
  </w:style>
  <w:style w:type="character" w:customStyle="1" w:styleId="postbody1">
    <w:name w:val="postbody1"/>
    <w:rsid w:val="00E30247"/>
    <w:rPr>
      <w:sz w:val="20"/>
      <w:szCs w:val="20"/>
    </w:rPr>
  </w:style>
  <w:style w:type="paragraph" w:customStyle="1" w:styleId="0">
    <w:name w:val="Обычный + Первая строка:  0 см"/>
    <w:basedOn w:val="a8"/>
    <w:rsid w:val="00E30247"/>
    <w:pPr>
      <w:spacing w:before="60" w:after="60"/>
    </w:pPr>
    <w:rPr>
      <w:rFonts w:ascii="Arial" w:hAnsi="Arial" w:cs="Arial"/>
      <w:sz w:val="22"/>
      <w:szCs w:val="22"/>
    </w:rPr>
  </w:style>
  <w:style w:type="paragraph" w:customStyle="1" w:styleId="xl25">
    <w:name w:val="xl25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6">
    <w:name w:val="xl26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a8"/>
    <w:rsid w:val="00E3024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28">
    <w:name w:val="xl28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a8"/>
    <w:rsid w:val="00E302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a8"/>
    <w:rsid w:val="00E302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a8"/>
    <w:rsid w:val="00E302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a8"/>
    <w:rsid w:val="00E302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a8"/>
    <w:rsid w:val="00E3024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a8"/>
    <w:rsid w:val="00E30247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a8"/>
    <w:rsid w:val="00E3024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a8"/>
    <w:rsid w:val="00E3024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a8"/>
    <w:rsid w:val="00E3024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a8"/>
    <w:rsid w:val="00E3024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a8"/>
    <w:rsid w:val="00E30247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a8"/>
    <w:rsid w:val="00E302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a8"/>
    <w:rsid w:val="00E30247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top"/>
    </w:pPr>
    <w:rPr>
      <w:rFonts w:ascii="Arial" w:hAnsi="Arial" w:cs="Arial"/>
      <w:sz w:val="16"/>
      <w:szCs w:val="16"/>
    </w:rPr>
  </w:style>
  <w:style w:type="paragraph" w:customStyle="1" w:styleId="j">
    <w:name w:val="j"/>
    <w:aliases w:val="sx"/>
    <w:basedOn w:val="a0"/>
    <w:rsid w:val="00E30247"/>
    <w:pPr>
      <w:numPr>
        <w:numId w:val="9"/>
      </w:numPr>
      <w:tabs>
        <w:tab w:val="num" w:pos="1429"/>
      </w:tabs>
      <w:spacing w:before="60" w:after="60"/>
      <w:ind w:left="1429" w:hanging="283"/>
    </w:pPr>
    <w:rPr>
      <w:rFonts w:ascii="Arial" w:hAnsi="Arial" w:cs="Arial"/>
      <w:sz w:val="22"/>
      <w:szCs w:val="22"/>
    </w:rPr>
  </w:style>
  <w:style w:type="paragraph" w:customStyle="1" w:styleId="94">
    <w:name w:val="Стиль Заголовок 9 + полужирный"/>
    <w:basedOn w:val="9"/>
    <w:rsid w:val="00E30247"/>
    <w:pPr>
      <w:keepNext/>
      <w:numPr>
        <w:ilvl w:val="0"/>
        <w:numId w:val="0"/>
      </w:numPr>
      <w:autoSpaceDE/>
      <w:autoSpaceDN/>
      <w:spacing w:before="60" w:line="240" w:lineRule="auto"/>
      <w:ind w:firstLine="709"/>
    </w:pPr>
    <w:rPr>
      <w:rFonts w:ascii="Arial" w:hAnsi="Arial" w:cs="Arial"/>
      <w:sz w:val="22"/>
      <w:szCs w:val="22"/>
    </w:rPr>
  </w:style>
  <w:style w:type="paragraph" w:customStyle="1" w:styleId="45">
    <w:name w:val="Маркспис_4"/>
    <w:basedOn w:val="a0"/>
    <w:rsid w:val="00E30247"/>
    <w:pPr>
      <w:numPr>
        <w:numId w:val="0"/>
      </w:numPr>
      <w:tabs>
        <w:tab w:val="num" w:pos="1069"/>
      </w:tabs>
      <w:spacing w:before="60" w:after="60"/>
      <w:ind w:left="1069"/>
    </w:pPr>
    <w:rPr>
      <w:rFonts w:ascii="Arial" w:hAnsi="Arial" w:cs="Arial"/>
      <w:sz w:val="22"/>
      <w:szCs w:val="22"/>
    </w:rPr>
  </w:style>
  <w:style w:type="paragraph" w:customStyle="1" w:styleId="center1">
    <w:name w:val="center1"/>
    <w:basedOn w:val="a8"/>
    <w:rsid w:val="00E30247"/>
    <w:pPr>
      <w:spacing w:before="100" w:beforeAutospacing="1" w:after="100" w:afterAutospacing="1"/>
    </w:pPr>
  </w:style>
  <w:style w:type="character" w:customStyle="1" w:styleId="c1">
    <w:name w:val="c1"/>
    <w:basedOn w:val="a9"/>
    <w:rsid w:val="00E30247"/>
  </w:style>
  <w:style w:type="paragraph" w:styleId="38">
    <w:name w:val="List Bullet 3"/>
    <w:basedOn w:val="a8"/>
    <w:autoRedefine/>
    <w:rsid w:val="00E30247"/>
    <w:pPr>
      <w:tabs>
        <w:tab w:val="num" w:pos="926"/>
      </w:tabs>
      <w:spacing w:before="60" w:after="60"/>
      <w:ind w:left="926" w:hanging="360"/>
    </w:pPr>
    <w:rPr>
      <w:rFonts w:ascii="Arial" w:hAnsi="Arial" w:cs="Arial"/>
      <w:sz w:val="22"/>
      <w:szCs w:val="22"/>
    </w:rPr>
  </w:style>
  <w:style w:type="paragraph" w:customStyle="1" w:styleId="a6">
    <w:name w:val="Третий заголовок"/>
    <w:basedOn w:val="3"/>
    <w:rsid w:val="00E30247"/>
    <w:pPr>
      <w:keepLines/>
      <w:numPr>
        <w:ilvl w:val="2"/>
        <w:numId w:val="1"/>
      </w:numPr>
      <w:spacing w:before="120" w:after="240" w:line="240" w:lineRule="atLeast"/>
    </w:pPr>
    <w:rPr>
      <w:b w:val="0"/>
      <w:bCs w:val="0"/>
      <w:kern w:val="28"/>
      <w:sz w:val="24"/>
      <w:szCs w:val="24"/>
      <w:lang w:val="ru-RU" w:eastAsia="ru-RU"/>
    </w:rPr>
  </w:style>
  <w:style w:type="paragraph" w:customStyle="1" w:styleId="ItemizedList">
    <w:name w:val="ItemizedList"/>
    <w:basedOn w:val="a8"/>
    <w:rsid w:val="00E30247"/>
    <w:pPr>
      <w:widowControl w:val="0"/>
      <w:numPr>
        <w:numId w:val="19"/>
      </w:numPr>
      <w:snapToGrid w:val="0"/>
      <w:spacing w:before="120"/>
    </w:pPr>
  </w:style>
  <w:style w:type="paragraph" w:customStyle="1" w:styleId="PlainText">
    <w:name w:val="PlainText"/>
    <w:rsid w:val="00E30247"/>
    <w:pPr>
      <w:spacing w:before="120"/>
      <w:ind w:firstLine="567"/>
      <w:jc w:val="both"/>
    </w:pPr>
    <w:rPr>
      <w:sz w:val="24"/>
      <w:szCs w:val="24"/>
    </w:rPr>
  </w:style>
  <w:style w:type="paragraph" w:customStyle="1" w:styleId="Orderedlist">
    <w:name w:val="Orderedlist"/>
    <w:basedOn w:val="ItemizedList"/>
    <w:rsid w:val="00E30247"/>
    <w:pPr>
      <w:numPr>
        <w:numId w:val="20"/>
      </w:numPr>
      <w:tabs>
        <w:tab w:val="num" w:pos="1609"/>
      </w:tabs>
      <w:spacing w:line="360" w:lineRule="auto"/>
      <w:ind w:left="0" w:firstLine="0"/>
    </w:pPr>
  </w:style>
  <w:style w:type="paragraph" w:styleId="1f4">
    <w:name w:val="index 1"/>
    <w:basedOn w:val="a8"/>
    <w:next w:val="a8"/>
    <w:autoRedefine/>
    <w:semiHidden/>
    <w:rsid w:val="00E30247"/>
    <w:pPr>
      <w:autoSpaceDE w:val="0"/>
      <w:autoSpaceDN w:val="0"/>
      <w:spacing w:line="300" w:lineRule="auto"/>
      <w:ind w:left="240" w:hanging="240"/>
    </w:pPr>
  </w:style>
  <w:style w:type="paragraph" w:styleId="afffffff7">
    <w:name w:val="index heading"/>
    <w:basedOn w:val="a8"/>
    <w:next w:val="1f4"/>
    <w:semiHidden/>
    <w:rsid w:val="00E30247"/>
    <w:pPr>
      <w:ind w:firstLine="851"/>
    </w:pPr>
  </w:style>
  <w:style w:type="paragraph" w:customStyle="1" w:styleId="perechis">
    <w:name w:val="perechis #"/>
    <w:basedOn w:val="a8"/>
    <w:autoRedefine/>
    <w:rsid w:val="00E30247"/>
    <w:pPr>
      <w:numPr>
        <w:numId w:val="12"/>
      </w:numPr>
      <w:tabs>
        <w:tab w:val="num" w:pos="1211"/>
      </w:tabs>
      <w:suppressAutoHyphens/>
      <w:ind w:left="1211"/>
    </w:pPr>
    <w:rPr>
      <w:sz w:val="26"/>
      <w:szCs w:val="26"/>
    </w:rPr>
  </w:style>
  <w:style w:type="paragraph" w:customStyle="1" w:styleId="a1">
    <w:name w:val="Нумерованное перечисление"/>
    <w:basedOn w:val="perechisl"/>
    <w:autoRedefine/>
    <w:rsid w:val="00E30247"/>
    <w:pPr>
      <w:numPr>
        <w:numId w:val="13"/>
      </w:numPr>
      <w:tabs>
        <w:tab w:val="left" w:pos="1134"/>
        <w:tab w:val="num" w:pos="1211"/>
      </w:tabs>
      <w:suppressAutoHyphens/>
      <w:spacing w:before="120" w:after="120"/>
    </w:pPr>
    <w:rPr>
      <w:sz w:val="26"/>
      <w:szCs w:val="26"/>
    </w:rPr>
  </w:style>
  <w:style w:type="paragraph" w:customStyle="1" w:styleId="afffffff8">
    <w:name w:val="перечисление"/>
    <w:basedOn w:val="a8"/>
    <w:rsid w:val="00E30247"/>
    <w:pPr>
      <w:spacing w:line="360" w:lineRule="auto"/>
    </w:pPr>
  </w:style>
  <w:style w:type="paragraph" w:customStyle="1" w:styleId="afffffff9">
    <w:name w:val="Буква"/>
    <w:basedOn w:val="a8"/>
    <w:rsid w:val="00E30247"/>
    <w:pPr>
      <w:tabs>
        <w:tab w:val="num" w:pos="927"/>
        <w:tab w:val="left" w:pos="1134"/>
        <w:tab w:val="num" w:pos="1440"/>
      </w:tabs>
      <w:spacing w:before="60" w:after="60" w:line="360" w:lineRule="auto"/>
      <w:ind w:firstLine="567"/>
    </w:pPr>
    <w:rPr>
      <w:sz w:val="28"/>
      <w:szCs w:val="28"/>
    </w:rPr>
  </w:style>
  <w:style w:type="paragraph" w:customStyle="1" w:styleId="afffffffa">
    <w:name w:val="Стиль по ширине"/>
    <w:basedOn w:val="a8"/>
    <w:rsid w:val="00E30247"/>
    <w:pPr>
      <w:spacing w:line="288" w:lineRule="auto"/>
    </w:pPr>
    <w:rPr>
      <w:rFonts w:ascii="Verdana" w:hAnsi="Verdana" w:cs="Verdana"/>
      <w:sz w:val="22"/>
      <w:szCs w:val="22"/>
    </w:rPr>
  </w:style>
  <w:style w:type="paragraph" w:customStyle="1" w:styleId="afffffffb">
    <w:name w:val="Основной текст с красной строки"/>
    <w:basedOn w:val="a8"/>
    <w:rsid w:val="00E30247"/>
    <w:pPr>
      <w:spacing w:before="60" w:line="360" w:lineRule="auto"/>
      <w:ind w:firstLine="851"/>
    </w:pPr>
  </w:style>
  <w:style w:type="paragraph" w:customStyle="1" w:styleId="01">
    <w:name w:val="Приложение 01"/>
    <w:basedOn w:val="a8"/>
    <w:next w:val="a8"/>
    <w:rsid w:val="00E30247"/>
    <w:pPr>
      <w:keepNext/>
      <w:keepLines/>
      <w:pageBreakBefore/>
      <w:numPr>
        <w:numId w:val="21"/>
      </w:numPr>
      <w:spacing w:before="600" w:after="240" w:line="360" w:lineRule="auto"/>
      <w:jc w:val="center"/>
      <w:outlineLvl w:val="0"/>
    </w:pPr>
    <w:rPr>
      <w:rFonts w:ascii="Arial" w:hAnsi="Arial" w:cs="Arial"/>
      <w:b/>
      <w:bCs/>
      <w:noProof/>
      <w:sz w:val="28"/>
      <w:szCs w:val="28"/>
    </w:rPr>
  </w:style>
  <w:style w:type="paragraph" w:customStyle="1" w:styleId="02">
    <w:name w:val="Приложение 02"/>
    <w:basedOn w:val="a8"/>
    <w:next w:val="afffffffb"/>
    <w:rsid w:val="00E30247"/>
    <w:pPr>
      <w:keepNext/>
      <w:keepLines/>
      <w:numPr>
        <w:ilvl w:val="1"/>
        <w:numId w:val="21"/>
      </w:numPr>
      <w:tabs>
        <w:tab w:val="left" w:pos="851"/>
      </w:tabs>
      <w:spacing w:before="360" w:after="240" w:line="360" w:lineRule="auto"/>
      <w:outlineLvl w:val="1"/>
    </w:pPr>
    <w:rPr>
      <w:rFonts w:ascii="Arial" w:hAnsi="Arial" w:cs="Arial"/>
      <w:b/>
      <w:bCs/>
      <w:noProof/>
      <w:sz w:val="26"/>
      <w:szCs w:val="26"/>
    </w:rPr>
  </w:style>
  <w:style w:type="paragraph" w:customStyle="1" w:styleId="03">
    <w:name w:val="Приложение 03"/>
    <w:basedOn w:val="a8"/>
    <w:next w:val="afffffffb"/>
    <w:rsid w:val="00E30247"/>
    <w:pPr>
      <w:keepNext/>
      <w:keepLines/>
      <w:numPr>
        <w:ilvl w:val="2"/>
        <w:numId w:val="21"/>
      </w:numPr>
      <w:tabs>
        <w:tab w:val="left" w:pos="851"/>
      </w:tabs>
      <w:spacing w:before="360" w:after="240" w:line="360" w:lineRule="auto"/>
      <w:outlineLvl w:val="2"/>
    </w:pPr>
    <w:rPr>
      <w:rFonts w:ascii="Arial" w:hAnsi="Arial" w:cs="Arial"/>
      <w:b/>
      <w:bCs/>
      <w:noProof/>
    </w:rPr>
  </w:style>
  <w:style w:type="paragraph" w:customStyle="1" w:styleId="04">
    <w:name w:val="Приложение 04"/>
    <w:basedOn w:val="a8"/>
    <w:next w:val="afffffffb"/>
    <w:rsid w:val="00E30247"/>
    <w:pPr>
      <w:keepNext/>
      <w:keepLines/>
      <w:numPr>
        <w:ilvl w:val="3"/>
        <w:numId w:val="21"/>
      </w:numPr>
      <w:tabs>
        <w:tab w:val="left" w:pos="851"/>
      </w:tabs>
      <w:spacing w:before="240" w:after="120" w:line="360" w:lineRule="auto"/>
      <w:outlineLvl w:val="3"/>
    </w:pPr>
    <w:rPr>
      <w:rFonts w:ascii="Arial" w:hAnsi="Arial" w:cs="Arial"/>
      <w:b/>
      <w:bCs/>
      <w:i/>
      <w:iCs/>
      <w:noProof/>
      <w:sz w:val="22"/>
      <w:szCs w:val="22"/>
    </w:rPr>
  </w:style>
  <w:style w:type="paragraph" w:customStyle="1" w:styleId="05">
    <w:name w:val="Приложение 05"/>
    <w:basedOn w:val="a8"/>
    <w:next w:val="afffffffb"/>
    <w:rsid w:val="00E30247"/>
    <w:pPr>
      <w:keepNext/>
      <w:keepLines/>
      <w:numPr>
        <w:ilvl w:val="4"/>
        <w:numId w:val="21"/>
      </w:numPr>
      <w:tabs>
        <w:tab w:val="left" w:pos="851"/>
      </w:tabs>
      <w:spacing w:before="240" w:after="120" w:line="360" w:lineRule="auto"/>
      <w:outlineLvl w:val="4"/>
    </w:pPr>
    <w:rPr>
      <w:rFonts w:ascii="Arial" w:hAnsi="Arial" w:cs="Arial"/>
      <w:b/>
      <w:bCs/>
      <w:i/>
      <w:iCs/>
      <w:noProof/>
      <w:sz w:val="20"/>
      <w:szCs w:val="20"/>
    </w:rPr>
  </w:style>
  <w:style w:type="paragraph" w:styleId="afffffffc">
    <w:name w:val="Normal (Web)"/>
    <w:basedOn w:val="a8"/>
    <w:rsid w:val="00E30247"/>
  </w:style>
  <w:style w:type="paragraph" w:customStyle="1" w:styleId="1f5">
    <w:name w:val="Абзац списка1"/>
    <w:basedOn w:val="a8"/>
    <w:rsid w:val="00E30247"/>
    <w:pPr>
      <w:spacing w:after="200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fffffd">
    <w:name w:val="Основной в таблице"/>
    <w:basedOn w:val="a8"/>
    <w:rsid w:val="00E30247"/>
    <w:pPr>
      <w:tabs>
        <w:tab w:val="left" w:pos="851"/>
      </w:tabs>
      <w:spacing w:before="40" w:after="40"/>
    </w:pPr>
    <w:rPr>
      <w:sz w:val="28"/>
      <w:szCs w:val="28"/>
    </w:rPr>
  </w:style>
  <w:style w:type="paragraph" w:customStyle="1" w:styleId="a7">
    <w:name w:val="Маркированный минус"/>
    <w:basedOn w:val="a8"/>
    <w:rsid w:val="00E30247"/>
    <w:pPr>
      <w:numPr>
        <w:numId w:val="22"/>
      </w:numPr>
      <w:tabs>
        <w:tab w:val="left" w:pos="567"/>
      </w:tabs>
      <w:spacing w:before="120" w:line="312" w:lineRule="auto"/>
    </w:pPr>
  </w:style>
  <w:style w:type="paragraph" w:customStyle="1" w:styleId="-2">
    <w:name w:val="Маркированный-2"/>
    <w:basedOn w:val="a7"/>
    <w:rsid w:val="00E30247"/>
    <w:pPr>
      <w:numPr>
        <w:numId w:val="23"/>
      </w:numPr>
      <w:tabs>
        <w:tab w:val="clear" w:pos="567"/>
        <w:tab w:val="left" w:pos="709"/>
      </w:tabs>
    </w:pPr>
    <w:rPr>
      <w:szCs w:val="20"/>
    </w:rPr>
  </w:style>
  <w:style w:type="paragraph" w:customStyle="1" w:styleId="13">
    <w:name w:val="Маркерованный 1"/>
    <w:basedOn w:val="affd"/>
    <w:rsid w:val="00E30247"/>
    <w:pPr>
      <w:widowControl w:val="0"/>
      <w:numPr>
        <w:ilvl w:val="1"/>
        <w:numId w:val="24"/>
      </w:numPr>
      <w:spacing w:line="240" w:lineRule="auto"/>
    </w:pPr>
  </w:style>
  <w:style w:type="character" w:customStyle="1" w:styleId="1f6">
    <w:name w:val="Текст сноски Знак1"/>
    <w:semiHidden/>
    <w:rsid w:val="00E30247"/>
    <w:rPr>
      <w:lang w:val="ru-RU" w:eastAsia="en-US" w:bidi="ar-SA"/>
    </w:rPr>
  </w:style>
  <w:style w:type="character" w:customStyle="1" w:styleId="46">
    <w:name w:val="Знак Знак4"/>
    <w:semiHidden/>
    <w:rsid w:val="00E302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примечания Знак1"/>
    <w:basedOn w:val="a9"/>
    <w:link w:val="af"/>
    <w:semiHidden/>
    <w:rsid w:val="00E30247"/>
  </w:style>
  <w:style w:type="paragraph" w:customStyle="1" w:styleId="ArialCYR095">
    <w:name w:val="Стиль Arial CYR Черный Первая строка:  095 см Междустр.интервал..."/>
    <w:basedOn w:val="a8"/>
    <w:rsid w:val="00E30247"/>
    <w:pPr>
      <w:spacing w:after="60"/>
      <w:ind w:firstLine="539"/>
    </w:pPr>
    <w:rPr>
      <w:rFonts w:ascii="Arial Black" w:eastAsia="Verdana" w:hAnsi="Arial Black" w:cs="Verdana"/>
      <w:color w:val="000000"/>
      <w:szCs w:val="20"/>
    </w:rPr>
  </w:style>
  <w:style w:type="paragraph" w:customStyle="1" w:styleId="afffffffe">
    <w:name w:val="Обычный без отступа"/>
    <w:basedOn w:val="a8"/>
    <w:link w:val="affffffff"/>
    <w:qFormat/>
    <w:rsid w:val="00731255"/>
    <w:pPr>
      <w:spacing w:line="240" w:lineRule="auto"/>
    </w:pPr>
    <w:rPr>
      <w:sz w:val="20"/>
      <w:szCs w:val="20"/>
    </w:rPr>
  </w:style>
  <w:style w:type="character" w:customStyle="1" w:styleId="affffffff">
    <w:name w:val="Обычный без отступа Знак"/>
    <w:link w:val="afffffffe"/>
    <w:rsid w:val="00731255"/>
  </w:style>
  <w:style w:type="paragraph" w:customStyle="1" w:styleId="1">
    <w:name w:val="Маркированный список 1 уровня"/>
    <w:basedOn w:val="a8"/>
    <w:link w:val="1f7"/>
    <w:rsid w:val="004145E6"/>
    <w:pPr>
      <w:numPr>
        <w:numId w:val="25"/>
      </w:numPr>
      <w:spacing w:before="60" w:after="60" w:line="240" w:lineRule="auto"/>
    </w:pPr>
    <w:rPr>
      <w:szCs w:val="22"/>
    </w:rPr>
  </w:style>
  <w:style w:type="character" w:customStyle="1" w:styleId="1f7">
    <w:name w:val="Маркированный список 1 уровня Знак"/>
    <w:link w:val="1"/>
    <w:locked/>
    <w:rsid w:val="004145E6"/>
    <w:rPr>
      <w:sz w:val="24"/>
      <w:szCs w:val="22"/>
    </w:rPr>
  </w:style>
  <w:style w:type="paragraph" w:styleId="affffffff0">
    <w:name w:val="Plain Text"/>
    <w:basedOn w:val="a8"/>
    <w:link w:val="affffffff1"/>
    <w:rsid w:val="003B3F40"/>
    <w:pPr>
      <w:spacing w:line="240" w:lineRule="auto"/>
      <w:ind w:firstLine="720"/>
    </w:pPr>
    <w:rPr>
      <w:rFonts w:eastAsia="Calibri"/>
    </w:rPr>
  </w:style>
  <w:style w:type="character" w:customStyle="1" w:styleId="affffffff1">
    <w:name w:val="Текст Знак"/>
    <w:basedOn w:val="a9"/>
    <w:link w:val="affffffff0"/>
    <w:rsid w:val="003B3F40"/>
    <w:rPr>
      <w:rFonts w:eastAsia="Calibri"/>
      <w:sz w:val="24"/>
      <w:szCs w:val="24"/>
    </w:rPr>
  </w:style>
  <w:style w:type="paragraph" w:styleId="5">
    <w:name w:val="List Bullet 5"/>
    <w:basedOn w:val="a8"/>
    <w:semiHidden/>
    <w:rsid w:val="00F802CB"/>
    <w:pPr>
      <w:numPr>
        <w:numId w:val="27"/>
      </w:numPr>
      <w:spacing w:after="60" w:line="240" w:lineRule="auto"/>
      <w:contextualSpacing/>
    </w:pPr>
    <w:rPr>
      <w:szCs w:val="22"/>
    </w:rPr>
  </w:style>
  <w:style w:type="paragraph" w:customStyle="1" w:styleId="affffffff2">
    <w:name w:val="Без Интервала"/>
    <w:aliases w:val="Жирный"/>
    <w:basedOn w:val="a8"/>
    <w:rsid w:val="00386376"/>
    <w:pPr>
      <w:keepLines/>
      <w:spacing w:after="60" w:line="240" w:lineRule="auto"/>
      <w:ind w:firstLine="0"/>
      <w:jc w:val="center"/>
    </w:pPr>
    <w:rPr>
      <w:b/>
      <w:szCs w:val="22"/>
    </w:rPr>
  </w:style>
  <w:style w:type="paragraph" w:customStyle="1" w:styleId="2">
    <w:name w:val="Маркированный список 2 уровня"/>
    <w:basedOn w:val="1"/>
    <w:rsid w:val="009A278A"/>
    <w:pPr>
      <w:numPr>
        <w:numId w:val="28"/>
      </w:numPr>
      <w:spacing w:before="0" w:after="120"/>
    </w:pPr>
    <w:rPr>
      <w:szCs w:val="24"/>
    </w:rPr>
  </w:style>
  <w:style w:type="paragraph" w:customStyle="1" w:styleId="1f8">
    <w:name w:val="Без интервала1"/>
    <w:basedOn w:val="a8"/>
    <w:rsid w:val="00432BA8"/>
    <w:pPr>
      <w:keepLines/>
      <w:spacing w:after="60" w:line="240" w:lineRule="auto"/>
      <w:ind w:firstLine="0"/>
      <w:jc w:val="left"/>
    </w:pPr>
    <w:rPr>
      <w:szCs w:val="22"/>
    </w:rPr>
  </w:style>
  <w:style w:type="paragraph" w:customStyle="1" w:styleId="10">
    <w:name w:val="Маркированный список1"/>
    <w:basedOn w:val="a8"/>
    <w:rsid w:val="00432BA8"/>
    <w:pPr>
      <w:numPr>
        <w:numId w:val="29"/>
      </w:numPr>
      <w:tabs>
        <w:tab w:val="num" w:pos="1134"/>
      </w:tabs>
      <w:spacing w:line="240" w:lineRule="auto"/>
      <w:ind w:left="1134" w:hanging="425"/>
    </w:pPr>
    <w:rPr>
      <w:rFonts w:cs="Arial"/>
      <w:iCs/>
      <w:szCs w:val="22"/>
    </w:rPr>
  </w:style>
  <w:style w:type="character" w:customStyle="1" w:styleId="affb">
    <w:name w:val="Абзац списка Знак"/>
    <w:aliases w:val="Заголовок_3 Знак,UL Знак,Абзац маркированнный Знак,Bullet List Знак,FooterText Знак,numbered Знак,Bullet Number Знак,Figure_name Знак,List Paragraph1 Знак,Paragraphe de liste1 Знак,Bulletr List Paragraph Знак,列出段落 Знак,列出段落1 Знак"/>
    <w:basedOn w:val="a9"/>
    <w:link w:val="affa"/>
    <w:uiPriority w:val="34"/>
    <w:qFormat/>
    <w:locked/>
    <w:rsid w:val="004F500A"/>
    <w:rPr>
      <w:rFonts w:eastAsia="Calibri"/>
      <w:sz w:val="24"/>
      <w:szCs w:val="22"/>
    </w:rPr>
  </w:style>
  <w:style w:type="paragraph" w:customStyle="1" w:styleId="47">
    <w:name w:val="Заголовок 4а"/>
    <w:basedOn w:val="3"/>
    <w:link w:val="48"/>
    <w:rsid w:val="003D651E"/>
    <w:pPr>
      <w:spacing w:after="120" w:line="240" w:lineRule="auto"/>
      <w:ind w:left="3447" w:hanging="360"/>
    </w:pPr>
    <w:rPr>
      <w:rFonts w:eastAsia="Calibri"/>
      <w:b w:val="0"/>
      <w:sz w:val="24"/>
      <w:lang w:val="ru-RU" w:eastAsia="en-US"/>
    </w:rPr>
  </w:style>
  <w:style w:type="character" w:customStyle="1" w:styleId="48">
    <w:name w:val="Заголовок 4а Знак"/>
    <w:basedOn w:val="30"/>
    <w:link w:val="47"/>
    <w:locked/>
    <w:rsid w:val="003D651E"/>
    <w:rPr>
      <w:rFonts w:eastAsia="Calibri"/>
      <w:b w:val="0"/>
      <w:bCs/>
      <w:sz w:val="24"/>
      <w:szCs w:val="26"/>
    </w:rPr>
  </w:style>
  <w:style w:type="character" w:customStyle="1" w:styleId="1f9">
    <w:name w:val="Неразрешенное упоминание1"/>
    <w:basedOn w:val="a9"/>
    <w:uiPriority w:val="99"/>
    <w:semiHidden/>
    <w:unhideWhenUsed/>
    <w:rsid w:val="00C43790"/>
    <w:rPr>
      <w:color w:val="605E5C"/>
      <w:shd w:val="clear" w:color="auto" w:fill="E1DFDD"/>
    </w:rPr>
  </w:style>
  <w:style w:type="paragraph" w:customStyle="1" w:styleId="-30">
    <w:name w:val="ПР - Заголовок 3"/>
    <w:basedOn w:val="3"/>
    <w:next w:val="a8"/>
    <w:link w:val="-31"/>
    <w:autoRedefine/>
    <w:qFormat/>
    <w:rsid w:val="003B093B"/>
    <w:pPr>
      <w:spacing w:after="240" w:line="240" w:lineRule="auto"/>
      <w:ind w:left="720" w:hanging="720"/>
    </w:pPr>
    <w:rPr>
      <w:rFonts w:ascii="Arial" w:eastAsia="Calibri" w:hAnsi="Arial"/>
      <w:bCs w:val="0"/>
      <w:sz w:val="24"/>
      <w:szCs w:val="20"/>
      <w:lang w:val="ru-RU" w:eastAsia="en-US"/>
    </w:rPr>
  </w:style>
  <w:style w:type="character" w:customStyle="1" w:styleId="-31">
    <w:name w:val="ПР - Заголовок 3 Знак"/>
    <w:basedOn w:val="a9"/>
    <w:link w:val="-30"/>
    <w:rsid w:val="003B093B"/>
    <w:rPr>
      <w:rFonts w:ascii="Arial" w:eastAsia="Calibri" w:hAnsi="Arial"/>
      <w:b/>
      <w:sz w:val="24"/>
    </w:rPr>
  </w:style>
  <w:style w:type="character" w:customStyle="1" w:styleId="39">
    <w:name w:val="Стиль3 Знак"/>
    <w:basedOn w:val="a9"/>
    <w:link w:val="3a"/>
    <w:qFormat/>
    <w:locked/>
    <w:rsid w:val="00DE4BBE"/>
    <w:rPr>
      <w:rFonts w:ascii="Arial" w:hAnsi="Arial" w:cs="Arial"/>
      <w:sz w:val="24"/>
      <w:szCs w:val="24"/>
    </w:rPr>
  </w:style>
  <w:style w:type="paragraph" w:customStyle="1" w:styleId="3a">
    <w:name w:val="Стиль3"/>
    <w:basedOn w:val="a8"/>
    <w:link w:val="39"/>
    <w:qFormat/>
    <w:rsid w:val="00DE4BBE"/>
    <w:pPr>
      <w:spacing w:before="120" w:after="120" w:line="240" w:lineRule="auto"/>
      <w:ind w:firstLine="0"/>
    </w:pPr>
    <w:rPr>
      <w:rFonts w:ascii="Arial" w:hAnsi="Arial" w:cs="Arial"/>
    </w:rPr>
  </w:style>
  <w:style w:type="table" w:customStyle="1" w:styleId="1fa">
    <w:name w:val="Сетка таблицы1"/>
    <w:basedOn w:val="aa"/>
    <w:next w:val="afb"/>
    <w:uiPriority w:val="39"/>
    <w:rsid w:val="00174C6A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a9"/>
    <w:rsid w:val="00D64D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index heading" w:uiPriority="0"/>
    <w:lsdException w:name="caption" w:semiHidden="0" w:unhideWhenUsed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4" w:uiPriority="0"/>
    <w:lsdException w:name="List Bullet 3" w:uiPriority="0"/>
    <w:lsdException w:name="List Bullet 5" w:uiPriority="0"/>
    <w:lsdException w:name="List Number 2" w:uiPriority="0"/>
    <w:lsdException w:name="Title" w:semiHidden="0" w:unhideWhenUsed="0" w:qFormat="1"/>
    <w:lsdException w:name="Closing" w:uiPriority="0"/>
    <w:lsdException w:name="Default Paragraph Font" w:uiPriority="1"/>
    <w:lsdException w:name="Body Text" w:uiPriority="0"/>
    <w:lsdException w:name="Subtitle" w:semiHidden="0" w:uiPriority="0" w:unhideWhenUsed="0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Plain Text" w:uiPriority="0"/>
    <w:lsdException w:name="Normal (Web)" w:uiPriority="0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8">
    <w:name w:val="Normal"/>
    <w:qFormat/>
    <w:rsid w:val="001B4864"/>
    <w:pPr>
      <w:spacing w:line="276" w:lineRule="auto"/>
      <w:ind w:firstLine="709"/>
      <w:jc w:val="both"/>
    </w:pPr>
    <w:rPr>
      <w:sz w:val="24"/>
      <w:szCs w:val="24"/>
    </w:rPr>
  </w:style>
  <w:style w:type="paragraph" w:styleId="14">
    <w:name w:val="heading 1"/>
    <w:aliases w:val="ЗАГОЛОВОК1,heading1,Heading 0,Heading 1,Document Header1,Заголов,H1,Загол 2,h1,Заголовок 1 Знак1,Заголовок 1 Знак Знак,.,Название спецификации,1,app heading 1,ITT t1,II+,I,H11,H12,H13,H14,H15,H16,H17,H18,H111,H121,H131,H141,H151,H161,H171,g"/>
    <w:basedOn w:val="a8"/>
    <w:next w:val="a8"/>
    <w:link w:val="15"/>
    <w:qFormat/>
    <w:rsid w:val="00981C05"/>
    <w:pPr>
      <w:keepNext/>
      <w:spacing w:before="240" w:after="60"/>
      <w:outlineLvl w:val="0"/>
    </w:pPr>
    <w:rPr>
      <w:b/>
      <w:bCs/>
      <w:kern w:val="32"/>
      <w:sz w:val="36"/>
      <w:szCs w:val="32"/>
      <w:lang w:val="x-none" w:eastAsia="x-none"/>
    </w:rPr>
  </w:style>
  <w:style w:type="paragraph" w:styleId="20">
    <w:name w:val="heading 2"/>
    <w:aliases w:val="Название Раздела,H2,2,Level 2 Heading,h2,Numbered indent 2,ni2,Hanging 2 Indent,numbered indent 2,Heading 2,Heading 2 Hidden,CHS,H2-Heading 2,l2,Header2,22,heading2,list2,A,A.B.C.,list 2,Heading2,Heading Indent No L2,UNDERRUBRIK 1-2,Titre 21"/>
    <w:basedOn w:val="a8"/>
    <w:next w:val="a8"/>
    <w:link w:val="21"/>
    <w:uiPriority w:val="9"/>
    <w:qFormat/>
    <w:rsid w:val="00AD354D"/>
    <w:pPr>
      <w:keepNext/>
      <w:spacing w:before="240" w:after="60"/>
      <w:outlineLvl w:val="1"/>
    </w:pPr>
    <w:rPr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Название_подраздела1,Heading 3,Section Header3,H3,H31,H32,H33,H34,H35,H311,H36,H37,H312,H38,H39,H313,H310,H314,H315,H316,H317,H321,H331,H341,H351,H3111,H361,H371,H3121,H381,H391,H3131,H3101,H3141,H3151,H3161,H318,H319,H322,H332,H342,H352,h3"/>
    <w:basedOn w:val="a8"/>
    <w:next w:val="a8"/>
    <w:link w:val="30"/>
    <w:qFormat/>
    <w:rsid w:val="009C399F"/>
    <w:pPr>
      <w:keepNext/>
      <w:spacing w:before="240" w:after="60"/>
      <w:outlineLvl w:val="2"/>
    </w:pPr>
    <w:rPr>
      <w:b/>
      <w:bCs/>
      <w:sz w:val="26"/>
      <w:szCs w:val="26"/>
      <w:lang w:val="x-none" w:eastAsia="x-none"/>
    </w:rPr>
  </w:style>
  <w:style w:type="paragraph" w:styleId="4">
    <w:name w:val="heading 4"/>
    <w:aliases w:val="Heading 4,Заголовок 4 (Приложение),h4,4,4 + Перед:  6 пт,После:  6...."/>
    <w:basedOn w:val="a8"/>
    <w:next w:val="a8"/>
    <w:uiPriority w:val="9"/>
    <w:qFormat/>
    <w:rsid w:val="00DE5389"/>
    <w:pPr>
      <w:keepNext/>
      <w:numPr>
        <w:ilvl w:val="3"/>
        <w:numId w:val="14"/>
      </w:numPr>
      <w:spacing w:before="240" w:after="60"/>
      <w:outlineLvl w:val="3"/>
    </w:pPr>
    <w:rPr>
      <w:b/>
      <w:bCs/>
      <w:sz w:val="28"/>
      <w:szCs w:val="28"/>
    </w:rPr>
  </w:style>
  <w:style w:type="paragraph" w:styleId="50">
    <w:name w:val="heading 5"/>
    <w:aliases w:val="H5,PIM 5,5,ITT t5,PA Pico Section,5 sub-bullet,sb,h5,i) ii) iii)"/>
    <w:basedOn w:val="a8"/>
    <w:next w:val="a8"/>
    <w:uiPriority w:val="9"/>
    <w:qFormat/>
    <w:rsid w:val="00DE5389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PIM 6,6,h6,H6"/>
    <w:basedOn w:val="a8"/>
    <w:next w:val="a8"/>
    <w:link w:val="60"/>
    <w:uiPriority w:val="9"/>
    <w:qFormat/>
    <w:rsid w:val="00E30247"/>
    <w:pPr>
      <w:numPr>
        <w:ilvl w:val="5"/>
        <w:numId w:val="10"/>
      </w:numPr>
      <w:tabs>
        <w:tab w:val="num" w:pos="1152"/>
      </w:tabs>
      <w:autoSpaceDE w:val="0"/>
      <w:autoSpaceDN w:val="0"/>
      <w:spacing w:before="240" w:after="60" w:line="288" w:lineRule="auto"/>
      <w:ind w:left="1152" w:hanging="1152"/>
      <w:outlineLvl w:val="5"/>
    </w:pPr>
    <w:rPr>
      <w:i/>
      <w:iCs/>
      <w:sz w:val="22"/>
      <w:szCs w:val="22"/>
    </w:rPr>
  </w:style>
  <w:style w:type="paragraph" w:styleId="7">
    <w:name w:val="heading 7"/>
    <w:aliases w:val="PIM 7"/>
    <w:basedOn w:val="a8"/>
    <w:next w:val="a8"/>
    <w:link w:val="70"/>
    <w:uiPriority w:val="9"/>
    <w:qFormat/>
    <w:rsid w:val="00E30247"/>
    <w:pPr>
      <w:numPr>
        <w:ilvl w:val="6"/>
        <w:numId w:val="10"/>
      </w:numPr>
      <w:tabs>
        <w:tab w:val="num" w:pos="1296"/>
      </w:tabs>
      <w:autoSpaceDE w:val="0"/>
      <w:autoSpaceDN w:val="0"/>
      <w:spacing w:before="240" w:after="60" w:line="288" w:lineRule="auto"/>
      <w:ind w:left="1296" w:hanging="1296"/>
      <w:outlineLvl w:val="6"/>
    </w:pPr>
  </w:style>
  <w:style w:type="paragraph" w:styleId="8">
    <w:name w:val="heading 8"/>
    <w:aliases w:val="Legal Level 1.1.1."/>
    <w:basedOn w:val="a8"/>
    <w:next w:val="a8"/>
    <w:link w:val="80"/>
    <w:uiPriority w:val="9"/>
    <w:qFormat/>
    <w:rsid w:val="00E30247"/>
    <w:pPr>
      <w:numPr>
        <w:ilvl w:val="7"/>
        <w:numId w:val="10"/>
      </w:numPr>
      <w:tabs>
        <w:tab w:val="num" w:pos="1440"/>
      </w:tabs>
      <w:autoSpaceDE w:val="0"/>
      <w:autoSpaceDN w:val="0"/>
      <w:spacing w:before="240" w:after="60" w:line="288" w:lineRule="auto"/>
      <w:ind w:left="1440" w:hanging="1440"/>
      <w:outlineLvl w:val="7"/>
    </w:pPr>
    <w:rPr>
      <w:i/>
      <w:iCs/>
    </w:rPr>
  </w:style>
  <w:style w:type="paragraph" w:styleId="9">
    <w:name w:val="heading 9"/>
    <w:aliases w:val="Legal Level 1.1.1.1.,aaa,PIM 9,Titre 10"/>
    <w:basedOn w:val="a8"/>
    <w:next w:val="a8"/>
    <w:link w:val="90"/>
    <w:uiPriority w:val="9"/>
    <w:qFormat/>
    <w:rsid w:val="00E30247"/>
    <w:pPr>
      <w:numPr>
        <w:ilvl w:val="8"/>
        <w:numId w:val="10"/>
      </w:numPr>
      <w:tabs>
        <w:tab w:val="num" w:pos="1584"/>
      </w:tabs>
      <w:autoSpaceDE w:val="0"/>
      <w:autoSpaceDN w:val="0"/>
      <w:spacing w:before="240" w:after="60" w:line="288" w:lineRule="auto"/>
      <w:ind w:left="1584" w:hanging="1584"/>
      <w:outlineLvl w:val="8"/>
    </w:pPr>
    <w:rPr>
      <w:b/>
      <w:bCs/>
      <w:i/>
      <w:iCs/>
      <w:sz w:val="18"/>
      <w:szCs w:val="18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header"/>
    <w:aliases w:val="Even,Even1,Even2,Even3,Even4,Even5,Even6,Even7,Even8,Even9,Even10,Even11,Even12,Even13,Even14,Even15,Even16,Even17,Even21,Even31,Even41,Even51,Even61,Even71,Even81,Even91,Even101,Even111,Even121,Even131,Even141,Even151,Even161,Even18"/>
    <w:basedOn w:val="a8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8"/>
    <w:pPr>
      <w:tabs>
        <w:tab w:val="center" w:pos="4677"/>
        <w:tab w:val="right" w:pos="9355"/>
      </w:tabs>
    </w:pPr>
  </w:style>
  <w:style w:type="paragraph" w:styleId="ae">
    <w:name w:val="Title"/>
    <w:aliases w:val="Название рисунка"/>
    <w:basedOn w:val="a8"/>
    <w:uiPriority w:val="99"/>
    <w:qFormat/>
    <w:rsid w:val="000842C6"/>
    <w:pPr>
      <w:spacing w:before="240" w:after="60"/>
      <w:jc w:val="center"/>
      <w:outlineLvl w:val="0"/>
    </w:pPr>
    <w:rPr>
      <w:b/>
      <w:color w:val="000000"/>
      <w:kern w:val="28"/>
      <w:szCs w:val="20"/>
    </w:rPr>
  </w:style>
  <w:style w:type="paragraph" w:customStyle="1" w:styleId="DelText">
    <w:name w:val="Del Text"/>
    <w:basedOn w:val="a8"/>
    <w:pPr>
      <w:spacing w:before="60" w:after="60"/>
    </w:pPr>
    <w:rPr>
      <w:rFonts w:ascii="Futuris" w:hAnsi="Futuris"/>
      <w:sz w:val="20"/>
      <w:szCs w:val="20"/>
      <w:lang w:val="en-US"/>
    </w:rPr>
  </w:style>
  <w:style w:type="paragraph" w:styleId="31">
    <w:name w:val="Body Text Indent 3"/>
    <w:basedOn w:val="a8"/>
    <w:pPr>
      <w:spacing w:after="120"/>
      <w:ind w:left="283"/>
    </w:pPr>
    <w:rPr>
      <w:sz w:val="16"/>
      <w:szCs w:val="16"/>
    </w:rPr>
  </w:style>
  <w:style w:type="paragraph" w:styleId="af">
    <w:name w:val="annotation text"/>
    <w:basedOn w:val="a8"/>
    <w:link w:val="16"/>
    <w:uiPriority w:val="99"/>
    <w:rPr>
      <w:sz w:val="20"/>
      <w:szCs w:val="20"/>
    </w:rPr>
  </w:style>
  <w:style w:type="paragraph" w:styleId="af0">
    <w:name w:val="Body Text"/>
    <w:aliases w:val="body text"/>
    <w:basedOn w:val="a8"/>
    <w:pPr>
      <w:spacing w:line="360" w:lineRule="auto"/>
    </w:pPr>
    <w:rPr>
      <w:rFonts w:ascii="Arial" w:hAnsi="Arial" w:cs="Arial"/>
      <w:bCs/>
    </w:rPr>
  </w:style>
  <w:style w:type="character" w:styleId="af1">
    <w:name w:val="Hyperlink"/>
    <w:uiPriority w:val="99"/>
    <w:rPr>
      <w:color w:val="0000FF"/>
      <w:u w:val="single"/>
    </w:rPr>
  </w:style>
  <w:style w:type="paragraph" w:customStyle="1" w:styleId="ConsPlusNonformat">
    <w:name w:val="ConsPlusNonformat"/>
    <w:rsid w:val="0083327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caption"/>
    <w:basedOn w:val="a8"/>
    <w:next w:val="a8"/>
    <w:link w:val="af3"/>
    <w:uiPriority w:val="99"/>
    <w:qFormat/>
    <w:rsid w:val="009625E8"/>
    <w:pPr>
      <w:spacing w:before="60" w:after="240"/>
      <w:ind w:firstLine="0"/>
      <w:jc w:val="center"/>
    </w:pPr>
    <w:rPr>
      <w:b/>
      <w:bCs/>
      <w:sz w:val="20"/>
      <w:szCs w:val="20"/>
      <w:lang w:val="x-none" w:eastAsia="x-none"/>
    </w:rPr>
  </w:style>
  <w:style w:type="paragraph" w:styleId="22">
    <w:name w:val="Body Text 2"/>
    <w:basedOn w:val="a8"/>
    <w:link w:val="23"/>
    <w:unhideWhenUsed/>
    <w:rsid w:val="00BB1FBF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BB1FBF"/>
    <w:rPr>
      <w:sz w:val="24"/>
      <w:szCs w:val="24"/>
    </w:rPr>
  </w:style>
  <w:style w:type="paragraph" w:styleId="af4">
    <w:name w:val="Balloon Text"/>
    <w:basedOn w:val="a8"/>
    <w:link w:val="af5"/>
    <w:semiHidden/>
    <w:unhideWhenUsed/>
    <w:rsid w:val="00BB1FBF"/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semiHidden/>
    <w:rsid w:val="00BB1FBF"/>
    <w:rPr>
      <w:rFonts w:ascii="Tahoma" w:hAnsi="Tahoma" w:cs="Tahoma"/>
      <w:sz w:val="16"/>
      <w:szCs w:val="16"/>
    </w:rPr>
  </w:style>
  <w:style w:type="paragraph" w:styleId="af6">
    <w:name w:val="Body Text Indent"/>
    <w:basedOn w:val="a8"/>
    <w:link w:val="af7"/>
    <w:uiPriority w:val="99"/>
    <w:unhideWhenUsed/>
    <w:rsid w:val="0013698D"/>
    <w:pPr>
      <w:spacing w:after="120"/>
      <w:ind w:left="283"/>
    </w:pPr>
    <w:rPr>
      <w:lang w:val="x-none" w:eastAsia="x-none"/>
    </w:rPr>
  </w:style>
  <w:style w:type="character" w:customStyle="1" w:styleId="af7">
    <w:name w:val="Основной текст с отступом Знак"/>
    <w:link w:val="af6"/>
    <w:uiPriority w:val="99"/>
    <w:rsid w:val="0013698D"/>
    <w:rPr>
      <w:sz w:val="24"/>
      <w:szCs w:val="24"/>
    </w:rPr>
  </w:style>
  <w:style w:type="paragraph" w:customStyle="1" w:styleId="-1">
    <w:name w:val="Обычный-1"/>
    <w:basedOn w:val="a8"/>
    <w:rsid w:val="0013698D"/>
    <w:pPr>
      <w:spacing w:before="60" w:after="60" w:line="360" w:lineRule="auto"/>
    </w:pPr>
    <w:rPr>
      <w:rFonts w:ascii="Arial" w:hAnsi="Arial" w:cs="Arial"/>
    </w:rPr>
  </w:style>
  <w:style w:type="character" w:customStyle="1" w:styleId="15">
    <w:name w:val="Заголовок 1 Знак"/>
    <w:aliases w:val="ЗАГОЛОВОК1 Знак,heading1 Знак,Heading 0 Знак,Heading 1 Знак,Document Header1 Знак,Заголов Знак,H1 Знак,Загол 2 Знак,h1 Знак,Заголовок 1 Знак1 Знак,Заголовок 1 Знак Знак Знак,. Знак,Название спецификации Знак,1 Знак,app heading 1 Знак"/>
    <w:link w:val="14"/>
    <w:rsid w:val="00981C05"/>
    <w:rPr>
      <w:b/>
      <w:bCs/>
      <w:kern w:val="32"/>
      <w:sz w:val="36"/>
      <w:szCs w:val="32"/>
      <w:lang w:val="x-none" w:eastAsia="x-none"/>
    </w:rPr>
  </w:style>
  <w:style w:type="character" w:styleId="af8">
    <w:name w:val="annotation reference"/>
    <w:rsid w:val="00035ADE"/>
    <w:rPr>
      <w:sz w:val="16"/>
      <w:szCs w:val="16"/>
    </w:rPr>
  </w:style>
  <w:style w:type="paragraph" w:styleId="af9">
    <w:name w:val="annotation subject"/>
    <w:basedOn w:val="af"/>
    <w:next w:val="af"/>
    <w:semiHidden/>
    <w:rsid w:val="00035ADE"/>
    <w:rPr>
      <w:b/>
      <w:bCs/>
    </w:rPr>
  </w:style>
  <w:style w:type="paragraph" w:styleId="32">
    <w:name w:val="toc 3"/>
    <w:basedOn w:val="a8"/>
    <w:next w:val="a8"/>
    <w:autoRedefine/>
    <w:uiPriority w:val="39"/>
    <w:rsid w:val="00E17DD6"/>
    <w:pPr>
      <w:ind w:left="480"/>
    </w:pPr>
  </w:style>
  <w:style w:type="paragraph" w:styleId="afa">
    <w:name w:val="Revision"/>
    <w:hidden/>
    <w:uiPriority w:val="99"/>
    <w:semiHidden/>
    <w:rsid w:val="00041F8A"/>
    <w:rPr>
      <w:sz w:val="24"/>
      <w:szCs w:val="24"/>
    </w:rPr>
  </w:style>
  <w:style w:type="table" w:styleId="afb">
    <w:name w:val="Table Grid"/>
    <w:basedOn w:val="aa"/>
    <w:uiPriority w:val="39"/>
    <w:rsid w:val="00462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2">
    <w:name w:val="WW8Num1z2"/>
    <w:rsid w:val="003155FF"/>
    <w:rPr>
      <w:rFonts w:ascii="Wingdings" w:hAnsi="Wingdings"/>
    </w:rPr>
  </w:style>
  <w:style w:type="paragraph" w:styleId="afc">
    <w:name w:val="Subtitle"/>
    <w:basedOn w:val="a8"/>
    <w:next w:val="af0"/>
    <w:link w:val="afd"/>
    <w:rsid w:val="003155FF"/>
    <w:pPr>
      <w:suppressAutoHyphens/>
      <w:jc w:val="center"/>
    </w:pPr>
    <w:rPr>
      <w:rFonts w:ascii="Futuris" w:hAnsi="Futuris"/>
      <w:i/>
      <w:iCs/>
      <w:sz w:val="20"/>
      <w:lang w:val="x-none" w:eastAsia="ar-SA"/>
    </w:rPr>
  </w:style>
  <w:style w:type="character" w:customStyle="1" w:styleId="afd">
    <w:name w:val="Подзаголовок Знак"/>
    <w:link w:val="afc"/>
    <w:rsid w:val="003155FF"/>
    <w:rPr>
      <w:rFonts w:ascii="Futuris" w:hAnsi="Futuris"/>
      <w:i/>
      <w:iCs/>
      <w:szCs w:val="24"/>
      <w:lang w:eastAsia="ar-SA"/>
    </w:rPr>
  </w:style>
  <w:style w:type="character" w:customStyle="1" w:styleId="21">
    <w:name w:val="Заголовок 2 Знак"/>
    <w:aliases w:val="Название Раздела Знак,H2 Знак,2 Знак,Level 2 Heading Знак,h2 Знак,Numbered indent 2 Знак,ni2 Знак,Hanging 2 Indent Знак,numbered indent 2 Знак,Heading 2 Знак,Heading 2 Hidden Знак,CHS Знак,H2-Heading 2 Знак,l2 Знак,Header2 Знак,22 Знак"/>
    <w:link w:val="20"/>
    <w:rsid w:val="00AD354D"/>
    <w:rPr>
      <w:b/>
      <w:bCs/>
      <w:i/>
      <w:iCs/>
      <w:sz w:val="28"/>
      <w:szCs w:val="28"/>
    </w:rPr>
  </w:style>
  <w:style w:type="paragraph" w:customStyle="1" w:styleId="afe">
    <w:name w:val="Предупреждение Текст"/>
    <w:basedOn w:val="a8"/>
    <w:rsid w:val="00303A04"/>
    <w:pPr>
      <w:keepNext/>
      <w:keepLines/>
      <w:shd w:val="clear" w:color="auto" w:fill="E6E6E6"/>
      <w:spacing w:after="120"/>
      <w:contextualSpacing/>
    </w:pPr>
    <w:rPr>
      <w:sz w:val="28"/>
    </w:rPr>
  </w:style>
  <w:style w:type="paragraph" w:customStyle="1" w:styleId="aff">
    <w:name w:val="Предупреждение Заголовок"/>
    <w:basedOn w:val="a8"/>
    <w:next w:val="afe"/>
    <w:rsid w:val="00303A04"/>
    <w:pPr>
      <w:keepNext/>
      <w:spacing w:before="80"/>
    </w:pPr>
    <w:rPr>
      <w:b/>
      <w:sz w:val="28"/>
    </w:rPr>
  </w:style>
  <w:style w:type="paragraph" w:styleId="a0">
    <w:name w:val="List Bullet"/>
    <w:basedOn w:val="a8"/>
    <w:rsid w:val="00303A04"/>
    <w:pPr>
      <w:numPr>
        <w:numId w:val="2"/>
      </w:numPr>
    </w:pPr>
    <w:rPr>
      <w:sz w:val="28"/>
    </w:rPr>
  </w:style>
  <w:style w:type="paragraph" w:customStyle="1" w:styleId="a5">
    <w:name w:val="Список маркированный"/>
    <w:basedOn w:val="a8"/>
    <w:rsid w:val="00303A04"/>
    <w:pPr>
      <w:numPr>
        <w:numId w:val="1"/>
      </w:numPr>
    </w:pPr>
    <w:rPr>
      <w:sz w:val="28"/>
    </w:rPr>
  </w:style>
  <w:style w:type="paragraph" w:styleId="a">
    <w:name w:val="List Number"/>
    <w:basedOn w:val="a8"/>
    <w:rsid w:val="009948F6"/>
    <w:pPr>
      <w:numPr>
        <w:numId w:val="4"/>
      </w:numPr>
    </w:pPr>
    <w:rPr>
      <w:sz w:val="28"/>
    </w:rPr>
  </w:style>
  <w:style w:type="character" w:customStyle="1" w:styleId="30">
    <w:name w:val="Заголовок 3 Знак"/>
    <w:aliases w:val="Название_подраздела1 Знак,Heading 3 Знак,Section Header3 Знак,H3 Знак,H31 Знак,H32 Знак,H33 Знак,H34 Знак,H35 Знак,H311 Знак,H36 Знак,H37 Знак,H312 Знак,H38 Знак,H39 Знак,H313 Знак,H310 Знак,H314 Знак,H315 Знак,H316 Знак,H317 Знак"/>
    <w:link w:val="3"/>
    <w:rsid w:val="009C399F"/>
    <w:rPr>
      <w:b/>
      <w:bCs/>
      <w:sz w:val="26"/>
      <w:szCs w:val="26"/>
    </w:rPr>
  </w:style>
  <w:style w:type="paragraph" w:styleId="aff0">
    <w:name w:val="footnote text"/>
    <w:basedOn w:val="a8"/>
    <w:link w:val="aff1"/>
    <w:semiHidden/>
    <w:rsid w:val="00A60A64"/>
    <w:pPr>
      <w:keepNext/>
      <w:autoSpaceDE w:val="0"/>
      <w:autoSpaceDN w:val="0"/>
      <w:adjustRightInd w:val="0"/>
      <w:spacing w:after="120" w:line="360" w:lineRule="auto"/>
      <w:ind w:right="284" w:firstLine="708"/>
    </w:pPr>
    <w:rPr>
      <w:rFonts w:ascii="Arial" w:hAnsi="Arial"/>
      <w:sz w:val="20"/>
      <w:szCs w:val="20"/>
      <w:lang w:val="x-none" w:eastAsia="x-none"/>
    </w:rPr>
  </w:style>
  <w:style w:type="character" w:customStyle="1" w:styleId="aff1">
    <w:name w:val="Текст сноски Знак"/>
    <w:link w:val="aff0"/>
    <w:semiHidden/>
    <w:rsid w:val="00A60A64"/>
    <w:rPr>
      <w:rFonts w:ascii="Arial" w:hAnsi="Arial" w:cs="Arial"/>
    </w:rPr>
  </w:style>
  <w:style w:type="character" w:styleId="aff2">
    <w:name w:val="footnote reference"/>
    <w:semiHidden/>
    <w:rsid w:val="00A60A64"/>
    <w:rPr>
      <w:vertAlign w:val="superscript"/>
    </w:rPr>
  </w:style>
  <w:style w:type="paragraph" w:customStyle="1" w:styleId="phnormal">
    <w:name w:val="ph_normal"/>
    <w:basedOn w:val="a8"/>
    <w:autoRedefine/>
    <w:rsid w:val="00444C01"/>
    <w:pPr>
      <w:spacing w:line="360" w:lineRule="auto"/>
      <w:ind w:firstLine="357"/>
    </w:pPr>
    <w:rPr>
      <w:szCs w:val="20"/>
    </w:rPr>
  </w:style>
  <w:style w:type="character" w:customStyle="1" w:styleId="af3">
    <w:name w:val="Название объекта Знак"/>
    <w:link w:val="af2"/>
    <w:uiPriority w:val="99"/>
    <w:rsid w:val="009625E8"/>
    <w:rPr>
      <w:b/>
      <w:bCs/>
      <w:lang w:val="x-none" w:eastAsia="x-none"/>
    </w:rPr>
  </w:style>
  <w:style w:type="paragraph" w:customStyle="1" w:styleId="-0">
    <w:name w:val="Таблица - Текст"/>
    <w:basedOn w:val="a8"/>
    <w:next w:val="a8"/>
    <w:autoRedefine/>
    <w:rsid w:val="005F235D"/>
    <w:pPr>
      <w:spacing w:before="20" w:after="20"/>
      <w:ind w:left="-34" w:hanging="108"/>
      <w:contextualSpacing/>
      <w:jc w:val="center"/>
    </w:pPr>
  </w:style>
  <w:style w:type="paragraph" w:customStyle="1" w:styleId="aff3">
    <w:name w:val="Название объекта  рисунок"/>
    <w:basedOn w:val="af2"/>
    <w:next w:val="a8"/>
    <w:rsid w:val="00AC7A83"/>
    <w:rPr>
      <w:bCs w:val="0"/>
      <w:sz w:val="24"/>
    </w:rPr>
  </w:style>
  <w:style w:type="paragraph" w:customStyle="1" w:styleId="aff4">
    <w:name w:val="Название объекта Таблица"/>
    <w:basedOn w:val="af2"/>
    <w:next w:val="a8"/>
    <w:autoRedefine/>
    <w:rsid w:val="00AC7A83"/>
    <w:pPr>
      <w:jc w:val="right"/>
    </w:pPr>
    <w:rPr>
      <w:bCs w:val="0"/>
      <w:sz w:val="24"/>
    </w:rPr>
  </w:style>
  <w:style w:type="table" w:customStyle="1" w:styleId="aff5">
    <w:name w:val="Таблица"/>
    <w:basedOn w:val="aa"/>
    <w:rsid w:val="00AC7A83"/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Times New Roman" w:hAnsi="Times New Roman"/>
        <w:b/>
        <w:sz w:val="28"/>
      </w:rPr>
      <w:tblPr/>
      <w:tcPr>
        <w:shd w:val="clear" w:color="auto" w:fill="F3F3F3"/>
      </w:tcPr>
    </w:tblStylePr>
  </w:style>
  <w:style w:type="paragraph" w:customStyle="1" w:styleId="phfigure">
    <w:name w:val="ph_figure"/>
    <w:basedOn w:val="a8"/>
    <w:rsid w:val="004B105C"/>
    <w:pPr>
      <w:spacing w:before="20" w:after="120" w:line="360" w:lineRule="auto"/>
      <w:jc w:val="center"/>
    </w:pPr>
    <w:rPr>
      <w:rFonts w:ascii="Arial" w:hAnsi="Arial"/>
      <w:szCs w:val="20"/>
    </w:rPr>
  </w:style>
  <w:style w:type="paragraph" w:customStyle="1" w:styleId="phfiguretitle">
    <w:name w:val="ph_figure_title"/>
    <w:basedOn w:val="phfigure"/>
    <w:next w:val="phnormal"/>
    <w:rsid w:val="004B105C"/>
    <w:pPr>
      <w:keepLines/>
      <w:spacing w:before="120" w:line="240" w:lineRule="auto"/>
    </w:pPr>
    <w:rPr>
      <w:rFonts w:cs="Arial"/>
    </w:rPr>
  </w:style>
  <w:style w:type="paragraph" w:customStyle="1" w:styleId="phlistordered1">
    <w:name w:val="ph_list_ordered_1"/>
    <w:basedOn w:val="phnormal"/>
    <w:rsid w:val="000225F7"/>
    <w:pPr>
      <w:numPr>
        <w:numId w:val="5"/>
      </w:numPr>
      <w:tabs>
        <w:tab w:val="left" w:pos="1843"/>
      </w:tabs>
    </w:pPr>
  </w:style>
  <w:style w:type="paragraph" w:customStyle="1" w:styleId="aff6">
    <w:name w:val="Титул"/>
    <w:basedOn w:val="a8"/>
    <w:rsid w:val="00EC3FC1"/>
    <w:pPr>
      <w:jc w:val="center"/>
    </w:pPr>
    <w:rPr>
      <w:rFonts w:ascii="Arial" w:hAnsi="Arial" w:cs="Arial"/>
    </w:rPr>
  </w:style>
  <w:style w:type="paragraph" w:styleId="aff7">
    <w:name w:val="TOC Heading"/>
    <w:basedOn w:val="14"/>
    <w:next w:val="a8"/>
    <w:uiPriority w:val="39"/>
    <w:qFormat/>
    <w:rsid w:val="001C7DA3"/>
    <w:pPr>
      <w:keepLines/>
      <w:spacing w:before="480" w:after="240"/>
      <w:jc w:val="center"/>
      <w:outlineLvl w:val="9"/>
    </w:pPr>
    <w:rPr>
      <w:rFonts w:ascii="Cambria" w:hAnsi="Cambria"/>
      <w:kern w:val="0"/>
      <w:szCs w:val="28"/>
      <w:lang w:eastAsia="en-US"/>
    </w:rPr>
  </w:style>
  <w:style w:type="paragraph" w:styleId="17">
    <w:name w:val="toc 1"/>
    <w:basedOn w:val="a8"/>
    <w:next w:val="a8"/>
    <w:autoRedefine/>
    <w:uiPriority w:val="39"/>
    <w:unhideWhenUsed/>
    <w:rsid w:val="001C7DA3"/>
    <w:pPr>
      <w:tabs>
        <w:tab w:val="left" w:pos="1200"/>
        <w:tab w:val="right" w:leader="dot" w:pos="9966"/>
      </w:tabs>
      <w:spacing w:before="120" w:after="120"/>
    </w:pPr>
    <w:rPr>
      <w:noProof/>
      <w:sz w:val="28"/>
    </w:rPr>
  </w:style>
  <w:style w:type="paragraph" w:styleId="24">
    <w:name w:val="toc 2"/>
    <w:basedOn w:val="a8"/>
    <w:next w:val="a8"/>
    <w:autoRedefine/>
    <w:uiPriority w:val="39"/>
    <w:unhideWhenUsed/>
    <w:rsid w:val="001C7DA3"/>
    <w:pPr>
      <w:tabs>
        <w:tab w:val="left" w:pos="1680"/>
        <w:tab w:val="right" w:leader="dot" w:pos="9966"/>
      </w:tabs>
      <w:spacing w:before="120" w:after="120"/>
      <w:ind w:left="238"/>
    </w:pPr>
  </w:style>
  <w:style w:type="paragraph" w:customStyle="1" w:styleId="phtablecell">
    <w:name w:val="ph_table_cell"/>
    <w:basedOn w:val="a8"/>
    <w:rsid w:val="00E05FE4"/>
    <w:pPr>
      <w:spacing w:before="20"/>
    </w:pPr>
    <w:rPr>
      <w:rFonts w:ascii="Arial" w:hAnsi="Arial" w:cs="Arial"/>
      <w:bCs/>
      <w:sz w:val="20"/>
      <w:szCs w:val="20"/>
    </w:rPr>
  </w:style>
  <w:style w:type="character" w:customStyle="1" w:styleId="apple-style-span">
    <w:name w:val="apple-style-span"/>
    <w:basedOn w:val="a9"/>
    <w:rsid w:val="006008D0"/>
  </w:style>
  <w:style w:type="paragraph" w:styleId="aff8">
    <w:name w:val="Document Map"/>
    <w:basedOn w:val="a8"/>
    <w:link w:val="aff9"/>
    <w:uiPriority w:val="99"/>
    <w:semiHidden/>
    <w:unhideWhenUsed/>
    <w:rsid w:val="002F66B0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link w:val="aff8"/>
    <w:uiPriority w:val="99"/>
    <w:semiHidden/>
    <w:rsid w:val="002F66B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9"/>
    <w:rsid w:val="00627763"/>
  </w:style>
  <w:style w:type="character" w:customStyle="1" w:styleId="wintitle">
    <w:name w:val="wintitle"/>
    <w:basedOn w:val="a9"/>
    <w:rsid w:val="00627763"/>
  </w:style>
  <w:style w:type="paragraph" w:styleId="affa">
    <w:name w:val="List Paragraph"/>
    <w:aliases w:val="Заголовок_3,UL,Абзац маркированнный,Bullet List,FooterText,numbered,Bullet Number,Figure_name,List Paragraph1,Paragraphe de liste1,Bulletr List Paragraph,列出段落,列出段落1,List Paragraph2,List Paragraph21,Párrafo de lista1,Parágrafo da Lista1"/>
    <w:basedOn w:val="a8"/>
    <w:link w:val="affb"/>
    <w:uiPriority w:val="34"/>
    <w:qFormat/>
    <w:rsid w:val="00951050"/>
    <w:pPr>
      <w:spacing w:after="200"/>
      <w:ind w:left="720"/>
      <w:contextualSpacing/>
    </w:pPr>
    <w:rPr>
      <w:rFonts w:eastAsia="Calibri"/>
      <w:szCs w:val="22"/>
    </w:rPr>
  </w:style>
  <w:style w:type="paragraph" w:styleId="33">
    <w:name w:val="Body Text 3"/>
    <w:aliases w:val="Основной текст 3 Знак Знак"/>
    <w:basedOn w:val="a8"/>
    <w:rsid w:val="00E502C4"/>
    <w:pPr>
      <w:spacing w:after="120"/>
    </w:pPr>
    <w:rPr>
      <w:sz w:val="16"/>
      <w:szCs w:val="16"/>
    </w:rPr>
  </w:style>
  <w:style w:type="paragraph" w:customStyle="1" w:styleId="affc">
    <w:name w:val="Табл"/>
    <w:basedOn w:val="a8"/>
    <w:autoRedefine/>
    <w:rsid w:val="00E502C4"/>
    <w:pPr>
      <w:suppressAutoHyphens/>
    </w:pPr>
    <w:rPr>
      <w:sz w:val="26"/>
      <w:szCs w:val="26"/>
    </w:rPr>
  </w:style>
  <w:style w:type="paragraph" w:customStyle="1" w:styleId="affd">
    <w:name w:val="Основной с отступом"/>
    <w:basedOn w:val="af0"/>
    <w:link w:val="affe"/>
    <w:rsid w:val="00307449"/>
    <w:pPr>
      <w:tabs>
        <w:tab w:val="left" w:pos="851"/>
      </w:tabs>
      <w:spacing w:before="40" w:after="40" w:line="288" w:lineRule="auto"/>
    </w:pPr>
    <w:rPr>
      <w:rFonts w:ascii="Times New Roman" w:hAnsi="Times New Roman" w:cs="Times New Roman"/>
      <w:bCs w:val="0"/>
    </w:rPr>
  </w:style>
  <w:style w:type="character" w:customStyle="1" w:styleId="affe">
    <w:name w:val="Основной с отступом Знак"/>
    <w:link w:val="affd"/>
    <w:rsid w:val="00307449"/>
    <w:rPr>
      <w:sz w:val="24"/>
      <w:szCs w:val="24"/>
    </w:rPr>
  </w:style>
  <w:style w:type="paragraph" w:customStyle="1" w:styleId="afff">
    <w:name w:val="ФСНП"/>
    <w:basedOn w:val="a8"/>
    <w:rsid w:val="00A646DA"/>
    <w:pPr>
      <w:autoSpaceDE w:val="0"/>
      <w:autoSpaceDN w:val="0"/>
      <w:spacing w:line="360" w:lineRule="auto"/>
      <w:jc w:val="center"/>
    </w:pPr>
    <w:rPr>
      <w:rFonts w:ascii="Arial" w:hAnsi="Arial" w:cs="Arial"/>
      <w:b/>
      <w:bCs/>
      <w:smallCaps/>
      <w:sz w:val="28"/>
      <w:szCs w:val="28"/>
    </w:rPr>
  </w:style>
  <w:style w:type="character" w:customStyle="1" w:styleId="60">
    <w:name w:val="Заголовок 6 Знак"/>
    <w:aliases w:val="PIM 6 Знак,6 Знак,h6 Знак,H6 Знак"/>
    <w:link w:val="6"/>
    <w:uiPriority w:val="9"/>
    <w:rsid w:val="00E30247"/>
    <w:rPr>
      <w:i/>
      <w:iCs/>
      <w:sz w:val="22"/>
      <w:szCs w:val="22"/>
    </w:rPr>
  </w:style>
  <w:style w:type="character" w:customStyle="1" w:styleId="70">
    <w:name w:val="Заголовок 7 Знак"/>
    <w:aliases w:val="PIM 7 Знак"/>
    <w:link w:val="7"/>
    <w:uiPriority w:val="9"/>
    <w:rsid w:val="00E30247"/>
    <w:rPr>
      <w:sz w:val="24"/>
      <w:szCs w:val="24"/>
    </w:rPr>
  </w:style>
  <w:style w:type="character" w:customStyle="1" w:styleId="80">
    <w:name w:val="Заголовок 8 Знак"/>
    <w:aliases w:val="Legal Level 1.1.1. Знак"/>
    <w:link w:val="8"/>
    <w:uiPriority w:val="9"/>
    <w:rsid w:val="00E30247"/>
    <w:rPr>
      <w:i/>
      <w:iCs/>
      <w:sz w:val="24"/>
      <w:szCs w:val="24"/>
    </w:rPr>
  </w:style>
  <w:style w:type="character" w:customStyle="1" w:styleId="90">
    <w:name w:val="Заголовок 9 Знак"/>
    <w:aliases w:val="Legal Level 1.1.1.1. Знак,aaa Знак,PIM 9 Знак,Titre 10 Знак"/>
    <w:link w:val="9"/>
    <w:uiPriority w:val="9"/>
    <w:rsid w:val="00E30247"/>
    <w:rPr>
      <w:b/>
      <w:bCs/>
      <w:i/>
      <w:iCs/>
      <w:sz w:val="18"/>
      <w:szCs w:val="18"/>
    </w:rPr>
  </w:style>
  <w:style w:type="character" w:customStyle="1" w:styleId="41">
    <w:name w:val="Заголовок 4 Знак"/>
    <w:aliases w:val="Heading 4 Знак,Заголовок 4 (Приложение) Знак,h4 Знак,4 Знак,4 + Перед:  6 пт Знак,После:  6.... Знак"/>
    <w:semiHidden/>
    <w:rsid w:val="00E302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">
    <w:name w:val="Заголовок 5 Знак"/>
    <w:aliases w:val="H5 Знак,PIM 5 Знак,5 Знак,ITT t5 Знак,PA Pico Section Знак,5 sub-bullet Знак,sb Знак,h5 Знак,i) ii) iii) Знак"/>
    <w:semiHidden/>
    <w:rsid w:val="00E3024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8">
    <w:name w:val="заголовок 1"/>
    <w:basedOn w:val="a8"/>
    <w:next w:val="a8"/>
    <w:qFormat/>
    <w:rsid w:val="008D4BD3"/>
    <w:pPr>
      <w:keepNext/>
      <w:autoSpaceDE w:val="0"/>
      <w:autoSpaceDN w:val="0"/>
      <w:spacing w:before="360" w:after="240"/>
      <w:jc w:val="left"/>
    </w:pPr>
    <w:rPr>
      <w:rFonts w:cs="Arial"/>
      <w:b/>
      <w:bCs/>
      <w:kern w:val="28"/>
      <w:sz w:val="32"/>
      <w:szCs w:val="28"/>
    </w:rPr>
  </w:style>
  <w:style w:type="paragraph" w:customStyle="1" w:styleId="25">
    <w:name w:val="заголовок 2"/>
    <w:basedOn w:val="a8"/>
    <w:next w:val="a8"/>
    <w:qFormat/>
    <w:rsid w:val="00EE6FFC"/>
    <w:pPr>
      <w:keepNext/>
      <w:autoSpaceDE w:val="0"/>
      <w:autoSpaceDN w:val="0"/>
      <w:spacing w:before="240" w:after="120" w:line="300" w:lineRule="auto"/>
      <w:jc w:val="left"/>
    </w:pPr>
    <w:rPr>
      <w:rFonts w:cs="Arial"/>
      <w:b/>
      <w:bCs/>
      <w:iCs/>
      <w:sz w:val="28"/>
    </w:rPr>
  </w:style>
  <w:style w:type="paragraph" w:customStyle="1" w:styleId="34">
    <w:name w:val="заголовок 3"/>
    <w:basedOn w:val="a8"/>
    <w:next w:val="a8"/>
    <w:qFormat/>
    <w:rsid w:val="0020626E"/>
    <w:pPr>
      <w:keepNext/>
      <w:suppressAutoHyphens/>
      <w:autoSpaceDE w:val="0"/>
      <w:autoSpaceDN w:val="0"/>
      <w:spacing w:before="120" w:after="60" w:line="300" w:lineRule="auto"/>
      <w:ind w:left="1276" w:hanging="709"/>
    </w:pPr>
    <w:rPr>
      <w:rFonts w:cs="Arial"/>
      <w:b/>
    </w:rPr>
  </w:style>
  <w:style w:type="paragraph" w:customStyle="1" w:styleId="42">
    <w:name w:val="заголовок 4"/>
    <w:basedOn w:val="a8"/>
    <w:next w:val="a8"/>
    <w:rsid w:val="00E30247"/>
    <w:pPr>
      <w:keepNext/>
      <w:autoSpaceDE w:val="0"/>
      <w:autoSpaceDN w:val="0"/>
      <w:spacing w:before="120" w:after="60" w:line="300" w:lineRule="auto"/>
      <w:ind w:left="720"/>
    </w:pPr>
    <w:rPr>
      <w:rFonts w:ascii="Arial" w:hAnsi="Arial" w:cs="Arial"/>
      <w:i/>
      <w:iCs/>
    </w:rPr>
  </w:style>
  <w:style w:type="paragraph" w:customStyle="1" w:styleId="52">
    <w:name w:val="заголовок 5"/>
    <w:basedOn w:val="a8"/>
    <w:next w:val="a8"/>
    <w:rsid w:val="00E30247"/>
    <w:pPr>
      <w:autoSpaceDE w:val="0"/>
      <w:autoSpaceDN w:val="0"/>
      <w:spacing w:before="240" w:after="60" w:line="300" w:lineRule="auto"/>
    </w:pPr>
    <w:rPr>
      <w:rFonts w:ascii="Arial" w:hAnsi="Arial" w:cs="Arial"/>
      <w:sz w:val="22"/>
      <w:szCs w:val="22"/>
    </w:rPr>
  </w:style>
  <w:style w:type="paragraph" w:customStyle="1" w:styleId="61">
    <w:name w:val="заголовок 6"/>
    <w:basedOn w:val="a8"/>
    <w:next w:val="a8"/>
    <w:rsid w:val="00E30247"/>
    <w:pPr>
      <w:autoSpaceDE w:val="0"/>
      <w:autoSpaceDN w:val="0"/>
      <w:spacing w:before="240" w:after="60" w:line="300" w:lineRule="auto"/>
    </w:pPr>
    <w:rPr>
      <w:i/>
      <w:iCs/>
      <w:sz w:val="22"/>
      <w:szCs w:val="22"/>
    </w:rPr>
  </w:style>
  <w:style w:type="paragraph" w:customStyle="1" w:styleId="71">
    <w:name w:val="заголовок 7"/>
    <w:basedOn w:val="a8"/>
    <w:next w:val="a8"/>
    <w:rsid w:val="00E30247"/>
    <w:pPr>
      <w:autoSpaceDE w:val="0"/>
      <w:autoSpaceDN w:val="0"/>
      <w:spacing w:before="240" w:after="60" w:line="300" w:lineRule="auto"/>
    </w:pPr>
    <w:rPr>
      <w:rFonts w:ascii="Arial" w:hAnsi="Arial" w:cs="Arial"/>
      <w:sz w:val="20"/>
      <w:szCs w:val="20"/>
    </w:rPr>
  </w:style>
  <w:style w:type="paragraph" w:customStyle="1" w:styleId="81">
    <w:name w:val="заголовок 8"/>
    <w:basedOn w:val="a8"/>
    <w:next w:val="a8"/>
    <w:rsid w:val="00E30247"/>
    <w:pPr>
      <w:autoSpaceDE w:val="0"/>
      <w:autoSpaceDN w:val="0"/>
      <w:spacing w:before="240" w:after="60" w:line="300" w:lineRule="auto"/>
    </w:pPr>
    <w:rPr>
      <w:rFonts w:ascii="Arial" w:hAnsi="Arial" w:cs="Arial"/>
      <w:i/>
      <w:iCs/>
      <w:sz w:val="20"/>
      <w:szCs w:val="20"/>
    </w:rPr>
  </w:style>
  <w:style w:type="paragraph" w:customStyle="1" w:styleId="91">
    <w:name w:val="заголовок 9"/>
    <w:basedOn w:val="a8"/>
    <w:next w:val="a8"/>
    <w:rsid w:val="00E30247"/>
    <w:pPr>
      <w:autoSpaceDE w:val="0"/>
      <w:autoSpaceDN w:val="0"/>
      <w:spacing w:before="240" w:after="60" w:line="300" w:lineRule="auto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afff0">
    <w:name w:val="Основной шрифт"/>
    <w:rsid w:val="00E30247"/>
  </w:style>
  <w:style w:type="paragraph" w:customStyle="1" w:styleId="afff1">
    <w:name w:val="Введение"/>
    <w:basedOn w:val="a8"/>
    <w:next w:val="a8"/>
    <w:rsid w:val="00E30247"/>
    <w:pPr>
      <w:pageBreakBefore/>
      <w:autoSpaceDE w:val="0"/>
      <w:autoSpaceDN w:val="0"/>
      <w:spacing w:after="360" w:line="300" w:lineRule="auto"/>
      <w:jc w:val="center"/>
    </w:pPr>
    <w:rPr>
      <w:rFonts w:ascii="Arial" w:hAnsi="Arial" w:cs="Arial"/>
      <w:b/>
      <w:bCs/>
      <w:caps/>
      <w:spacing w:val="60"/>
      <w:sz w:val="28"/>
      <w:szCs w:val="28"/>
    </w:rPr>
  </w:style>
  <w:style w:type="paragraph" w:customStyle="1" w:styleId="afff2">
    <w:name w:val="Название приложения"/>
    <w:basedOn w:val="a8"/>
    <w:next w:val="a8"/>
    <w:rsid w:val="00E30247"/>
    <w:pPr>
      <w:autoSpaceDE w:val="0"/>
      <w:autoSpaceDN w:val="0"/>
      <w:spacing w:line="300" w:lineRule="auto"/>
      <w:jc w:val="center"/>
    </w:pPr>
    <w:rPr>
      <w:b/>
      <w:bCs/>
      <w:caps/>
    </w:rPr>
  </w:style>
  <w:style w:type="paragraph" w:customStyle="1" w:styleId="afff3">
    <w:name w:val="Табличный"/>
    <w:basedOn w:val="a8"/>
    <w:rsid w:val="00E30247"/>
    <w:pPr>
      <w:autoSpaceDE w:val="0"/>
      <w:autoSpaceDN w:val="0"/>
    </w:pPr>
  </w:style>
  <w:style w:type="paragraph" w:customStyle="1" w:styleId="afff4">
    <w:name w:val="Обычный текст с отступом"/>
    <w:basedOn w:val="a8"/>
    <w:rsid w:val="00E30247"/>
    <w:pPr>
      <w:autoSpaceDE w:val="0"/>
      <w:autoSpaceDN w:val="0"/>
      <w:spacing w:line="300" w:lineRule="auto"/>
      <w:ind w:left="709"/>
    </w:pPr>
  </w:style>
  <w:style w:type="paragraph" w:customStyle="1" w:styleId="afff5">
    <w:name w:val="Исполнитель"/>
    <w:basedOn w:val="afff6"/>
    <w:next w:val="afff6"/>
    <w:rsid w:val="00E30247"/>
    <w:pPr>
      <w:pageBreakBefore/>
      <w:spacing w:after="360"/>
      <w:jc w:val="center"/>
    </w:pPr>
    <w:rPr>
      <w:b/>
      <w:bCs/>
    </w:rPr>
  </w:style>
  <w:style w:type="paragraph" w:customStyle="1" w:styleId="afff6">
    <w:name w:val="Стандарт"/>
    <w:basedOn w:val="a8"/>
    <w:rsid w:val="00E30247"/>
    <w:pPr>
      <w:autoSpaceDE w:val="0"/>
      <w:autoSpaceDN w:val="0"/>
      <w:spacing w:line="300" w:lineRule="auto"/>
    </w:pPr>
  </w:style>
  <w:style w:type="paragraph" w:customStyle="1" w:styleId="afff7">
    <w:name w:val="Меню"/>
    <w:basedOn w:val="a8"/>
    <w:rsid w:val="00E30247"/>
    <w:pPr>
      <w:autoSpaceDE w:val="0"/>
      <w:autoSpaceDN w:val="0"/>
      <w:ind w:left="1701" w:hanging="285"/>
    </w:pPr>
    <w:rPr>
      <w:caps/>
    </w:rPr>
  </w:style>
  <w:style w:type="paragraph" w:customStyle="1" w:styleId="afff8">
    <w:name w:val="Пункт"/>
    <w:basedOn w:val="-3"/>
    <w:rsid w:val="00E30247"/>
    <w:pPr>
      <w:spacing w:after="120" w:line="240" w:lineRule="auto"/>
      <w:ind w:left="1702" w:hanging="284"/>
    </w:pPr>
  </w:style>
  <w:style w:type="paragraph" w:customStyle="1" w:styleId="-3">
    <w:name w:val="Перечень-отступ"/>
    <w:basedOn w:val="afff9"/>
    <w:rsid w:val="00E30247"/>
    <w:pPr>
      <w:ind w:left="0" w:firstLine="709"/>
    </w:pPr>
  </w:style>
  <w:style w:type="paragraph" w:customStyle="1" w:styleId="afff9">
    <w:name w:val="Перечень"/>
    <w:basedOn w:val="afff6"/>
    <w:rsid w:val="00E30247"/>
    <w:pPr>
      <w:ind w:left="709" w:firstLine="0"/>
    </w:pPr>
  </w:style>
  <w:style w:type="paragraph" w:customStyle="1" w:styleId="afffa">
    <w:name w:val="АИС"/>
    <w:basedOn w:val="afff6"/>
    <w:next w:val="a8"/>
    <w:rsid w:val="00E30247"/>
    <w:pPr>
      <w:spacing w:before="360"/>
      <w:ind w:firstLine="0"/>
      <w:jc w:val="center"/>
    </w:pPr>
    <w:rPr>
      <w:sz w:val="28"/>
      <w:szCs w:val="28"/>
    </w:rPr>
  </w:style>
  <w:style w:type="paragraph" w:customStyle="1" w:styleId="afffb">
    <w:name w:val="Исинпол"/>
    <w:basedOn w:val="afff6"/>
    <w:next w:val="afffa"/>
    <w:rsid w:val="00E30247"/>
    <w:pPr>
      <w:spacing w:before="960"/>
      <w:ind w:firstLine="0"/>
      <w:jc w:val="center"/>
    </w:pPr>
    <w:rPr>
      <w:b/>
      <w:bCs/>
      <w:sz w:val="28"/>
      <w:szCs w:val="28"/>
    </w:rPr>
  </w:style>
  <w:style w:type="paragraph" w:customStyle="1" w:styleId="afffc">
    <w:name w:val="Москва"/>
    <w:basedOn w:val="afff6"/>
    <w:next w:val="afff5"/>
    <w:rsid w:val="00E30247"/>
    <w:pPr>
      <w:spacing w:before="1560"/>
      <w:ind w:firstLine="0"/>
      <w:jc w:val="center"/>
    </w:pPr>
    <w:rPr>
      <w:sz w:val="28"/>
      <w:szCs w:val="28"/>
    </w:rPr>
  </w:style>
  <w:style w:type="paragraph" w:customStyle="1" w:styleId="afffd">
    <w:name w:val="Согласовано"/>
    <w:basedOn w:val="afff6"/>
    <w:next w:val="afff6"/>
    <w:rsid w:val="00E30247"/>
    <w:pPr>
      <w:spacing w:before="1200" w:after="240"/>
      <w:ind w:firstLine="0"/>
    </w:pPr>
    <w:rPr>
      <w:b/>
      <w:bCs/>
      <w:sz w:val="28"/>
      <w:szCs w:val="28"/>
    </w:rPr>
  </w:style>
  <w:style w:type="paragraph" w:customStyle="1" w:styleId="afffe">
    <w:name w:val="ТЗ"/>
    <w:basedOn w:val="afff6"/>
    <w:next w:val="afffd"/>
    <w:rsid w:val="00E30247"/>
    <w:pPr>
      <w:spacing w:before="120"/>
      <w:ind w:firstLine="0"/>
      <w:jc w:val="center"/>
    </w:pPr>
    <w:rPr>
      <w:spacing w:val="70"/>
      <w:sz w:val="28"/>
      <w:szCs w:val="28"/>
    </w:rPr>
  </w:style>
  <w:style w:type="paragraph" w:customStyle="1" w:styleId="affff">
    <w:name w:val="Утверждаю"/>
    <w:basedOn w:val="afff6"/>
    <w:next w:val="afff6"/>
    <w:rsid w:val="00E30247"/>
    <w:pPr>
      <w:spacing w:before="600" w:after="120"/>
      <w:ind w:firstLine="0"/>
      <w:jc w:val="left"/>
    </w:pPr>
    <w:rPr>
      <w:b/>
      <w:bCs/>
      <w:caps/>
      <w:sz w:val="28"/>
      <w:szCs w:val="28"/>
    </w:rPr>
  </w:style>
  <w:style w:type="paragraph" w:customStyle="1" w:styleId="affff0">
    <w:name w:val="Формула"/>
    <w:basedOn w:val="afff6"/>
    <w:rsid w:val="00E30247"/>
    <w:pPr>
      <w:spacing w:line="240" w:lineRule="auto"/>
      <w:ind w:firstLine="0"/>
    </w:pPr>
    <w:rPr>
      <w:rFonts w:ascii="Arial" w:hAnsi="Arial" w:cs="Arial"/>
      <w:sz w:val="20"/>
      <w:szCs w:val="20"/>
    </w:rPr>
  </w:style>
  <w:style w:type="paragraph" w:customStyle="1" w:styleId="affff1">
    <w:name w:val="Содержание"/>
    <w:basedOn w:val="a8"/>
    <w:next w:val="a8"/>
    <w:rsid w:val="00E30247"/>
    <w:pPr>
      <w:pageBreakBefore/>
      <w:autoSpaceDE w:val="0"/>
      <w:autoSpaceDN w:val="0"/>
      <w:spacing w:after="360"/>
      <w:jc w:val="center"/>
    </w:pPr>
    <w:rPr>
      <w:rFonts w:ascii="Arial" w:hAnsi="Arial" w:cs="Arial"/>
      <w:b/>
      <w:bCs/>
      <w:spacing w:val="60"/>
      <w:sz w:val="28"/>
      <w:szCs w:val="28"/>
    </w:rPr>
  </w:style>
  <w:style w:type="paragraph" w:customStyle="1" w:styleId="19">
    <w:name w:val="оглавление 1"/>
    <w:basedOn w:val="afff6"/>
    <w:next w:val="afff6"/>
    <w:autoRedefine/>
    <w:rsid w:val="00E30247"/>
    <w:pPr>
      <w:tabs>
        <w:tab w:val="right" w:leader="dot" w:pos="9638"/>
      </w:tabs>
      <w:ind w:firstLine="0"/>
      <w:jc w:val="left"/>
    </w:pPr>
    <w:rPr>
      <w:caps/>
      <w:noProof/>
      <w:sz w:val="20"/>
      <w:szCs w:val="20"/>
      <w:lang w:val="en-US"/>
    </w:rPr>
  </w:style>
  <w:style w:type="paragraph" w:customStyle="1" w:styleId="26">
    <w:name w:val="оглавление 2"/>
    <w:basedOn w:val="afff6"/>
    <w:next w:val="afff6"/>
    <w:autoRedefine/>
    <w:rsid w:val="00E30247"/>
    <w:pPr>
      <w:tabs>
        <w:tab w:val="right" w:leader="dot" w:pos="9638"/>
      </w:tabs>
      <w:ind w:left="709" w:firstLine="0"/>
      <w:jc w:val="left"/>
    </w:pPr>
    <w:rPr>
      <w:smallCaps/>
      <w:noProof/>
      <w:sz w:val="20"/>
      <w:szCs w:val="20"/>
      <w:lang w:val="en-US"/>
    </w:rPr>
  </w:style>
  <w:style w:type="paragraph" w:customStyle="1" w:styleId="35">
    <w:name w:val="оглавление 3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firstLine="1418"/>
    </w:pPr>
    <w:rPr>
      <w:i/>
      <w:iCs/>
      <w:noProof/>
      <w:sz w:val="20"/>
      <w:szCs w:val="20"/>
      <w:lang w:val="en-US"/>
    </w:rPr>
  </w:style>
  <w:style w:type="paragraph" w:customStyle="1" w:styleId="43">
    <w:name w:val="оглавление 4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720"/>
    </w:pPr>
    <w:rPr>
      <w:sz w:val="18"/>
      <w:szCs w:val="18"/>
    </w:rPr>
  </w:style>
  <w:style w:type="paragraph" w:customStyle="1" w:styleId="53">
    <w:name w:val="оглавление 5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960"/>
    </w:pPr>
    <w:rPr>
      <w:sz w:val="18"/>
      <w:szCs w:val="18"/>
    </w:rPr>
  </w:style>
  <w:style w:type="paragraph" w:customStyle="1" w:styleId="62">
    <w:name w:val="оглавление 6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1200"/>
    </w:pPr>
    <w:rPr>
      <w:sz w:val="18"/>
      <w:szCs w:val="18"/>
    </w:rPr>
  </w:style>
  <w:style w:type="paragraph" w:customStyle="1" w:styleId="72">
    <w:name w:val="оглавление 7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1440"/>
    </w:pPr>
    <w:rPr>
      <w:sz w:val="18"/>
      <w:szCs w:val="18"/>
    </w:rPr>
  </w:style>
  <w:style w:type="paragraph" w:customStyle="1" w:styleId="82">
    <w:name w:val="оглавление 8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1680"/>
    </w:pPr>
    <w:rPr>
      <w:sz w:val="18"/>
      <w:szCs w:val="18"/>
    </w:rPr>
  </w:style>
  <w:style w:type="paragraph" w:customStyle="1" w:styleId="92">
    <w:name w:val="оглавление 9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1920"/>
    </w:pPr>
    <w:rPr>
      <w:sz w:val="18"/>
      <w:szCs w:val="18"/>
    </w:rPr>
  </w:style>
  <w:style w:type="paragraph" w:customStyle="1" w:styleId="affff2">
    <w:name w:val="Поле ввода"/>
    <w:basedOn w:val="a8"/>
    <w:next w:val="afff6"/>
    <w:rsid w:val="00E30247"/>
    <w:pPr>
      <w:tabs>
        <w:tab w:val="left" w:pos="709"/>
        <w:tab w:val="right" w:pos="8505"/>
      </w:tabs>
      <w:autoSpaceDE w:val="0"/>
      <w:autoSpaceDN w:val="0"/>
    </w:pPr>
    <w:rPr>
      <w:rFonts w:ascii="Arial" w:hAnsi="Arial" w:cs="Arial"/>
    </w:rPr>
  </w:style>
  <w:style w:type="paragraph" w:customStyle="1" w:styleId="affff3">
    <w:name w:val="Подпись_"/>
    <w:basedOn w:val="afff6"/>
    <w:rsid w:val="00E30247"/>
    <w:pPr>
      <w:spacing w:before="1200"/>
      <w:ind w:firstLine="0"/>
      <w:jc w:val="left"/>
    </w:pPr>
  </w:style>
  <w:style w:type="paragraph" w:customStyle="1" w:styleId="27">
    <w:name w:val="Пункт2"/>
    <w:basedOn w:val="afff8"/>
    <w:rsid w:val="00E30247"/>
    <w:pPr>
      <w:spacing w:after="0"/>
      <w:ind w:left="2410"/>
    </w:pPr>
  </w:style>
  <w:style w:type="paragraph" w:customStyle="1" w:styleId="affff4">
    <w:name w:val="Схема"/>
    <w:basedOn w:val="affff0"/>
    <w:rsid w:val="00E30247"/>
    <w:pPr>
      <w:jc w:val="center"/>
    </w:pPr>
  </w:style>
  <w:style w:type="paragraph" w:customStyle="1" w:styleId="affff5">
    <w:name w:val="Примечание"/>
    <w:basedOn w:val="afff6"/>
    <w:next w:val="afff6"/>
    <w:rsid w:val="00E30247"/>
    <w:pPr>
      <w:spacing w:before="240" w:line="240" w:lineRule="auto"/>
      <w:ind w:left="1418" w:hanging="1418"/>
    </w:pPr>
  </w:style>
  <w:style w:type="paragraph" w:customStyle="1" w:styleId="affff6">
    <w:name w:val="Межстрочный"/>
    <w:basedOn w:val="affff0"/>
    <w:next w:val="affff0"/>
    <w:rsid w:val="00E30247"/>
    <w:rPr>
      <w:sz w:val="8"/>
      <w:szCs w:val="8"/>
    </w:rPr>
  </w:style>
  <w:style w:type="paragraph" w:styleId="affff7">
    <w:name w:val="List"/>
    <w:basedOn w:val="a8"/>
    <w:rsid w:val="00E30247"/>
    <w:pPr>
      <w:autoSpaceDE w:val="0"/>
      <w:autoSpaceDN w:val="0"/>
      <w:spacing w:line="300" w:lineRule="auto"/>
    </w:pPr>
  </w:style>
  <w:style w:type="paragraph" w:styleId="affff8">
    <w:name w:val="Closing"/>
    <w:basedOn w:val="afff6"/>
    <w:next w:val="afff6"/>
    <w:link w:val="affff9"/>
    <w:rsid w:val="00E30247"/>
    <w:pPr>
      <w:pageBreakBefore/>
      <w:spacing w:after="360"/>
      <w:ind w:firstLine="0"/>
      <w:jc w:val="center"/>
    </w:pPr>
    <w:rPr>
      <w:rFonts w:ascii="Arial" w:hAnsi="Arial" w:cs="Arial"/>
      <w:b/>
      <w:bCs/>
      <w:caps/>
      <w:spacing w:val="60"/>
      <w:sz w:val="28"/>
      <w:szCs w:val="28"/>
    </w:rPr>
  </w:style>
  <w:style w:type="character" w:customStyle="1" w:styleId="affff9">
    <w:name w:val="Прощание Знак"/>
    <w:link w:val="affff8"/>
    <w:rsid w:val="00E30247"/>
    <w:rPr>
      <w:rFonts w:ascii="Arial" w:hAnsi="Arial" w:cs="Arial"/>
      <w:b/>
      <w:bCs/>
      <w:caps/>
      <w:spacing w:val="60"/>
      <w:sz w:val="28"/>
      <w:szCs w:val="28"/>
    </w:rPr>
  </w:style>
  <w:style w:type="paragraph" w:customStyle="1" w:styleId="affffa">
    <w:name w:val="Приложение"/>
    <w:basedOn w:val="a8"/>
    <w:next w:val="a8"/>
    <w:rsid w:val="00E30247"/>
    <w:pPr>
      <w:pageBreakBefore/>
      <w:autoSpaceDE w:val="0"/>
      <w:autoSpaceDN w:val="0"/>
      <w:spacing w:after="360" w:line="300" w:lineRule="auto"/>
      <w:jc w:val="right"/>
    </w:pPr>
    <w:rPr>
      <w:rFonts w:ascii="Arial" w:hAnsi="Arial" w:cs="Arial"/>
      <w:sz w:val="28"/>
      <w:szCs w:val="28"/>
    </w:rPr>
  </w:style>
  <w:style w:type="paragraph" w:styleId="affffb">
    <w:name w:val="Date"/>
    <w:basedOn w:val="a8"/>
    <w:link w:val="affffc"/>
    <w:rsid w:val="00E30247"/>
    <w:pPr>
      <w:autoSpaceDE w:val="0"/>
      <w:autoSpaceDN w:val="0"/>
      <w:spacing w:before="240"/>
    </w:pPr>
  </w:style>
  <w:style w:type="character" w:customStyle="1" w:styleId="affffc">
    <w:name w:val="Дата Знак"/>
    <w:link w:val="affffb"/>
    <w:rsid w:val="00E30247"/>
    <w:rPr>
      <w:sz w:val="24"/>
      <w:szCs w:val="24"/>
    </w:rPr>
  </w:style>
  <w:style w:type="paragraph" w:customStyle="1" w:styleId="affffd">
    <w:name w:val="Мелкий"/>
    <w:basedOn w:val="a8"/>
    <w:rsid w:val="00E30247"/>
    <w:pPr>
      <w:autoSpaceDE w:val="0"/>
      <w:autoSpaceDN w:val="0"/>
    </w:pPr>
    <w:rPr>
      <w:sz w:val="20"/>
      <w:szCs w:val="20"/>
    </w:rPr>
  </w:style>
  <w:style w:type="paragraph" w:customStyle="1" w:styleId="-4">
    <w:name w:val="Таблица - заголовок"/>
    <w:basedOn w:val="afff6"/>
    <w:rsid w:val="00E30247"/>
    <w:pPr>
      <w:spacing w:before="360" w:after="360"/>
      <w:ind w:firstLine="0"/>
      <w:jc w:val="right"/>
    </w:pPr>
  </w:style>
  <w:style w:type="paragraph" w:customStyle="1" w:styleId="-5">
    <w:name w:val="Таблица - тематич. заголовок"/>
    <w:basedOn w:val="afff6"/>
    <w:next w:val="affff0"/>
    <w:rsid w:val="00E30247"/>
    <w:pPr>
      <w:spacing w:after="360" w:line="240" w:lineRule="auto"/>
      <w:ind w:firstLine="0"/>
      <w:jc w:val="center"/>
    </w:pPr>
  </w:style>
  <w:style w:type="paragraph" w:customStyle="1" w:styleId="affffe">
    <w:name w:val="Стандарт+курсив"/>
    <w:basedOn w:val="afff6"/>
    <w:rsid w:val="00E30247"/>
    <w:rPr>
      <w:i/>
      <w:iCs/>
    </w:rPr>
  </w:style>
  <w:style w:type="paragraph" w:customStyle="1" w:styleId="afffff">
    <w:name w:val="Уравнение"/>
    <w:basedOn w:val="afff6"/>
    <w:rsid w:val="00E30247"/>
    <w:pPr>
      <w:spacing w:before="120" w:line="360" w:lineRule="auto"/>
      <w:ind w:firstLine="0"/>
      <w:jc w:val="center"/>
    </w:pPr>
  </w:style>
  <w:style w:type="character" w:customStyle="1" w:styleId="afffff0">
    <w:name w:val="знак сноски"/>
    <w:basedOn w:val="afff0"/>
    <w:rsid w:val="00E30247"/>
  </w:style>
  <w:style w:type="paragraph" w:customStyle="1" w:styleId="afffff1">
    <w:name w:val="Основной списк"/>
    <w:basedOn w:val="a8"/>
    <w:rsid w:val="00E30247"/>
    <w:pPr>
      <w:autoSpaceDE w:val="0"/>
      <w:autoSpaceDN w:val="0"/>
      <w:spacing w:before="60" w:after="40"/>
      <w:ind w:left="993" w:hanging="284"/>
    </w:pPr>
    <w:rPr>
      <w:sz w:val="26"/>
      <w:szCs w:val="26"/>
    </w:rPr>
  </w:style>
  <w:style w:type="paragraph" w:customStyle="1" w:styleId="afffff2">
    <w:name w:val="Список второго уровня"/>
    <w:basedOn w:val="a8"/>
    <w:rsid w:val="00E30247"/>
    <w:pPr>
      <w:autoSpaceDE w:val="0"/>
      <w:autoSpaceDN w:val="0"/>
      <w:ind w:left="1560" w:hanging="284"/>
    </w:pPr>
    <w:rPr>
      <w:sz w:val="26"/>
      <w:szCs w:val="26"/>
    </w:rPr>
  </w:style>
  <w:style w:type="paragraph" w:customStyle="1" w:styleId="afffff3">
    <w:name w:val="текст сноски"/>
    <w:basedOn w:val="a8"/>
    <w:rsid w:val="00E30247"/>
    <w:pPr>
      <w:autoSpaceDE w:val="0"/>
      <w:autoSpaceDN w:val="0"/>
    </w:pPr>
    <w:rPr>
      <w:sz w:val="20"/>
      <w:szCs w:val="20"/>
    </w:rPr>
  </w:style>
  <w:style w:type="paragraph" w:customStyle="1" w:styleId="afffff4">
    <w:name w:val="Отступ основной"/>
    <w:basedOn w:val="a8"/>
    <w:rsid w:val="00E30247"/>
    <w:pPr>
      <w:autoSpaceDE w:val="0"/>
      <w:autoSpaceDN w:val="0"/>
      <w:spacing w:before="240" w:line="300" w:lineRule="auto"/>
    </w:pPr>
    <w:rPr>
      <w:sz w:val="26"/>
      <w:szCs w:val="26"/>
    </w:rPr>
  </w:style>
  <w:style w:type="character" w:customStyle="1" w:styleId="afffff5">
    <w:name w:val="Основной текст Знак"/>
    <w:aliases w:val="body text Знак"/>
    <w:rsid w:val="00E30247"/>
    <w:rPr>
      <w:sz w:val="24"/>
      <w:szCs w:val="24"/>
      <w:lang w:val="ru-RU" w:eastAsia="ru-RU"/>
    </w:rPr>
  </w:style>
  <w:style w:type="paragraph" w:customStyle="1" w:styleId="afffff6">
    <w:name w:val="Обычный с отступом"/>
    <w:basedOn w:val="a8"/>
    <w:autoRedefine/>
    <w:rsid w:val="00E30247"/>
    <w:pPr>
      <w:suppressAutoHyphens/>
      <w:jc w:val="center"/>
    </w:pPr>
    <w:rPr>
      <w:sz w:val="28"/>
      <w:szCs w:val="28"/>
    </w:rPr>
  </w:style>
  <w:style w:type="paragraph" w:customStyle="1" w:styleId="ConsNonformat">
    <w:name w:val="ConsNonformat"/>
    <w:rsid w:val="00E30247"/>
    <w:pPr>
      <w:widowControl w:val="0"/>
    </w:pPr>
    <w:rPr>
      <w:rFonts w:ascii="Courier New" w:hAnsi="Courier New" w:cs="Courier New"/>
    </w:rPr>
  </w:style>
  <w:style w:type="character" w:customStyle="1" w:styleId="36">
    <w:name w:val="Основной текст 3 Знак"/>
    <w:aliases w:val="Основной текст 3 Знак Знак Знак"/>
    <w:semiHidden/>
    <w:rsid w:val="00E30247"/>
    <w:rPr>
      <w:sz w:val="16"/>
      <w:szCs w:val="16"/>
    </w:rPr>
  </w:style>
  <w:style w:type="paragraph" w:customStyle="1" w:styleId="afffff7">
    <w:name w:val="Верх титула"/>
    <w:basedOn w:val="af0"/>
    <w:rsid w:val="00E30247"/>
    <w:pPr>
      <w:spacing w:line="240" w:lineRule="auto"/>
      <w:jc w:val="center"/>
      <w:outlineLvl w:val="0"/>
    </w:pPr>
    <w:rPr>
      <w:rFonts w:ascii="Times New Roman" w:hAnsi="Times New Roman" w:cs="Times New Roman"/>
      <w:b/>
      <w:caps/>
      <w:sz w:val="28"/>
      <w:szCs w:val="28"/>
    </w:rPr>
  </w:style>
  <w:style w:type="paragraph" w:styleId="28">
    <w:name w:val="Body Text Indent 2"/>
    <w:basedOn w:val="a8"/>
    <w:link w:val="29"/>
    <w:rsid w:val="00E30247"/>
    <w:pPr>
      <w:spacing w:before="80" w:line="300" w:lineRule="auto"/>
      <w:ind w:firstLine="720"/>
    </w:pPr>
  </w:style>
  <w:style w:type="character" w:customStyle="1" w:styleId="29">
    <w:name w:val="Основной текст с отступом 2 Знак"/>
    <w:link w:val="28"/>
    <w:rsid w:val="00E30247"/>
    <w:rPr>
      <w:sz w:val="24"/>
      <w:szCs w:val="24"/>
      <w:lang w:eastAsia="en-US"/>
    </w:rPr>
  </w:style>
  <w:style w:type="character" w:customStyle="1" w:styleId="37">
    <w:name w:val="Основной текст с отступом 3 Знак"/>
    <w:semiHidden/>
    <w:rsid w:val="00E30247"/>
    <w:rPr>
      <w:sz w:val="16"/>
      <w:szCs w:val="16"/>
    </w:rPr>
  </w:style>
  <w:style w:type="paragraph" w:customStyle="1" w:styleId="-6">
    <w:name w:val="Список-дефисы"/>
    <w:basedOn w:val="a8"/>
    <w:rsid w:val="00E30247"/>
    <w:pPr>
      <w:widowControl w:val="0"/>
      <w:tabs>
        <w:tab w:val="num" w:pos="360"/>
        <w:tab w:val="num" w:pos="720"/>
        <w:tab w:val="num" w:pos="1069"/>
        <w:tab w:val="num" w:pos="1189"/>
      </w:tabs>
      <w:spacing w:line="300" w:lineRule="auto"/>
      <w:ind w:left="720" w:hanging="360"/>
    </w:pPr>
  </w:style>
  <w:style w:type="paragraph" w:customStyle="1" w:styleId="afffff8">
    <w:name w:val="Бюллет"/>
    <w:basedOn w:val="af0"/>
    <w:autoRedefine/>
    <w:rsid w:val="00E30247"/>
    <w:pPr>
      <w:spacing w:before="40" w:after="40"/>
      <w:ind w:firstLine="720"/>
    </w:pPr>
    <w:rPr>
      <w:rFonts w:ascii="Times New Roman" w:hAnsi="Times New Roman" w:cs="Times New Roman"/>
      <w:bCs w:val="0"/>
      <w:sz w:val="28"/>
      <w:szCs w:val="28"/>
    </w:rPr>
  </w:style>
  <w:style w:type="character" w:customStyle="1" w:styleId="afffff9">
    <w:name w:val="Название Знак"/>
    <w:aliases w:val="Заголовок Знак"/>
    <w:uiPriority w:val="99"/>
    <w:rsid w:val="00E3024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ffffa">
    <w:name w:val="Дата подписи"/>
    <w:basedOn w:val="a8"/>
    <w:next w:val="affffb"/>
    <w:rsid w:val="00E30247"/>
    <w:pPr>
      <w:spacing w:before="240" w:line="300" w:lineRule="auto"/>
    </w:pPr>
  </w:style>
  <w:style w:type="paragraph" w:customStyle="1" w:styleId="perechisl">
    <w:name w:val="perechisl"/>
    <w:basedOn w:val="a8"/>
    <w:rsid w:val="00E30247"/>
    <w:pPr>
      <w:ind w:firstLine="851"/>
    </w:pPr>
  </w:style>
  <w:style w:type="paragraph" w:customStyle="1" w:styleId="--">
    <w:name w:val="Блок-схема - Маркер"/>
    <w:basedOn w:val="-7"/>
    <w:autoRedefine/>
    <w:rsid w:val="00E30247"/>
    <w:pPr>
      <w:numPr>
        <w:numId w:val="3"/>
      </w:numPr>
      <w:tabs>
        <w:tab w:val="num" w:pos="1069"/>
      </w:tabs>
      <w:ind w:left="992" w:hanging="283"/>
      <w:jc w:val="left"/>
    </w:pPr>
  </w:style>
  <w:style w:type="paragraph" w:customStyle="1" w:styleId="-7">
    <w:name w:val="Блок-схема"/>
    <w:basedOn w:val="a8"/>
    <w:autoRedefine/>
    <w:rsid w:val="00E30247"/>
    <w:pPr>
      <w:jc w:val="center"/>
    </w:pPr>
    <w:rPr>
      <w:rFonts w:ascii="Arial" w:hAnsi="Arial" w:cs="Arial"/>
      <w:sz w:val="20"/>
      <w:szCs w:val="20"/>
    </w:rPr>
  </w:style>
  <w:style w:type="paragraph" w:customStyle="1" w:styleId="-8">
    <w:name w:val="Список - нумерованый"/>
    <w:basedOn w:val="afff6"/>
    <w:rsid w:val="00E30247"/>
    <w:pPr>
      <w:tabs>
        <w:tab w:val="num" w:pos="720"/>
        <w:tab w:val="num" w:pos="1069"/>
        <w:tab w:val="num" w:pos="1429"/>
      </w:tabs>
      <w:autoSpaceDE/>
      <w:autoSpaceDN/>
      <w:ind w:left="1429" w:hanging="360"/>
    </w:pPr>
  </w:style>
  <w:style w:type="paragraph" w:customStyle="1" w:styleId="-">
    <w:name w:val="Список - точки"/>
    <w:basedOn w:val="-6"/>
    <w:rsid w:val="00E30247"/>
    <w:pPr>
      <w:numPr>
        <w:ilvl w:val="2"/>
        <w:numId w:val="6"/>
      </w:numPr>
      <w:tabs>
        <w:tab w:val="clear" w:pos="1189"/>
        <w:tab w:val="num" w:pos="643"/>
      </w:tabs>
      <w:ind w:left="1069"/>
    </w:pPr>
  </w:style>
  <w:style w:type="paragraph" w:styleId="2a">
    <w:name w:val="List Number 2"/>
    <w:basedOn w:val="a8"/>
    <w:rsid w:val="00E30247"/>
    <w:pPr>
      <w:tabs>
        <w:tab w:val="num" w:pos="643"/>
      </w:tabs>
      <w:spacing w:line="360" w:lineRule="auto"/>
      <w:ind w:left="643" w:hanging="283"/>
    </w:pPr>
    <w:rPr>
      <w:sz w:val="28"/>
      <w:szCs w:val="28"/>
    </w:rPr>
  </w:style>
  <w:style w:type="paragraph" w:customStyle="1" w:styleId="11">
    <w:name w:val="СОН1"/>
    <w:basedOn w:val="a8"/>
    <w:autoRedefine/>
    <w:rsid w:val="00E30247"/>
    <w:pPr>
      <w:keepNext/>
      <w:numPr>
        <w:numId w:val="7"/>
      </w:numPr>
      <w:tabs>
        <w:tab w:val="clear" w:pos="1069"/>
        <w:tab w:val="left" w:pos="567"/>
        <w:tab w:val="num" w:pos="927"/>
        <w:tab w:val="num" w:pos="1080"/>
      </w:tabs>
      <w:spacing w:before="360" w:after="80" w:line="264" w:lineRule="auto"/>
      <w:ind w:left="927"/>
    </w:pPr>
    <w:rPr>
      <w:rFonts w:ascii="Arial" w:hAnsi="Arial" w:cs="Arial"/>
      <w:b/>
      <w:bCs/>
      <w:sz w:val="28"/>
      <w:szCs w:val="28"/>
    </w:rPr>
  </w:style>
  <w:style w:type="paragraph" w:customStyle="1" w:styleId="a2">
    <w:name w:val="АбзацС"/>
    <w:basedOn w:val="a8"/>
    <w:autoRedefine/>
    <w:rsid w:val="00E30247"/>
    <w:pPr>
      <w:numPr>
        <w:numId w:val="8"/>
      </w:numPr>
      <w:tabs>
        <w:tab w:val="clear" w:pos="1080"/>
        <w:tab w:val="num" w:pos="405"/>
        <w:tab w:val="num" w:pos="720"/>
        <w:tab w:val="left" w:pos="907"/>
        <w:tab w:val="num" w:pos="1069"/>
        <w:tab w:val="num" w:pos="1566"/>
      </w:tabs>
      <w:spacing w:before="80" w:line="288" w:lineRule="auto"/>
      <w:ind w:left="1566"/>
    </w:pPr>
    <w:rPr>
      <w:sz w:val="26"/>
      <w:szCs w:val="26"/>
    </w:rPr>
  </w:style>
  <w:style w:type="paragraph" w:styleId="44">
    <w:name w:val="toc 4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720"/>
    </w:pPr>
  </w:style>
  <w:style w:type="paragraph" w:styleId="54">
    <w:name w:val="toc 5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960"/>
    </w:pPr>
  </w:style>
  <w:style w:type="paragraph" w:styleId="63">
    <w:name w:val="toc 6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1200"/>
    </w:pPr>
  </w:style>
  <w:style w:type="paragraph" w:styleId="73">
    <w:name w:val="toc 7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1440"/>
    </w:pPr>
  </w:style>
  <w:style w:type="paragraph" w:styleId="83">
    <w:name w:val="toc 8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1680"/>
    </w:pPr>
  </w:style>
  <w:style w:type="paragraph" w:styleId="93">
    <w:name w:val="toc 9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1920"/>
    </w:pPr>
  </w:style>
  <w:style w:type="paragraph" w:customStyle="1" w:styleId="2b">
    <w:name w:val="Стиль2"/>
    <w:basedOn w:val="ConsNonformat"/>
    <w:rsid w:val="00E30247"/>
    <w:pPr>
      <w:widowControl/>
      <w:tabs>
        <w:tab w:val="left" w:pos="284"/>
      </w:tabs>
      <w:spacing w:before="240" w:line="288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fffffb">
    <w:name w:val="Нижний колонтитул Знак"/>
    <w:rsid w:val="00E30247"/>
    <w:rPr>
      <w:sz w:val="24"/>
      <w:szCs w:val="24"/>
    </w:rPr>
  </w:style>
  <w:style w:type="character" w:customStyle="1" w:styleId="afffffc">
    <w:name w:val="Верхний колонтитул Знак"/>
    <w:uiPriority w:val="99"/>
    <w:rsid w:val="00E30247"/>
    <w:rPr>
      <w:sz w:val="24"/>
      <w:szCs w:val="24"/>
    </w:rPr>
  </w:style>
  <w:style w:type="paragraph" w:customStyle="1" w:styleId="NormalBulleted">
    <w:name w:val="Normal Bulleted"/>
    <w:basedOn w:val="a8"/>
    <w:rsid w:val="00E30247"/>
    <w:pPr>
      <w:keepLines/>
      <w:suppressAutoHyphens/>
      <w:spacing w:before="60" w:line="260" w:lineRule="exact"/>
      <w:ind w:left="1135" w:hanging="284"/>
    </w:pPr>
    <w:rPr>
      <w:rFonts w:ascii="TimesET" w:hAnsi="TimesET" w:cs="TimesET"/>
      <w:sz w:val="20"/>
      <w:szCs w:val="20"/>
    </w:rPr>
  </w:style>
  <w:style w:type="paragraph" w:customStyle="1" w:styleId="NormalBulleted2">
    <w:name w:val="Normal Bulleted2"/>
    <w:basedOn w:val="NormalBulleted"/>
    <w:rsid w:val="00E30247"/>
    <w:pPr>
      <w:ind w:left="1418"/>
    </w:pPr>
  </w:style>
  <w:style w:type="paragraph" w:customStyle="1" w:styleId="55">
    <w:name w:val="подзаголовок 5"/>
    <w:basedOn w:val="a8"/>
    <w:next w:val="a8"/>
    <w:rsid w:val="00E30247"/>
    <w:pPr>
      <w:keepNext/>
      <w:keepLines/>
      <w:suppressAutoHyphens/>
      <w:spacing w:before="120" w:line="300" w:lineRule="exact"/>
      <w:ind w:left="567"/>
    </w:pPr>
    <w:rPr>
      <w:rFonts w:ascii="Arial" w:hAnsi="Arial" w:cs="Arial"/>
      <w:b/>
      <w:bCs/>
      <w:sz w:val="22"/>
      <w:szCs w:val="22"/>
    </w:rPr>
  </w:style>
  <w:style w:type="paragraph" w:customStyle="1" w:styleId="TableHead">
    <w:name w:val="TableHead"/>
    <w:rsid w:val="00E30247"/>
    <w:pPr>
      <w:spacing w:before="240" w:after="120" w:line="300" w:lineRule="exact"/>
      <w:jc w:val="center"/>
    </w:pPr>
    <w:rPr>
      <w:rFonts w:ascii="TimesET" w:hAnsi="TimesET" w:cs="TimesET"/>
      <w:b/>
      <w:bCs/>
      <w:noProof/>
      <w:sz w:val="24"/>
      <w:szCs w:val="24"/>
    </w:rPr>
  </w:style>
  <w:style w:type="paragraph" w:customStyle="1" w:styleId="Picture">
    <w:name w:val="Picture"/>
    <w:rsid w:val="00E30247"/>
    <w:pPr>
      <w:keepLines/>
      <w:suppressAutoHyphens/>
      <w:spacing w:before="120" w:after="120"/>
      <w:jc w:val="center"/>
    </w:pPr>
    <w:rPr>
      <w:rFonts w:ascii="TimesET" w:hAnsi="TimesET" w:cs="TimesET"/>
      <w:noProof/>
    </w:rPr>
  </w:style>
  <w:style w:type="paragraph" w:customStyle="1" w:styleId="Head">
    <w:name w:val="Head"/>
    <w:basedOn w:val="a8"/>
    <w:rsid w:val="00E30247"/>
    <w:pPr>
      <w:keepLines/>
      <w:suppressAutoHyphens/>
      <w:spacing w:before="120" w:line="300" w:lineRule="exact"/>
    </w:pPr>
    <w:rPr>
      <w:rFonts w:ascii="TimesET" w:hAnsi="TimesET" w:cs="TimesET"/>
      <w:b/>
      <w:bCs/>
      <w:sz w:val="20"/>
      <w:szCs w:val="20"/>
    </w:rPr>
  </w:style>
  <w:style w:type="paragraph" w:customStyle="1" w:styleId="Normal1">
    <w:name w:val="Normal1"/>
    <w:rsid w:val="00E30247"/>
    <w:pPr>
      <w:keepLines/>
      <w:suppressAutoHyphens/>
      <w:spacing w:before="120" w:after="120"/>
    </w:pPr>
    <w:rPr>
      <w:rFonts w:ascii="TimesET" w:hAnsi="TimesET" w:cs="TimesET"/>
      <w:noProof/>
      <w:sz w:val="24"/>
      <w:szCs w:val="24"/>
    </w:rPr>
  </w:style>
  <w:style w:type="paragraph" w:customStyle="1" w:styleId="NormalBulleted20">
    <w:name w:val="NormalBulleted2"/>
    <w:basedOn w:val="NormalBulleted"/>
    <w:rsid w:val="00E30247"/>
    <w:pPr>
      <w:ind w:left="1418" w:hanging="425"/>
    </w:pPr>
  </w:style>
  <w:style w:type="paragraph" w:customStyle="1" w:styleId="NormalHelv">
    <w:name w:val="NormalHelv"/>
    <w:basedOn w:val="a8"/>
    <w:rsid w:val="00E30247"/>
    <w:pPr>
      <w:suppressAutoHyphens/>
      <w:spacing w:before="480"/>
    </w:pPr>
    <w:rPr>
      <w:rFonts w:ascii="NTHelvetica/Cyrillic" w:hAnsi="NTHelvetica/Cyrillic" w:cs="NTHelvetica/Cyrillic"/>
      <w:sz w:val="20"/>
      <w:szCs w:val="20"/>
    </w:rPr>
  </w:style>
  <w:style w:type="paragraph" w:customStyle="1" w:styleId="Normal10">
    <w:name w:val="Normal10"/>
    <w:basedOn w:val="a8"/>
    <w:rsid w:val="00E30247"/>
    <w:pPr>
      <w:keepLines/>
      <w:suppressAutoHyphens/>
      <w:spacing w:before="120" w:line="300" w:lineRule="exact"/>
    </w:pPr>
    <w:rPr>
      <w:rFonts w:ascii="TimesET" w:hAnsi="TimesET" w:cs="TimesET"/>
      <w:sz w:val="20"/>
      <w:szCs w:val="20"/>
    </w:rPr>
  </w:style>
  <w:style w:type="paragraph" w:customStyle="1" w:styleId="NormalItal">
    <w:name w:val="NormalItal"/>
    <w:basedOn w:val="a8"/>
    <w:rsid w:val="00E30247"/>
    <w:pPr>
      <w:keepLines/>
      <w:suppressAutoHyphens/>
      <w:spacing w:before="120" w:line="300" w:lineRule="exact"/>
    </w:pPr>
    <w:rPr>
      <w:rFonts w:ascii="TimesET" w:hAnsi="TimesET" w:cs="TimesET"/>
      <w:i/>
      <w:iCs/>
      <w:sz w:val="20"/>
      <w:szCs w:val="20"/>
    </w:rPr>
  </w:style>
  <w:style w:type="paragraph" w:customStyle="1" w:styleId="MenuItem">
    <w:name w:val="MenuItem"/>
    <w:basedOn w:val="a8"/>
    <w:rsid w:val="00E30247"/>
    <w:pPr>
      <w:keepLines/>
      <w:suppressAutoHyphens/>
      <w:spacing w:before="120" w:line="300" w:lineRule="exact"/>
    </w:pPr>
    <w:rPr>
      <w:rFonts w:ascii="TimesET" w:hAnsi="TimesET" w:cs="TimesET"/>
      <w:smallCaps/>
      <w:sz w:val="20"/>
      <w:szCs w:val="20"/>
    </w:rPr>
  </w:style>
  <w:style w:type="paragraph" w:customStyle="1" w:styleId="Style1">
    <w:name w:val="Style1"/>
    <w:basedOn w:val="a8"/>
    <w:rsid w:val="00E30247"/>
    <w:pPr>
      <w:keepLines/>
      <w:tabs>
        <w:tab w:val="left" w:pos="3402"/>
      </w:tabs>
      <w:suppressAutoHyphens/>
      <w:spacing w:before="120" w:line="300" w:lineRule="exact"/>
      <w:ind w:left="3402" w:hanging="3402"/>
    </w:pPr>
    <w:rPr>
      <w:rFonts w:ascii="TimesET" w:hAnsi="TimesET" w:cs="TimesET"/>
      <w:b/>
      <w:bCs/>
      <w:smallCaps/>
      <w:sz w:val="20"/>
      <w:szCs w:val="20"/>
    </w:rPr>
  </w:style>
  <w:style w:type="paragraph" w:customStyle="1" w:styleId="-9">
    <w:name w:val="Стиль-нп"/>
    <w:basedOn w:val="a8"/>
    <w:rsid w:val="00E30247"/>
    <w:pPr>
      <w:keepLines/>
      <w:suppressAutoHyphens/>
      <w:spacing w:before="120" w:line="300" w:lineRule="exact"/>
    </w:pPr>
    <w:rPr>
      <w:rFonts w:ascii="Times New Roman CYR" w:hAnsi="Times New Roman CYR" w:cs="Times New Roman CYR"/>
      <w:color w:val="0000FF"/>
      <w:sz w:val="20"/>
      <w:szCs w:val="20"/>
    </w:rPr>
  </w:style>
  <w:style w:type="paragraph" w:customStyle="1" w:styleId="-20">
    <w:name w:val="Стиль-нп2"/>
    <w:basedOn w:val="-9"/>
    <w:rsid w:val="00E30247"/>
    <w:rPr>
      <w:color w:val="FF0000"/>
    </w:rPr>
  </w:style>
  <w:style w:type="paragraph" w:customStyle="1" w:styleId="FirstRow">
    <w:name w:val="FirstRow"/>
    <w:basedOn w:val="TableHead"/>
    <w:rsid w:val="00E30247"/>
    <w:rPr>
      <w:sz w:val="20"/>
      <w:szCs w:val="20"/>
    </w:rPr>
  </w:style>
  <w:style w:type="paragraph" w:customStyle="1" w:styleId="CellText">
    <w:name w:val="CellText"/>
    <w:basedOn w:val="a8"/>
    <w:rsid w:val="00E30247"/>
    <w:pPr>
      <w:keepLines/>
      <w:suppressAutoHyphens/>
      <w:spacing w:before="120" w:line="300" w:lineRule="exact"/>
      <w:jc w:val="center"/>
    </w:pPr>
    <w:rPr>
      <w:rFonts w:ascii="TimesET" w:hAnsi="TimesET" w:cs="TimesET"/>
      <w:noProof/>
      <w:sz w:val="20"/>
      <w:szCs w:val="20"/>
    </w:rPr>
  </w:style>
  <w:style w:type="paragraph" w:customStyle="1" w:styleId="smallCaps">
    <w:name w:val="smallCaps"/>
    <w:basedOn w:val="a8"/>
    <w:rsid w:val="00E30247"/>
    <w:pPr>
      <w:keepLines/>
      <w:suppressAutoHyphens/>
      <w:spacing w:before="120" w:after="120" w:line="300" w:lineRule="exact"/>
    </w:pPr>
    <w:rPr>
      <w:rFonts w:ascii="TimesET" w:hAnsi="TimesET" w:cs="TimesET"/>
      <w:smallCaps/>
      <w:sz w:val="20"/>
      <w:szCs w:val="20"/>
    </w:rPr>
  </w:style>
  <w:style w:type="paragraph" w:customStyle="1" w:styleId="NameDoc">
    <w:name w:val="NameDoc"/>
    <w:basedOn w:val="a8"/>
    <w:rsid w:val="00E30247"/>
    <w:pPr>
      <w:keepNext/>
      <w:tabs>
        <w:tab w:val="left" w:pos="0"/>
      </w:tabs>
      <w:spacing w:before="2160" w:line="360" w:lineRule="auto"/>
      <w:ind w:right="-329"/>
      <w:jc w:val="center"/>
    </w:pPr>
    <w:rPr>
      <w:rFonts w:ascii="Arial" w:hAnsi="Arial" w:cs="Arial"/>
      <w:b/>
      <w:bCs/>
      <w:i/>
      <w:iCs/>
      <w:sz w:val="32"/>
      <w:szCs w:val="32"/>
    </w:rPr>
  </w:style>
  <w:style w:type="paragraph" w:customStyle="1" w:styleId="SubNameDoc">
    <w:name w:val="SubNameDoc"/>
    <w:basedOn w:val="a8"/>
    <w:rsid w:val="00E30247"/>
    <w:pPr>
      <w:keepNext/>
      <w:spacing w:line="360" w:lineRule="auto"/>
      <w:jc w:val="center"/>
    </w:pPr>
    <w:rPr>
      <w:rFonts w:ascii="Pragmatica" w:hAnsi="Pragmatica" w:cs="Pragmatica"/>
      <w:sz w:val="28"/>
      <w:szCs w:val="28"/>
    </w:rPr>
  </w:style>
  <w:style w:type="paragraph" w:customStyle="1" w:styleId="Affirm">
    <w:name w:val="Affirm(Утверждаю)"/>
    <w:basedOn w:val="a8"/>
    <w:rsid w:val="00E30247"/>
    <w:pPr>
      <w:spacing w:line="360" w:lineRule="auto"/>
      <w:ind w:left="6237"/>
    </w:pPr>
    <w:rPr>
      <w:rFonts w:ascii="Arial" w:hAnsi="Arial" w:cs="Arial"/>
      <w:b/>
      <w:bCs/>
      <w:caps/>
      <w:spacing w:val="20"/>
    </w:rPr>
  </w:style>
  <w:style w:type="paragraph" w:customStyle="1" w:styleId="CustomerPosFirmName">
    <w:name w:val="CustomerPos&amp;FirmName"/>
    <w:basedOn w:val="Affirm"/>
    <w:rsid w:val="00E30247"/>
    <w:rPr>
      <w:b w:val="0"/>
      <w:bCs w:val="0"/>
      <w:caps w:val="0"/>
    </w:rPr>
  </w:style>
  <w:style w:type="paragraph" w:customStyle="1" w:styleId="AffirmSignDate">
    <w:name w:val="AffirmSign&amp;Date"/>
    <w:basedOn w:val="a8"/>
    <w:next w:val="a8"/>
    <w:rsid w:val="00E30247"/>
    <w:pPr>
      <w:tabs>
        <w:tab w:val="left" w:pos="3544"/>
        <w:tab w:val="left" w:pos="6237"/>
      </w:tabs>
      <w:spacing w:line="480" w:lineRule="auto"/>
      <w:ind w:left="6237"/>
    </w:pPr>
    <w:rPr>
      <w:rFonts w:ascii="Arial" w:hAnsi="Arial" w:cs="Arial"/>
    </w:rPr>
  </w:style>
  <w:style w:type="paragraph" w:customStyle="1" w:styleId="Nonindent">
    <w:name w:val="Nonindent"/>
    <w:basedOn w:val="a8"/>
    <w:rsid w:val="00E30247"/>
    <w:rPr>
      <w:rFonts w:ascii="Tms Rmn" w:hAnsi="Tms Rmn" w:cs="Tms Rmn"/>
      <w:lang w:val="en-GB"/>
    </w:rPr>
  </w:style>
  <w:style w:type="paragraph" w:customStyle="1" w:styleId="f">
    <w:name w:val="f"/>
    <w:basedOn w:val="a8"/>
    <w:rsid w:val="00E30247"/>
    <w:pPr>
      <w:keepNext/>
      <w:keepLines/>
      <w:tabs>
        <w:tab w:val="left" w:pos="3544"/>
        <w:tab w:val="left" w:pos="6804"/>
      </w:tabs>
      <w:suppressAutoHyphens/>
      <w:spacing w:line="360" w:lineRule="auto"/>
      <w:ind w:right="-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head0">
    <w:name w:val="head"/>
    <w:basedOn w:val="a8"/>
    <w:rsid w:val="00E30247"/>
    <w:pPr>
      <w:keepNext/>
      <w:keepLines/>
      <w:tabs>
        <w:tab w:val="left" w:pos="3544"/>
        <w:tab w:val="left" w:pos="6804"/>
      </w:tabs>
      <w:suppressAutoHyphens/>
      <w:spacing w:line="360" w:lineRule="auto"/>
      <w:ind w:right="-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Affirm0">
    <w:name w:val="Affirm"/>
    <w:basedOn w:val="a8"/>
    <w:rsid w:val="00E30247"/>
    <w:pPr>
      <w:keepNext/>
      <w:keepLines/>
      <w:tabs>
        <w:tab w:val="left" w:pos="3544"/>
        <w:tab w:val="left" w:pos="6237"/>
      </w:tabs>
      <w:suppressAutoHyphens/>
      <w:spacing w:line="360" w:lineRule="auto"/>
    </w:pPr>
    <w:rPr>
      <w:rFonts w:ascii="Arial" w:hAnsi="Arial" w:cs="Arial"/>
      <w:b/>
      <w:bCs/>
      <w:caps/>
      <w:sz w:val="20"/>
      <w:szCs w:val="20"/>
    </w:rPr>
  </w:style>
  <w:style w:type="paragraph" w:customStyle="1" w:styleId="AffirmSign">
    <w:name w:val="AffirmSign"/>
    <w:basedOn w:val="a8"/>
    <w:next w:val="a8"/>
    <w:rsid w:val="00E30247"/>
    <w:pPr>
      <w:keepNext/>
      <w:keepLines/>
      <w:tabs>
        <w:tab w:val="left" w:pos="3544"/>
        <w:tab w:val="left" w:pos="6237"/>
      </w:tabs>
      <w:suppressAutoHyphens/>
      <w:spacing w:line="480" w:lineRule="auto"/>
    </w:pPr>
    <w:rPr>
      <w:rFonts w:ascii="Arial" w:hAnsi="Arial" w:cs="Arial"/>
      <w:sz w:val="20"/>
      <w:szCs w:val="20"/>
    </w:rPr>
  </w:style>
  <w:style w:type="paragraph" w:customStyle="1" w:styleId="CustomerPosName">
    <w:name w:val="CustomerPos&amp;Name"/>
    <w:basedOn w:val="Affirm0"/>
    <w:rsid w:val="00E30247"/>
    <w:rPr>
      <w:b w:val="0"/>
      <w:bCs w:val="0"/>
      <w:caps w:val="0"/>
    </w:rPr>
  </w:style>
  <w:style w:type="paragraph" w:customStyle="1" w:styleId="Executor">
    <w:name w:val="Executor"/>
    <w:basedOn w:val="Affirm0"/>
    <w:rsid w:val="00E30247"/>
    <w:pPr>
      <w:tabs>
        <w:tab w:val="clear" w:pos="3544"/>
        <w:tab w:val="clear" w:pos="6237"/>
      </w:tabs>
      <w:ind w:firstLine="5387"/>
    </w:pPr>
  </w:style>
  <w:style w:type="paragraph" w:customStyle="1" w:styleId="ExecPosName">
    <w:name w:val="ExecPos&amp;Name"/>
    <w:basedOn w:val="a8"/>
    <w:rsid w:val="00E30247"/>
    <w:pPr>
      <w:keepNext/>
      <w:keepLines/>
      <w:suppressAutoHyphens/>
      <w:spacing w:line="360" w:lineRule="auto"/>
      <w:ind w:left="5387"/>
    </w:pPr>
    <w:rPr>
      <w:rFonts w:ascii="Arial" w:hAnsi="Arial" w:cs="Arial"/>
      <w:sz w:val="20"/>
      <w:szCs w:val="20"/>
    </w:rPr>
  </w:style>
  <w:style w:type="paragraph" w:customStyle="1" w:styleId="ExecutorSign">
    <w:name w:val="ExecutorSign"/>
    <w:basedOn w:val="a8"/>
    <w:rsid w:val="00E30247"/>
    <w:pPr>
      <w:keepNext/>
      <w:keepLines/>
      <w:suppressAutoHyphens/>
      <w:spacing w:before="120" w:line="360" w:lineRule="auto"/>
      <w:ind w:left="5387"/>
    </w:pPr>
    <w:rPr>
      <w:rFonts w:ascii="Arial" w:hAnsi="Arial" w:cs="Arial"/>
      <w:sz w:val="20"/>
      <w:szCs w:val="20"/>
    </w:rPr>
  </w:style>
  <w:style w:type="paragraph" w:customStyle="1" w:styleId="EOS">
    <w:name w:val="EOS"/>
    <w:basedOn w:val="a8"/>
    <w:rsid w:val="00E30247"/>
    <w:pPr>
      <w:keepNext/>
      <w:keepLines/>
      <w:framePr w:hSpace="181" w:wrap="auto" w:vAnchor="page" w:hAnchor="page" w:xAlign="center" w:y="15197"/>
      <w:suppressAutoHyphens/>
      <w:spacing w:before="120" w:line="300" w:lineRule="exact"/>
      <w:jc w:val="center"/>
    </w:pPr>
    <w:rPr>
      <w:rFonts w:ascii="Arial" w:hAnsi="Arial" w:cs="Arial"/>
      <w:color w:val="000000"/>
      <w:sz w:val="32"/>
      <w:szCs w:val="32"/>
    </w:rPr>
  </w:style>
  <w:style w:type="paragraph" w:customStyle="1" w:styleId="Bullet2">
    <w:name w:val="Bullet2"/>
    <w:basedOn w:val="NormalBulleted"/>
    <w:rsid w:val="00E30247"/>
    <w:pPr>
      <w:ind w:left="995" w:hanging="2"/>
    </w:pPr>
    <w:rPr>
      <w:rFonts w:ascii="Arial" w:hAnsi="Arial" w:cs="Arial"/>
    </w:rPr>
  </w:style>
  <w:style w:type="paragraph" w:customStyle="1" w:styleId="NormalBullet2">
    <w:name w:val="Normal Bullet2"/>
    <w:basedOn w:val="NormalBulleted"/>
    <w:rsid w:val="00E30247"/>
    <w:pPr>
      <w:ind w:left="995" w:hanging="2"/>
    </w:pPr>
    <w:rPr>
      <w:rFonts w:ascii="Arial" w:hAnsi="Arial" w:cs="Arial"/>
    </w:rPr>
  </w:style>
  <w:style w:type="paragraph" w:customStyle="1" w:styleId="List1">
    <w:name w:val="List1"/>
    <w:basedOn w:val="14"/>
    <w:next w:val="20"/>
    <w:rsid w:val="00E30247"/>
    <w:pPr>
      <w:keepLines/>
      <w:suppressAutoHyphens/>
      <w:spacing w:before="360" w:after="240" w:line="300" w:lineRule="exact"/>
      <w:ind w:left="360" w:hanging="360"/>
      <w:outlineLvl w:val="9"/>
    </w:pPr>
    <w:rPr>
      <w:rFonts w:cs="Arial"/>
      <w:caps/>
      <w:kern w:val="28"/>
      <w:sz w:val="28"/>
      <w:szCs w:val="28"/>
      <w:lang w:val="ru-RU" w:eastAsia="ru-RU"/>
    </w:rPr>
  </w:style>
  <w:style w:type="paragraph" w:customStyle="1" w:styleId="Style2">
    <w:name w:val="Style2"/>
    <w:basedOn w:val="20"/>
    <w:rsid w:val="00E30247"/>
    <w:pPr>
      <w:keepLines/>
      <w:tabs>
        <w:tab w:val="num" w:pos="432"/>
        <w:tab w:val="num" w:pos="792"/>
      </w:tabs>
      <w:suppressAutoHyphens/>
      <w:spacing w:after="120" w:line="300" w:lineRule="exact"/>
      <w:ind w:left="454" w:hanging="454"/>
      <w:outlineLvl w:val="9"/>
    </w:pPr>
    <w:rPr>
      <w:rFonts w:ascii="Arial" w:hAnsi="Arial" w:cs="Arial"/>
      <w:i w:val="0"/>
      <w:iCs w:val="0"/>
      <w:smallCaps/>
      <w:sz w:val="20"/>
      <w:szCs w:val="20"/>
      <w:lang w:val="ru-RU" w:eastAsia="ru-RU"/>
    </w:rPr>
  </w:style>
  <w:style w:type="paragraph" w:customStyle="1" w:styleId="Text1">
    <w:name w:val="Text1"/>
    <w:basedOn w:val="14"/>
    <w:rsid w:val="00E30247"/>
    <w:pPr>
      <w:keepLines/>
      <w:suppressAutoHyphens/>
      <w:spacing w:before="360" w:after="240" w:line="300" w:lineRule="exact"/>
      <w:ind w:left="360" w:hanging="360"/>
      <w:outlineLvl w:val="9"/>
    </w:pPr>
    <w:rPr>
      <w:rFonts w:cs="Arial"/>
      <w:caps/>
      <w:kern w:val="28"/>
      <w:sz w:val="28"/>
      <w:szCs w:val="28"/>
      <w:lang w:val="ru-RU" w:eastAsia="ru-RU"/>
    </w:rPr>
  </w:style>
  <w:style w:type="paragraph" w:customStyle="1" w:styleId="tz1">
    <w:name w:val="tz1"/>
    <w:basedOn w:val="14"/>
    <w:rsid w:val="00E30247"/>
    <w:pPr>
      <w:keepLines/>
      <w:tabs>
        <w:tab w:val="num" w:pos="432"/>
      </w:tabs>
      <w:suppressAutoHyphens/>
      <w:spacing w:before="360" w:after="240" w:line="300" w:lineRule="exact"/>
      <w:ind w:left="454" w:hanging="454"/>
      <w:outlineLvl w:val="9"/>
    </w:pPr>
    <w:rPr>
      <w:rFonts w:cs="Arial"/>
      <w:caps/>
      <w:kern w:val="28"/>
      <w:sz w:val="28"/>
      <w:szCs w:val="28"/>
      <w:lang w:val="ru-RU" w:eastAsia="ru-RU"/>
    </w:rPr>
  </w:style>
  <w:style w:type="paragraph" w:customStyle="1" w:styleId="afffffd">
    <w:name w:val="Назв таб"/>
    <w:basedOn w:val="ae"/>
    <w:next w:val="af0"/>
    <w:rsid w:val="00E30247"/>
    <w:pPr>
      <w:keepLines/>
      <w:suppressAutoHyphens/>
      <w:spacing w:before="120" w:after="240" w:line="300" w:lineRule="exact"/>
      <w:outlineLvl w:val="9"/>
    </w:pPr>
    <w:rPr>
      <w:rFonts w:ascii="TimesET" w:hAnsi="TimesET" w:cs="TimesET"/>
      <w:bCs/>
      <w:noProof/>
      <w:color w:val="auto"/>
      <w:kern w:val="0"/>
      <w:szCs w:val="24"/>
    </w:rPr>
  </w:style>
  <w:style w:type="paragraph" w:customStyle="1" w:styleId="afffffe">
    <w:name w:val="Символ списка"/>
    <w:basedOn w:val="affff7"/>
    <w:rsid w:val="00E30247"/>
    <w:pPr>
      <w:autoSpaceDE/>
      <w:autoSpaceDN/>
      <w:spacing w:after="60" w:line="240" w:lineRule="auto"/>
      <w:ind w:left="640" w:hanging="284"/>
    </w:pPr>
    <w:rPr>
      <w:rFonts w:ascii="Arial" w:hAnsi="Arial" w:cs="Arial"/>
      <w:sz w:val="22"/>
      <w:szCs w:val="22"/>
      <w:lang w:val="en-GB"/>
    </w:rPr>
  </w:style>
  <w:style w:type="paragraph" w:customStyle="1" w:styleId="NormalBulleted3">
    <w:name w:val="Normal Bulleted3"/>
    <w:basedOn w:val="a8"/>
    <w:rsid w:val="00E30247"/>
    <w:pPr>
      <w:keepLines/>
      <w:suppressAutoHyphens/>
      <w:spacing w:before="60" w:line="260" w:lineRule="exact"/>
      <w:ind w:left="1135" w:hanging="284"/>
    </w:pPr>
    <w:rPr>
      <w:rFonts w:ascii="Arial" w:hAnsi="Arial" w:cs="Arial"/>
      <w:sz w:val="20"/>
      <w:szCs w:val="20"/>
    </w:rPr>
  </w:style>
  <w:style w:type="paragraph" w:customStyle="1" w:styleId="1a">
    <w:name w:val="Текст1"/>
    <w:basedOn w:val="a8"/>
    <w:rsid w:val="00E30247"/>
    <w:pPr>
      <w:spacing w:before="120" w:line="300" w:lineRule="exact"/>
    </w:pPr>
  </w:style>
  <w:style w:type="paragraph" w:styleId="affffff">
    <w:name w:val="Block Text"/>
    <w:basedOn w:val="a8"/>
    <w:rsid w:val="00E30247"/>
    <w:pPr>
      <w:suppressAutoHyphens/>
      <w:autoSpaceDE w:val="0"/>
      <w:autoSpaceDN w:val="0"/>
      <w:adjustRightInd w:val="0"/>
      <w:ind w:left="110" w:right="3872" w:firstLine="440"/>
    </w:pPr>
    <w:rPr>
      <w:b/>
      <w:bCs/>
      <w:sz w:val="20"/>
      <w:szCs w:val="20"/>
    </w:rPr>
  </w:style>
  <w:style w:type="paragraph" w:customStyle="1" w:styleId="affffff0">
    <w:name w:val="Таблицы (моноширинный)"/>
    <w:basedOn w:val="a8"/>
    <w:next w:val="a8"/>
    <w:rsid w:val="00E3024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fffff1">
    <w:name w:val="Комментарий"/>
    <w:basedOn w:val="a8"/>
    <w:next w:val="a8"/>
    <w:rsid w:val="00E30247"/>
    <w:pPr>
      <w:autoSpaceDE w:val="0"/>
      <w:autoSpaceDN w:val="0"/>
      <w:adjustRightInd w:val="0"/>
      <w:ind w:left="170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ffffff2">
    <w:name w:val="Текст примечания Знак"/>
    <w:uiPriority w:val="99"/>
    <w:rsid w:val="00E30247"/>
    <w:rPr>
      <w:sz w:val="20"/>
      <w:szCs w:val="20"/>
    </w:rPr>
  </w:style>
  <w:style w:type="paragraph" w:customStyle="1" w:styleId="ConsPlusNormal">
    <w:name w:val="ConsPlusNormal"/>
    <w:rsid w:val="00E302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b">
    <w:name w:val="Знак1"/>
    <w:rsid w:val="00E30247"/>
    <w:rPr>
      <w:rFonts w:ascii="Arial" w:hAnsi="Arial" w:cs="Arial"/>
      <w:i/>
      <w:iCs/>
      <w:sz w:val="22"/>
      <w:szCs w:val="22"/>
      <w:lang w:val="ru-RU" w:eastAsia="ru-RU"/>
    </w:rPr>
  </w:style>
  <w:style w:type="paragraph" w:customStyle="1" w:styleId="1c">
    <w:name w:val="нумерованный 1"/>
    <w:basedOn w:val="a8"/>
    <w:rsid w:val="00E30247"/>
    <w:pPr>
      <w:widowControl w:val="0"/>
      <w:tabs>
        <w:tab w:val="num" w:pos="567"/>
        <w:tab w:val="left" w:pos="720"/>
        <w:tab w:val="left" w:pos="1134"/>
      </w:tabs>
      <w:adjustRightInd w:val="0"/>
      <w:spacing w:before="60" w:after="60" w:line="200" w:lineRule="atLeast"/>
      <w:ind w:left="567" w:hanging="567"/>
    </w:pPr>
    <w:rPr>
      <w:rFonts w:ascii="Arial" w:hAnsi="Arial" w:cs="Arial"/>
      <w:sz w:val="22"/>
      <w:szCs w:val="22"/>
    </w:rPr>
  </w:style>
  <w:style w:type="paragraph" w:customStyle="1" w:styleId="tt">
    <w:name w:val="tt"/>
    <w:basedOn w:val="a8"/>
    <w:rsid w:val="00E30247"/>
    <w:pPr>
      <w:numPr>
        <w:numId w:val="11"/>
      </w:numPr>
      <w:tabs>
        <w:tab w:val="num" w:pos="1209"/>
      </w:tabs>
      <w:spacing w:before="60" w:after="60" w:line="288" w:lineRule="auto"/>
      <w:ind w:left="1209"/>
    </w:pPr>
    <w:rPr>
      <w:rFonts w:ascii="Arial" w:hAnsi="Arial" w:cs="Arial"/>
    </w:rPr>
  </w:style>
  <w:style w:type="paragraph" w:customStyle="1" w:styleId="affffff3">
    <w:name w:val="Столбец"/>
    <w:basedOn w:val="a8"/>
    <w:rsid w:val="00E30247"/>
    <w:pPr>
      <w:widowControl w:val="0"/>
      <w:suppressLineNumbers/>
      <w:suppressAutoHyphens/>
      <w:jc w:val="center"/>
    </w:pPr>
    <w:rPr>
      <w:b/>
      <w:bCs/>
    </w:rPr>
  </w:style>
  <w:style w:type="paragraph" w:customStyle="1" w:styleId="a3">
    <w:name w:val="Алфавитный список"/>
    <w:basedOn w:val="a8"/>
    <w:rsid w:val="00E30247"/>
    <w:pPr>
      <w:numPr>
        <w:numId w:val="6"/>
      </w:numPr>
      <w:tabs>
        <w:tab w:val="num" w:pos="643"/>
        <w:tab w:val="decimal" w:pos="720"/>
      </w:tabs>
      <w:ind w:left="643"/>
    </w:pPr>
    <w:rPr>
      <w:rFonts w:ascii="Arial" w:hAnsi="Arial" w:cs="Arial"/>
    </w:rPr>
  </w:style>
  <w:style w:type="paragraph" w:styleId="40">
    <w:name w:val="List 4"/>
    <w:basedOn w:val="a8"/>
    <w:rsid w:val="00E30247"/>
    <w:pPr>
      <w:widowControl w:val="0"/>
      <w:numPr>
        <w:numId w:val="15"/>
      </w:numPr>
      <w:tabs>
        <w:tab w:val="left" w:pos="816"/>
      </w:tabs>
      <w:spacing w:after="120"/>
    </w:pPr>
    <w:rPr>
      <w:rFonts w:ascii="Arial" w:hAnsi="Arial" w:cs="Arial"/>
    </w:rPr>
  </w:style>
  <w:style w:type="paragraph" w:customStyle="1" w:styleId="affffff4">
    <w:name w:val="осн с отступом"/>
    <w:basedOn w:val="22"/>
    <w:rsid w:val="00E30247"/>
    <w:pPr>
      <w:spacing w:line="240" w:lineRule="auto"/>
    </w:pPr>
    <w:rPr>
      <w:rFonts w:ascii="Arial" w:hAnsi="Arial" w:cs="Arial"/>
      <w:lang w:val="ru-RU" w:eastAsia="ru-RU"/>
    </w:rPr>
  </w:style>
  <w:style w:type="paragraph" w:customStyle="1" w:styleId="affffff5">
    <w:name w:val="Обычный текст"/>
    <w:basedOn w:val="a8"/>
    <w:rsid w:val="00E30247"/>
    <w:pPr>
      <w:spacing w:line="360" w:lineRule="auto"/>
      <w:ind w:firstLine="851"/>
    </w:pPr>
    <w:rPr>
      <w:color w:val="000000"/>
      <w:sz w:val="28"/>
      <w:szCs w:val="28"/>
    </w:rPr>
  </w:style>
  <w:style w:type="paragraph" w:customStyle="1" w:styleId="a4">
    <w:name w:val="Обычный ДСписок"/>
    <w:basedOn w:val="a8"/>
    <w:autoRedefine/>
    <w:rsid w:val="00E30247"/>
    <w:pPr>
      <w:numPr>
        <w:numId w:val="16"/>
      </w:numPr>
      <w:spacing w:line="360" w:lineRule="auto"/>
    </w:pPr>
    <w:rPr>
      <w:color w:val="000000"/>
      <w:sz w:val="28"/>
      <w:szCs w:val="28"/>
    </w:rPr>
  </w:style>
  <w:style w:type="character" w:styleId="affffff6">
    <w:name w:val="page number"/>
    <w:basedOn w:val="a9"/>
    <w:rsid w:val="00E30247"/>
  </w:style>
  <w:style w:type="character" w:customStyle="1" w:styleId="MyTable">
    <w:name w:val="MyTable"/>
    <w:rsid w:val="00E30247"/>
    <w:rPr>
      <w:rFonts w:ascii="Futuris" w:hAnsi="Futuris" w:cs="Futuris"/>
      <w:b/>
      <w:bCs/>
      <w:i/>
      <w:iCs/>
      <w:sz w:val="20"/>
      <w:szCs w:val="20"/>
    </w:rPr>
  </w:style>
  <w:style w:type="character" w:customStyle="1" w:styleId="affffff7">
    <w:name w:val="Гипертекстовая ссылка"/>
    <w:rsid w:val="00E30247"/>
    <w:rPr>
      <w:color w:val="008000"/>
      <w:sz w:val="20"/>
      <w:szCs w:val="20"/>
      <w:u w:val="single"/>
    </w:rPr>
  </w:style>
  <w:style w:type="character" w:customStyle="1" w:styleId="affffff8">
    <w:name w:val="Цветовое выделение"/>
    <w:rsid w:val="00E30247"/>
    <w:rPr>
      <w:b/>
      <w:bCs/>
      <w:color w:val="000080"/>
      <w:sz w:val="20"/>
      <w:szCs w:val="20"/>
    </w:rPr>
  </w:style>
  <w:style w:type="character" w:styleId="affffff9">
    <w:name w:val="FollowedHyperlink"/>
    <w:rsid w:val="00E30247"/>
    <w:rPr>
      <w:color w:val="800080"/>
      <w:u w:val="single"/>
    </w:rPr>
  </w:style>
  <w:style w:type="paragraph" w:customStyle="1" w:styleId="NumberedList">
    <w:name w:val="NumberedList"/>
    <w:basedOn w:val="a8"/>
    <w:rsid w:val="00E30247"/>
    <w:pPr>
      <w:numPr>
        <w:numId w:val="17"/>
      </w:numPr>
      <w:tabs>
        <w:tab w:val="left" w:pos="1418"/>
      </w:tabs>
    </w:pPr>
  </w:style>
  <w:style w:type="paragraph" w:customStyle="1" w:styleId="124">
    <w:name w:val="Стиль заголовок 1 + Перед:  24 пт"/>
    <w:basedOn w:val="18"/>
    <w:autoRedefine/>
    <w:rsid w:val="00E30247"/>
    <w:pPr>
      <w:widowControl w:val="0"/>
      <w:autoSpaceDE/>
      <w:autoSpaceDN/>
      <w:spacing w:before="480" w:after="120"/>
    </w:pPr>
    <w:rPr>
      <w:rFonts w:cs="Times New Roman"/>
      <w:kern w:val="0"/>
    </w:rPr>
  </w:style>
  <w:style w:type="paragraph" w:customStyle="1" w:styleId="12">
    <w:name w:val="Список1"/>
    <w:basedOn w:val="a8"/>
    <w:rsid w:val="00E30247"/>
    <w:pPr>
      <w:numPr>
        <w:numId w:val="18"/>
      </w:numPr>
      <w:spacing w:line="480" w:lineRule="auto"/>
    </w:pPr>
    <w:rPr>
      <w:rFonts w:ascii="Arial" w:hAnsi="Arial" w:cs="Arial"/>
      <w:sz w:val="20"/>
      <w:szCs w:val="20"/>
    </w:rPr>
  </w:style>
  <w:style w:type="character" w:customStyle="1" w:styleId="1d">
    <w:name w:val="Знак Знак1"/>
    <w:rsid w:val="00E30247"/>
    <w:rPr>
      <w:rFonts w:ascii="Arial" w:hAnsi="Arial" w:cs="Arial"/>
      <w:i/>
      <w:iCs/>
      <w:sz w:val="22"/>
      <w:szCs w:val="22"/>
      <w:lang w:val="ru-RU" w:eastAsia="ru-RU"/>
    </w:rPr>
  </w:style>
  <w:style w:type="character" w:customStyle="1" w:styleId="affffffa">
    <w:name w:val="Знак Знак"/>
    <w:rsid w:val="00E30247"/>
    <w:rPr>
      <w:rFonts w:ascii="Arial" w:hAnsi="Arial" w:cs="Arial"/>
      <w:sz w:val="22"/>
      <w:szCs w:val="22"/>
      <w:lang w:val="ru-RU" w:eastAsia="ru-RU"/>
    </w:rPr>
  </w:style>
  <w:style w:type="paragraph" w:customStyle="1" w:styleId="caaieiaie11">
    <w:name w:val="caaieiaie 11"/>
    <w:basedOn w:val="a8"/>
    <w:next w:val="a8"/>
    <w:rsid w:val="00E30247"/>
    <w:pPr>
      <w:keepNext/>
      <w:spacing w:before="60" w:after="60"/>
      <w:jc w:val="center"/>
    </w:pPr>
    <w:rPr>
      <w:rFonts w:ascii="Arial" w:hAnsi="Arial" w:cs="Arial"/>
      <w:b/>
      <w:bCs/>
    </w:rPr>
  </w:style>
  <w:style w:type="paragraph" w:customStyle="1" w:styleId="NormalArial1605">
    <w:name w:val="Стиль Normal + Arial 16 пт снизу: (одинарная Авто  05 пт линия)"/>
    <w:basedOn w:val="a8"/>
    <w:rsid w:val="00E30247"/>
    <w:pPr>
      <w:pBdr>
        <w:bottom w:val="single" w:sz="4" w:space="1" w:color="auto"/>
      </w:pBdr>
      <w:tabs>
        <w:tab w:val="num" w:pos="567"/>
      </w:tabs>
      <w:ind w:left="567" w:hanging="567"/>
    </w:pPr>
    <w:rPr>
      <w:rFonts w:ascii="Arial" w:hAnsi="Arial" w:cs="Arial"/>
      <w:sz w:val="32"/>
      <w:szCs w:val="32"/>
    </w:rPr>
  </w:style>
  <w:style w:type="character" w:customStyle="1" w:styleId="1e">
    <w:name w:val="заг 1 Знак Знак"/>
    <w:rsid w:val="00E30247"/>
    <w:rPr>
      <w:b/>
      <w:bCs/>
      <w:sz w:val="24"/>
      <w:szCs w:val="24"/>
      <w:lang w:val="ru-RU" w:eastAsia="ru-RU"/>
    </w:rPr>
  </w:style>
  <w:style w:type="paragraph" w:customStyle="1" w:styleId="1f">
    <w:name w:val="заг 1"/>
    <w:basedOn w:val="a8"/>
    <w:rsid w:val="00E30247"/>
    <w:pPr>
      <w:tabs>
        <w:tab w:val="num" w:pos="360"/>
      </w:tabs>
      <w:spacing w:before="40" w:after="40"/>
      <w:ind w:left="357" w:hanging="357"/>
    </w:pPr>
    <w:rPr>
      <w:b/>
      <w:bCs/>
    </w:rPr>
  </w:style>
  <w:style w:type="paragraph" w:customStyle="1" w:styleId="affffffb">
    <w:name w:val="лю"/>
    <w:basedOn w:val="a8"/>
    <w:rsid w:val="00E30247"/>
    <w:pPr>
      <w:spacing w:before="60" w:after="60"/>
      <w:ind w:firstLine="708"/>
    </w:pPr>
    <w:rPr>
      <w:rFonts w:ascii="Arial" w:hAnsi="Arial" w:cs="Arial"/>
      <w:sz w:val="22"/>
      <w:szCs w:val="22"/>
    </w:rPr>
  </w:style>
  <w:style w:type="paragraph" w:customStyle="1" w:styleId="affffffc">
    <w:name w:val="маркированный"/>
    <w:aliases w:val="Wingdings (Symbol),Слева:  1,25 см,Выступ:  0,63 см"/>
    <w:basedOn w:val="a8"/>
    <w:rsid w:val="00E30247"/>
    <w:pPr>
      <w:spacing w:before="60" w:after="60"/>
    </w:pPr>
    <w:rPr>
      <w:rFonts w:ascii="Arial" w:hAnsi="Arial" w:cs="Arial"/>
      <w:sz w:val="22"/>
      <w:szCs w:val="22"/>
    </w:rPr>
  </w:style>
  <w:style w:type="paragraph" w:customStyle="1" w:styleId="affffffd">
    <w:name w:val="Термин"/>
    <w:basedOn w:val="a8"/>
    <w:next w:val="a8"/>
    <w:rsid w:val="00E30247"/>
    <w:pPr>
      <w:spacing w:before="60" w:after="60"/>
    </w:pPr>
    <w:rPr>
      <w:rFonts w:ascii="Arial" w:hAnsi="Arial" w:cs="Arial"/>
    </w:rPr>
  </w:style>
  <w:style w:type="paragraph" w:customStyle="1" w:styleId="-a">
    <w:name w:val="А-Буллет"/>
    <w:basedOn w:val="a8"/>
    <w:rsid w:val="00E30247"/>
    <w:pPr>
      <w:widowControl w:val="0"/>
      <w:spacing w:before="60" w:after="60"/>
      <w:ind w:left="709" w:hanging="283"/>
    </w:pPr>
    <w:rPr>
      <w:rFonts w:ascii="Arial" w:hAnsi="Arial" w:cs="Arial"/>
    </w:rPr>
  </w:style>
  <w:style w:type="paragraph" w:customStyle="1" w:styleId="illustarte">
    <w:name w:val="illustarte"/>
    <w:basedOn w:val="a8"/>
    <w:rsid w:val="00E30247"/>
    <w:pPr>
      <w:keepLines/>
      <w:suppressAutoHyphens/>
      <w:spacing w:before="60" w:after="60"/>
    </w:pPr>
    <w:rPr>
      <w:rFonts w:ascii="Arial" w:hAnsi="Arial" w:cs="Arial"/>
      <w:sz w:val="22"/>
      <w:szCs w:val="22"/>
    </w:rPr>
  </w:style>
  <w:style w:type="paragraph" w:customStyle="1" w:styleId="bullettext">
    <w:name w:val="bullet text"/>
    <w:basedOn w:val="a8"/>
    <w:rsid w:val="00E30247"/>
    <w:pPr>
      <w:keepLines/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640"/>
        <w:tab w:val="left" w:pos="9360"/>
      </w:tabs>
      <w:spacing w:before="240" w:after="60"/>
      <w:ind w:left="720" w:hanging="360"/>
    </w:pPr>
    <w:rPr>
      <w:rFonts w:ascii="Arial" w:hAnsi="Arial" w:cs="Arial"/>
      <w:sz w:val="22"/>
      <w:szCs w:val="22"/>
      <w:lang w:val="en-US"/>
    </w:rPr>
  </w:style>
  <w:style w:type="paragraph" w:customStyle="1" w:styleId="2c">
    <w:name w:val="сновной текст 2"/>
    <w:basedOn w:val="a8"/>
    <w:rsid w:val="00E30247"/>
    <w:pPr>
      <w:widowControl w:val="0"/>
      <w:spacing w:before="60" w:after="60"/>
      <w:ind w:left="320"/>
    </w:pPr>
    <w:rPr>
      <w:rFonts w:ascii="Arial" w:hAnsi="Arial" w:cs="Arial"/>
      <w:sz w:val="22"/>
      <w:szCs w:val="22"/>
    </w:rPr>
  </w:style>
  <w:style w:type="paragraph" w:customStyle="1" w:styleId="1f0">
    <w:name w:val="Обычный1"/>
    <w:rsid w:val="00E30247"/>
    <w:pPr>
      <w:widowControl w:val="0"/>
    </w:pPr>
  </w:style>
  <w:style w:type="paragraph" w:customStyle="1" w:styleId="2d">
    <w:name w:val="Заголовок2"/>
    <w:basedOn w:val="20"/>
    <w:next w:val="a8"/>
    <w:autoRedefine/>
    <w:rsid w:val="00E30247"/>
    <w:pPr>
      <w:tabs>
        <w:tab w:val="num" w:pos="792"/>
        <w:tab w:val="num" w:pos="2232"/>
      </w:tabs>
      <w:spacing w:before="120" w:after="120" w:line="360" w:lineRule="auto"/>
      <w:ind w:left="2232" w:hanging="792"/>
    </w:pPr>
    <w:rPr>
      <w:i w:val="0"/>
      <w:iCs w:val="0"/>
      <w:caps/>
      <w:noProof/>
      <w:sz w:val="24"/>
      <w:szCs w:val="24"/>
      <w:lang w:val="ru-RU" w:eastAsia="ru-RU"/>
    </w:rPr>
  </w:style>
  <w:style w:type="paragraph" w:customStyle="1" w:styleId="affffffe">
    <w:name w:val="Стиль отчета"/>
    <w:basedOn w:val="a8"/>
    <w:rsid w:val="00E30247"/>
    <w:pPr>
      <w:widowControl w:val="0"/>
      <w:tabs>
        <w:tab w:val="left" w:pos="720"/>
        <w:tab w:val="left" w:pos="1134"/>
      </w:tabs>
      <w:adjustRightInd w:val="0"/>
      <w:spacing w:before="60" w:after="60" w:line="360" w:lineRule="auto"/>
      <w:ind w:firstLine="720"/>
      <w:textAlignment w:val="baseline"/>
    </w:pPr>
  </w:style>
  <w:style w:type="paragraph" w:customStyle="1" w:styleId="StyleBlueFirstline0cm">
    <w:name w:val="Style Blue First line:  0 cm"/>
    <w:basedOn w:val="a8"/>
    <w:rsid w:val="00E30247"/>
    <w:pPr>
      <w:spacing w:before="60" w:after="60"/>
    </w:pPr>
    <w:rPr>
      <w:rFonts w:ascii="Arial" w:hAnsi="Arial" w:cs="Arial"/>
      <w:color w:val="0000FF"/>
    </w:rPr>
  </w:style>
  <w:style w:type="paragraph" w:customStyle="1" w:styleId="Style2ptBoldFirstline0cm">
    <w:name w:val="Style 2 pt Bold First line:  0 cm"/>
    <w:basedOn w:val="a8"/>
    <w:rsid w:val="00E30247"/>
    <w:pPr>
      <w:spacing w:before="60" w:after="60"/>
    </w:pPr>
    <w:rPr>
      <w:rFonts w:ascii="Arial" w:hAnsi="Arial" w:cs="Arial"/>
      <w:b/>
      <w:bCs/>
      <w:sz w:val="4"/>
      <w:szCs w:val="4"/>
    </w:rPr>
  </w:style>
  <w:style w:type="character" w:customStyle="1" w:styleId="afffffff">
    <w:name w:val="Тема примечания Знак"/>
    <w:semiHidden/>
    <w:rsid w:val="00E30247"/>
    <w:rPr>
      <w:b/>
      <w:bCs/>
      <w:sz w:val="20"/>
      <w:szCs w:val="20"/>
    </w:rPr>
  </w:style>
  <w:style w:type="paragraph" w:customStyle="1" w:styleId="afffffff0">
    <w:name w:val="Абзац"/>
    <w:basedOn w:val="a8"/>
    <w:rsid w:val="00E30247"/>
    <w:pPr>
      <w:keepNext/>
      <w:spacing w:before="120" w:after="60" w:line="360" w:lineRule="auto"/>
      <w:ind w:firstLine="567"/>
      <w:outlineLvl w:val="2"/>
    </w:pPr>
    <w:rPr>
      <w:rFonts w:ascii="Arial" w:hAnsi="Arial" w:cs="Arial"/>
    </w:rPr>
  </w:style>
  <w:style w:type="paragraph" w:customStyle="1" w:styleId="afffffff1">
    <w:name w:val="Маркированный список с отступом"/>
    <w:basedOn w:val="a8"/>
    <w:rsid w:val="00E30247"/>
    <w:pPr>
      <w:tabs>
        <w:tab w:val="num" w:pos="1440"/>
      </w:tabs>
      <w:spacing w:before="60" w:after="60" w:line="360" w:lineRule="auto"/>
      <w:ind w:left="1381" w:hanging="301"/>
    </w:pPr>
  </w:style>
  <w:style w:type="paragraph" w:customStyle="1" w:styleId="afffffff2">
    <w:name w:val="Комментарий Список"/>
    <w:basedOn w:val="a8"/>
    <w:rsid w:val="00E30247"/>
    <w:pPr>
      <w:tabs>
        <w:tab w:val="num" w:pos="1080"/>
      </w:tabs>
      <w:spacing w:before="60" w:after="60"/>
      <w:ind w:firstLine="720"/>
    </w:pPr>
    <w:rPr>
      <w:color w:val="0000FF"/>
    </w:rPr>
  </w:style>
  <w:style w:type="paragraph" w:customStyle="1" w:styleId="StyleFirstline127cm">
    <w:name w:val="Style First line:  127 cm"/>
    <w:basedOn w:val="a8"/>
    <w:rsid w:val="00E30247"/>
    <w:pPr>
      <w:spacing w:before="120" w:after="60"/>
      <w:ind w:firstLine="720"/>
    </w:pPr>
  </w:style>
  <w:style w:type="paragraph" w:customStyle="1" w:styleId="2e">
    <w:name w:val="Список2"/>
    <w:basedOn w:val="a8"/>
    <w:autoRedefine/>
    <w:rsid w:val="00E30247"/>
    <w:pPr>
      <w:tabs>
        <w:tab w:val="num" w:pos="792"/>
      </w:tabs>
      <w:spacing w:before="80" w:after="80" w:line="360" w:lineRule="auto"/>
      <w:ind w:left="858" w:firstLine="624"/>
    </w:pPr>
  </w:style>
  <w:style w:type="paragraph" w:customStyle="1" w:styleId="bulleted">
    <w:name w:val="bulleted"/>
    <w:basedOn w:val="a8"/>
    <w:autoRedefine/>
    <w:rsid w:val="00E30247"/>
    <w:pPr>
      <w:spacing w:before="60" w:after="40" w:line="360" w:lineRule="auto"/>
      <w:ind w:left="1397" w:hanging="389"/>
    </w:pPr>
  </w:style>
  <w:style w:type="paragraph" w:customStyle="1" w:styleId="afffffff3">
    <w:name w:val="Перечисление"/>
    <w:basedOn w:val="a8"/>
    <w:qFormat/>
    <w:rsid w:val="008D4BD3"/>
    <w:pPr>
      <w:widowControl w:val="0"/>
      <w:tabs>
        <w:tab w:val="num" w:pos="360"/>
      </w:tabs>
      <w:ind w:left="754" w:hanging="357"/>
    </w:pPr>
  </w:style>
  <w:style w:type="paragraph" w:customStyle="1" w:styleId="NS1">
    <w:name w:val="NS1"/>
    <w:basedOn w:val="a8"/>
    <w:rsid w:val="00E30247"/>
    <w:pPr>
      <w:tabs>
        <w:tab w:val="num" w:pos="480"/>
      </w:tabs>
      <w:ind w:left="480" w:hanging="480"/>
    </w:pPr>
  </w:style>
  <w:style w:type="paragraph" w:customStyle="1" w:styleId="T2">
    <w:name w:val="T2"/>
    <w:basedOn w:val="a8"/>
    <w:rsid w:val="00E30247"/>
    <w:pPr>
      <w:tabs>
        <w:tab w:val="num" w:pos="1477"/>
      </w:tabs>
      <w:spacing w:before="60" w:after="60"/>
      <w:ind w:left="1477" w:hanging="397"/>
    </w:pPr>
  </w:style>
  <w:style w:type="paragraph" w:customStyle="1" w:styleId="afffffff4">
    <w:name w:val="Список_штрих"/>
    <w:basedOn w:val="a8"/>
    <w:rsid w:val="00E30247"/>
    <w:pPr>
      <w:tabs>
        <w:tab w:val="num" w:pos="720"/>
      </w:tabs>
      <w:spacing w:before="60" w:after="60"/>
      <w:ind w:left="720" w:hanging="360"/>
    </w:pPr>
  </w:style>
  <w:style w:type="paragraph" w:customStyle="1" w:styleId="afffffff5">
    <w:name w:val="Маркированный список ТЗ"/>
    <w:basedOn w:val="a0"/>
    <w:rsid w:val="00E30247"/>
    <w:pPr>
      <w:numPr>
        <w:numId w:val="0"/>
      </w:numPr>
      <w:tabs>
        <w:tab w:val="num" w:pos="737"/>
      </w:tabs>
      <w:spacing w:before="120" w:after="60"/>
      <w:ind w:left="737" w:hanging="453"/>
    </w:pPr>
    <w:rPr>
      <w:szCs w:val="28"/>
    </w:rPr>
  </w:style>
  <w:style w:type="paragraph" w:customStyle="1" w:styleId="1f1">
    <w:name w:val="Список 1"/>
    <w:basedOn w:val="2e"/>
    <w:rsid w:val="00E30247"/>
    <w:pPr>
      <w:tabs>
        <w:tab w:val="clear" w:pos="792"/>
        <w:tab w:val="num" w:pos="984"/>
      </w:tabs>
      <w:ind w:left="984" w:hanging="360"/>
    </w:pPr>
  </w:style>
  <w:style w:type="paragraph" w:customStyle="1" w:styleId="afffffff6">
    <w:name w:val="СписокШтПолж"/>
    <w:basedOn w:val="a8"/>
    <w:rsid w:val="00E30247"/>
    <w:pPr>
      <w:keepNext/>
      <w:tabs>
        <w:tab w:val="num" w:pos="624"/>
      </w:tabs>
      <w:ind w:left="624" w:hanging="454"/>
    </w:pPr>
    <w:rPr>
      <w:b/>
      <w:bCs/>
    </w:rPr>
  </w:style>
  <w:style w:type="paragraph" w:customStyle="1" w:styleId="1f2">
    <w:name w:val="Стиль1"/>
    <w:basedOn w:val="a8"/>
    <w:rsid w:val="00E30247"/>
    <w:pPr>
      <w:spacing w:before="120" w:after="60" w:line="360" w:lineRule="auto"/>
      <w:ind w:firstLine="720"/>
    </w:pPr>
  </w:style>
  <w:style w:type="paragraph" w:customStyle="1" w:styleId="xl24">
    <w:name w:val="xl24"/>
    <w:basedOn w:val="a8"/>
    <w:rsid w:val="00E30247"/>
    <w:pPr>
      <w:shd w:val="clear" w:color="auto" w:fill="FFFF00"/>
      <w:spacing w:before="100" w:beforeAutospacing="1" w:after="100" w:afterAutospacing="1"/>
    </w:pPr>
  </w:style>
  <w:style w:type="paragraph" w:customStyle="1" w:styleId="left">
    <w:name w:val="left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right">
    <w:name w:val="right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consnormal">
    <w:name w:val="consnormal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rightzag">
    <w:name w:val="rightzag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forma">
    <w:name w:val="forma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stamp">
    <w:name w:val="stamp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1Arial">
    <w:name w:val="Стиль заг 1 + Arial"/>
    <w:basedOn w:val="14"/>
    <w:rsid w:val="00E30247"/>
    <w:pPr>
      <w:keepNext w:val="0"/>
      <w:pageBreakBefore/>
      <w:pBdr>
        <w:bottom w:val="single" w:sz="4" w:space="1" w:color="auto"/>
      </w:pBdr>
      <w:tabs>
        <w:tab w:val="num" w:pos="1069"/>
      </w:tabs>
      <w:spacing w:after="120"/>
      <w:ind w:left="431" w:hanging="431"/>
    </w:pPr>
    <w:rPr>
      <w:rFonts w:cs="Arial"/>
      <w:sz w:val="28"/>
      <w:szCs w:val="28"/>
      <w:lang w:val="ru-RU" w:eastAsia="ru-RU"/>
    </w:rPr>
  </w:style>
  <w:style w:type="paragraph" w:customStyle="1" w:styleId="1f3">
    <w:name w:val="Заголовок1 для приложений"/>
    <w:basedOn w:val="a8"/>
    <w:next w:val="22"/>
    <w:rsid w:val="00E30247"/>
    <w:pPr>
      <w:spacing w:before="60" w:after="60"/>
      <w:jc w:val="right"/>
    </w:pPr>
    <w:rPr>
      <w:rFonts w:ascii="Arial" w:hAnsi="Arial" w:cs="Arial"/>
      <w:sz w:val="22"/>
      <w:szCs w:val="22"/>
    </w:rPr>
  </w:style>
  <w:style w:type="paragraph" w:customStyle="1" w:styleId="PlainText2">
    <w:name w:val="Plain Text2"/>
    <w:basedOn w:val="a8"/>
    <w:rsid w:val="00E30247"/>
    <w:pPr>
      <w:spacing w:before="60" w:after="60" w:line="360" w:lineRule="auto"/>
      <w:ind w:firstLine="720"/>
    </w:pPr>
    <w:rPr>
      <w:sz w:val="28"/>
      <w:szCs w:val="28"/>
    </w:rPr>
  </w:style>
  <w:style w:type="paragraph" w:customStyle="1" w:styleId="StyleLinespacingMultiple09li">
    <w:name w:val="Style Line spacing:  Multiple 09 li"/>
    <w:basedOn w:val="a8"/>
    <w:rsid w:val="00E30247"/>
    <w:pPr>
      <w:spacing w:before="240" w:after="60" w:line="216" w:lineRule="auto"/>
      <w:ind w:firstLine="567"/>
    </w:pPr>
    <w:rPr>
      <w:rFonts w:ascii="Arial" w:hAnsi="Arial" w:cs="Arial"/>
    </w:rPr>
  </w:style>
  <w:style w:type="character" w:customStyle="1" w:styleId="current1">
    <w:name w:val="current1"/>
    <w:rsid w:val="00E30247"/>
    <w:rPr>
      <w:b/>
      <w:bCs/>
      <w:sz w:val="20"/>
      <w:szCs w:val="20"/>
    </w:rPr>
  </w:style>
  <w:style w:type="paragraph" w:customStyle="1" w:styleId="ConsNormal0">
    <w:name w:val="ConsNormal"/>
    <w:rsid w:val="00E3024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30">
    <w:name w:val="Цитаты + 13 пт"/>
    <w:aliases w:val="По ширине,Слева:  0 см,Первая строка:  1,5 см,Справа:  0 с..."/>
    <w:basedOn w:val="a8"/>
    <w:rsid w:val="00E30247"/>
    <w:pPr>
      <w:tabs>
        <w:tab w:val="left" w:pos="993"/>
        <w:tab w:val="left" w:pos="9639"/>
      </w:tabs>
      <w:spacing w:line="312" w:lineRule="auto"/>
      <w:ind w:firstLine="851"/>
    </w:pPr>
    <w:rPr>
      <w:sz w:val="26"/>
      <w:szCs w:val="26"/>
    </w:rPr>
  </w:style>
  <w:style w:type="character" w:customStyle="1" w:styleId="postbody1">
    <w:name w:val="postbody1"/>
    <w:rsid w:val="00E30247"/>
    <w:rPr>
      <w:sz w:val="20"/>
      <w:szCs w:val="20"/>
    </w:rPr>
  </w:style>
  <w:style w:type="paragraph" w:customStyle="1" w:styleId="0">
    <w:name w:val="Обычный + Первая строка:  0 см"/>
    <w:basedOn w:val="a8"/>
    <w:rsid w:val="00E30247"/>
    <w:pPr>
      <w:spacing w:before="60" w:after="60"/>
    </w:pPr>
    <w:rPr>
      <w:rFonts w:ascii="Arial" w:hAnsi="Arial" w:cs="Arial"/>
      <w:sz w:val="22"/>
      <w:szCs w:val="22"/>
    </w:rPr>
  </w:style>
  <w:style w:type="paragraph" w:customStyle="1" w:styleId="xl25">
    <w:name w:val="xl25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6">
    <w:name w:val="xl26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a8"/>
    <w:rsid w:val="00E3024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28">
    <w:name w:val="xl28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a8"/>
    <w:rsid w:val="00E302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a8"/>
    <w:rsid w:val="00E302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a8"/>
    <w:rsid w:val="00E302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a8"/>
    <w:rsid w:val="00E302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a8"/>
    <w:rsid w:val="00E3024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a8"/>
    <w:rsid w:val="00E30247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a8"/>
    <w:rsid w:val="00E3024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a8"/>
    <w:rsid w:val="00E3024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a8"/>
    <w:rsid w:val="00E3024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a8"/>
    <w:rsid w:val="00E3024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a8"/>
    <w:rsid w:val="00E30247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a8"/>
    <w:rsid w:val="00E302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a8"/>
    <w:rsid w:val="00E30247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top"/>
    </w:pPr>
    <w:rPr>
      <w:rFonts w:ascii="Arial" w:hAnsi="Arial" w:cs="Arial"/>
      <w:sz w:val="16"/>
      <w:szCs w:val="16"/>
    </w:rPr>
  </w:style>
  <w:style w:type="paragraph" w:customStyle="1" w:styleId="j">
    <w:name w:val="j"/>
    <w:aliases w:val="sx"/>
    <w:basedOn w:val="a0"/>
    <w:rsid w:val="00E30247"/>
    <w:pPr>
      <w:numPr>
        <w:numId w:val="9"/>
      </w:numPr>
      <w:tabs>
        <w:tab w:val="num" w:pos="1429"/>
      </w:tabs>
      <w:spacing w:before="60" w:after="60"/>
      <w:ind w:left="1429" w:hanging="283"/>
    </w:pPr>
    <w:rPr>
      <w:rFonts w:ascii="Arial" w:hAnsi="Arial" w:cs="Arial"/>
      <w:sz w:val="22"/>
      <w:szCs w:val="22"/>
    </w:rPr>
  </w:style>
  <w:style w:type="paragraph" w:customStyle="1" w:styleId="94">
    <w:name w:val="Стиль Заголовок 9 + полужирный"/>
    <w:basedOn w:val="9"/>
    <w:rsid w:val="00E30247"/>
    <w:pPr>
      <w:keepNext/>
      <w:numPr>
        <w:ilvl w:val="0"/>
        <w:numId w:val="0"/>
      </w:numPr>
      <w:autoSpaceDE/>
      <w:autoSpaceDN/>
      <w:spacing w:before="60" w:line="240" w:lineRule="auto"/>
      <w:ind w:firstLine="709"/>
    </w:pPr>
    <w:rPr>
      <w:rFonts w:ascii="Arial" w:hAnsi="Arial" w:cs="Arial"/>
      <w:sz w:val="22"/>
      <w:szCs w:val="22"/>
    </w:rPr>
  </w:style>
  <w:style w:type="paragraph" w:customStyle="1" w:styleId="45">
    <w:name w:val="Маркспис_4"/>
    <w:basedOn w:val="a0"/>
    <w:rsid w:val="00E30247"/>
    <w:pPr>
      <w:numPr>
        <w:numId w:val="0"/>
      </w:numPr>
      <w:tabs>
        <w:tab w:val="num" w:pos="1069"/>
      </w:tabs>
      <w:spacing w:before="60" w:after="60"/>
      <w:ind w:left="1069"/>
    </w:pPr>
    <w:rPr>
      <w:rFonts w:ascii="Arial" w:hAnsi="Arial" w:cs="Arial"/>
      <w:sz w:val="22"/>
      <w:szCs w:val="22"/>
    </w:rPr>
  </w:style>
  <w:style w:type="paragraph" w:customStyle="1" w:styleId="center1">
    <w:name w:val="center1"/>
    <w:basedOn w:val="a8"/>
    <w:rsid w:val="00E30247"/>
    <w:pPr>
      <w:spacing w:before="100" w:beforeAutospacing="1" w:after="100" w:afterAutospacing="1"/>
    </w:pPr>
  </w:style>
  <w:style w:type="character" w:customStyle="1" w:styleId="c1">
    <w:name w:val="c1"/>
    <w:basedOn w:val="a9"/>
    <w:rsid w:val="00E30247"/>
  </w:style>
  <w:style w:type="paragraph" w:styleId="38">
    <w:name w:val="List Bullet 3"/>
    <w:basedOn w:val="a8"/>
    <w:autoRedefine/>
    <w:rsid w:val="00E30247"/>
    <w:pPr>
      <w:tabs>
        <w:tab w:val="num" w:pos="926"/>
      </w:tabs>
      <w:spacing w:before="60" w:after="60"/>
      <w:ind w:left="926" w:hanging="360"/>
    </w:pPr>
    <w:rPr>
      <w:rFonts w:ascii="Arial" w:hAnsi="Arial" w:cs="Arial"/>
      <w:sz w:val="22"/>
      <w:szCs w:val="22"/>
    </w:rPr>
  </w:style>
  <w:style w:type="paragraph" w:customStyle="1" w:styleId="a6">
    <w:name w:val="Третий заголовок"/>
    <w:basedOn w:val="3"/>
    <w:rsid w:val="00E30247"/>
    <w:pPr>
      <w:keepLines/>
      <w:numPr>
        <w:ilvl w:val="2"/>
        <w:numId w:val="1"/>
      </w:numPr>
      <w:spacing w:before="120" w:after="240" w:line="240" w:lineRule="atLeast"/>
    </w:pPr>
    <w:rPr>
      <w:b w:val="0"/>
      <w:bCs w:val="0"/>
      <w:kern w:val="28"/>
      <w:sz w:val="24"/>
      <w:szCs w:val="24"/>
      <w:lang w:val="ru-RU" w:eastAsia="ru-RU"/>
    </w:rPr>
  </w:style>
  <w:style w:type="paragraph" w:customStyle="1" w:styleId="ItemizedList">
    <w:name w:val="ItemizedList"/>
    <w:basedOn w:val="a8"/>
    <w:rsid w:val="00E30247"/>
    <w:pPr>
      <w:widowControl w:val="0"/>
      <w:numPr>
        <w:numId w:val="19"/>
      </w:numPr>
      <w:snapToGrid w:val="0"/>
      <w:spacing w:before="120"/>
    </w:pPr>
  </w:style>
  <w:style w:type="paragraph" w:customStyle="1" w:styleId="PlainText">
    <w:name w:val="PlainText"/>
    <w:rsid w:val="00E30247"/>
    <w:pPr>
      <w:spacing w:before="120"/>
      <w:ind w:firstLine="567"/>
      <w:jc w:val="both"/>
    </w:pPr>
    <w:rPr>
      <w:sz w:val="24"/>
      <w:szCs w:val="24"/>
    </w:rPr>
  </w:style>
  <w:style w:type="paragraph" w:customStyle="1" w:styleId="Orderedlist">
    <w:name w:val="Orderedlist"/>
    <w:basedOn w:val="ItemizedList"/>
    <w:rsid w:val="00E30247"/>
    <w:pPr>
      <w:numPr>
        <w:numId w:val="20"/>
      </w:numPr>
      <w:tabs>
        <w:tab w:val="num" w:pos="1609"/>
      </w:tabs>
      <w:spacing w:line="360" w:lineRule="auto"/>
      <w:ind w:left="0" w:firstLine="0"/>
    </w:pPr>
  </w:style>
  <w:style w:type="paragraph" w:styleId="1f4">
    <w:name w:val="index 1"/>
    <w:basedOn w:val="a8"/>
    <w:next w:val="a8"/>
    <w:autoRedefine/>
    <w:semiHidden/>
    <w:rsid w:val="00E30247"/>
    <w:pPr>
      <w:autoSpaceDE w:val="0"/>
      <w:autoSpaceDN w:val="0"/>
      <w:spacing w:line="300" w:lineRule="auto"/>
      <w:ind w:left="240" w:hanging="240"/>
    </w:pPr>
  </w:style>
  <w:style w:type="paragraph" w:styleId="afffffff7">
    <w:name w:val="index heading"/>
    <w:basedOn w:val="a8"/>
    <w:next w:val="1f4"/>
    <w:semiHidden/>
    <w:rsid w:val="00E30247"/>
    <w:pPr>
      <w:ind w:firstLine="851"/>
    </w:pPr>
  </w:style>
  <w:style w:type="paragraph" w:customStyle="1" w:styleId="perechis">
    <w:name w:val="perechis #"/>
    <w:basedOn w:val="a8"/>
    <w:autoRedefine/>
    <w:rsid w:val="00E30247"/>
    <w:pPr>
      <w:numPr>
        <w:numId w:val="12"/>
      </w:numPr>
      <w:tabs>
        <w:tab w:val="num" w:pos="1211"/>
      </w:tabs>
      <w:suppressAutoHyphens/>
      <w:ind w:left="1211"/>
    </w:pPr>
    <w:rPr>
      <w:sz w:val="26"/>
      <w:szCs w:val="26"/>
    </w:rPr>
  </w:style>
  <w:style w:type="paragraph" w:customStyle="1" w:styleId="a1">
    <w:name w:val="Нумерованное перечисление"/>
    <w:basedOn w:val="perechisl"/>
    <w:autoRedefine/>
    <w:rsid w:val="00E30247"/>
    <w:pPr>
      <w:numPr>
        <w:numId w:val="13"/>
      </w:numPr>
      <w:tabs>
        <w:tab w:val="left" w:pos="1134"/>
        <w:tab w:val="num" w:pos="1211"/>
      </w:tabs>
      <w:suppressAutoHyphens/>
      <w:spacing w:before="120" w:after="120"/>
    </w:pPr>
    <w:rPr>
      <w:sz w:val="26"/>
      <w:szCs w:val="26"/>
    </w:rPr>
  </w:style>
  <w:style w:type="paragraph" w:customStyle="1" w:styleId="afffffff8">
    <w:name w:val="перечисление"/>
    <w:basedOn w:val="a8"/>
    <w:rsid w:val="00E30247"/>
    <w:pPr>
      <w:spacing w:line="360" w:lineRule="auto"/>
    </w:pPr>
  </w:style>
  <w:style w:type="paragraph" w:customStyle="1" w:styleId="afffffff9">
    <w:name w:val="Буква"/>
    <w:basedOn w:val="a8"/>
    <w:rsid w:val="00E30247"/>
    <w:pPr>
      <w:tabs>
        <w:tab w:val="num" w:pos="927"/>
        <w:tab w:val="left" w:pos="1134"/>
        <w:tab w:val="num" w:pos="1440"/>
      </w:tabs>
      <w:spacing w:before="60" w:after="60" w:line="360" w:lineRule="auto"/>
      <w:ind w:firstLine="567"/>
    </w:pPr>
    <w:rPr>
      <w:sz w:val="28"/>
      <w:szCs w:val="28"/>
    </w:rPr>
  </w:style>
  <w:style w:type="paragraph" w:customStyle="1" w:styleId="afffffffa">
    <w:name w:val="Стиль по ширине"/>
    <w:basedOn w:val="a8"/>
    <w:rsid w:val="00E30247"/>
    <w:pPr>
      <w:spacing w:line="288" w:lineRule="auto"/>
    </w:pPr>
    <w:rPr>
      <w:rFonts w:ascii="Verdana" w:hAnsi="Verdana" w:cs="Verdana"/>
      <w:sz w:val="22"/>
      <w:szCs w:val="22"/>
    </w:rPr>
  </w:style>
  <w:style w:type="paragraph" w:customStyle="1" w:styleId="afffffffb">
    <w:name w:val="Основной текст с красной строки"/>
    <w:basedOn w:val="a8"/>
    <w:rsid w:val="00E30247"/>
    <w:pPr>
      <w:spacing w:before="60" w:line="360" w:lineRule="auto"/>
      <w:ind w:firstLine="851"/>
    </w:pPr>
  </w:style>
  <w:style w:type="paragraph" w:customStyle="1" w:styleId="01">
    <w:name w:val="Приложение 01"/>
    <w:basedOn w:val="a8"/>
    <w:next w:val="a8"/>
    <w:rsid w:val="00E30247"/>
    <w:pPr>
      <w:keepNext/>
      <w:keepLines/>
      <w:pageBreakBefore/>
      <w:numPr>
        <w:numId w:val="21"/>
      </w:numPr>
      <w:spacing w:before="600" w:after="240" w:line="360" w:lineRule="auto"/>
      <w:jc w:val="center"/>
      <w:outlineLvl w:val="0"/>
    </w:pPr>
    <w:rPr>
      <w:rFonts w:ascii="Arial" w:hAnsi="Arial" w:cs="Arial"/>
      <w:b/>
      <w:bCs/>
      <w:noProof/>
      <w:sz w:val="28"/>
      <w:szCs w:val="28"/>
    </w:rPr>
  </w:style>
  <w:style w:type="paragraph" w:customStyle="1" w:styleId="02">
    <w:name w:val="Приложение 02"/>
    <w:basedOn w:val="a8"/>
    <w:next w:val="afffffffb"/>
    <w:rsid w:val="00E30247"/>
    <w:pPr>
      <w:keepNext/>
      <w:keepLines/>
      <w:numPr>
        <w:ilvl w:val="1"/>
        <w:numId w:val="21"/>
      </w:numPr>
      <w:tabs>
        <w:tab w:val="left" w:pos="851"/>
      </w:tabs>
      <w:spacing w:before="360" w:after="240" w:line="360" w:lineRule="auto"/>
      <w:outlineLvl w:val="1"/>
    </w:pPr>
    <w:rPr>
      <w:rFonts w:ascii="Arial" w:hAnsi="Arial" w:cs="Arial"/>
      <w:b/>
      <w:bCs/>
      <w:noProof/>
      <w:sz w:val="26"/>
      <w:szCs w:val="26"/>
    </w:rPr>
  </w:style>
  <w:style w:type="paragraph" w:customStyle="1" w:styleId="03">
    <w:name w:val="Приложение 03"/>
    <w:basedOn w:val="a8"/>
    <w:next w:val="afffffffb"/>
    <w:rsid w:val="00E30247"/>
    <w:pPr>
      <w:keepNext/>
      <w:keepLines/>
      <w:numPr>
        <w:ilvl w:val="2"/>
        <w:numId w:val="21"/>
      </w:numPr>
      <w:tabs>
        <w:tab w:val="left" w:pos="851"/>
      </w:tabs>
      <w:spacing w:before="360" w:after="240" w:line="360" w:lineRule="auto"/>
      <w:outlineLvl w:val="2"/>
    </w:pPr>
    <w:rPr>
      <w:rFonts w:ascii="Arial" w:hAnsi="Arial" w:cs="Arial"/>
      <w:b/>
      <w:bCs/>
      <w:noProof/>
    </w:rPr>
  </w:style>
  <w:style w:type="paragraph" w:customStyle="1" w:styleId="04">
    <w:name w:val="Приложение 04"/>
    <w:basedOn w:val="a8"/>
    <w:next w:val="afffffffb"/>
    <w:rsid w:val="00E30247"/>
    <w:pPr>
      <w:keepNext/>
      <w:keepLines/>
      <w:numPr>
        <w:ilvl w:val="3"/>
        <w:numId w:val="21"/>
      </w:numPr>
      <w:tabs>
        <w:tab w:val="left" w:pos="851"/>
      </w:tabs>
      <w:spacing w:before="240" w:after="120" w:line="360" w:lineRule="auto"/>
      <w:outlineLvl w:val="3"/>
    </w:pPr>
    <w:rPr>
      <w:rFonts w:ascii="Arial" w:hAnsi="Arial" w:cs="Arial"/>
      <w:b/>
      <w:bCs/>
      <w:i/>
      <w:iCs/>
      <w:noProof/>
      <w:sz w:val="22"/>
      <w:szCs w:val="22"/>
    </w:rPr>
  </w:style>
  <w:style w:type="paragraph" w:customStyle="1" w:styleId="05">
    <w:name w:val="Приложение 05"/>
    <w:basedOn w:val="a8"/>
    <w:next w:val="afffffffb"/>
    <w:rsid w:val="00E30247"/>
    <w:pPr>
      <w:keepNext/>
      <w:keepLines/>
      <w:numPr>
        <w:ilvl w:val="4"/>
        <w:numId w:val="21"/>
      </w:numPr>
      <w:tabs>
        <w:tab w:val="left" w:pos="851"/>
      </w:tabs>
      <w:spacing w:before="240" w:after="120" w:line="360" w:lineRule="auto"/>
      <w:outlineLvl w:val="4"/>
    </w:pPr>
    <w:rPr>
      <w:rFonts w:ascii="Arial" w:hAnsi="Arial" w:cs="Arial"/>
      <w:b/>
      <w:bCs/>
      <w:i/>
      <w:iCs/>
      <w:noProof/>
      <w:sz w:val="20"/>
      <w:szCs w:val="20"/>
    </w:rPr>
  </w:style>
  <w:style w:type="paragraph" w:styleId="afffffffc">
    <w:name w:val="Normal (Web)"/>
    <w:basedOn w:val="a8"/>
    <w:rsid w:val="00E30247"/>
  </w:style>
  <w:style w:type="paragraph" w:customStyle="1" w:styleId="1f5">
    <w:name w:val="Абзац списка1"/>
    <w:basedOn w:val="a8"/>
    <w:rsid w:val="00E30247"/>
    <w:pPr>
      <w:spacing w:after="200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fffffd">
    <w:name w:val="Основной в таблице"/>
    <w:basedOn w:val="a8"/>
    <w:rsid w:val="00E30247"/>
    <w:pPr>
      <w:tabs>
        <w:tab w:val="left" w:pos="851"/>
      </w:tabs>
      <w:spacing w:before="40" w:after="40"/>
    </w:pPr>
    <w:rPr>
      <w:sz w:val="28"/>
      <w:szCs w:val="28"/>
    </w:rPr>
  </w:style>
  <w:style w:type="paragraph" w:customStyle="1" w:styleId="a7">
    <w:name w:val="Маркированный минус"/>
    <w:basedOn w:val="a8"/>
    <w:rsid w:val="00E30247"/>
    <w:pPr>
      <w:numPr>
        <w:numId w:val="22"/>
      </w:numPr>
      <w:tabs>
        <w:tab w:val="left" w:pos="567"/>
      </w:tabs>
      <w:spacing w:before="120" w:line="312" w:lineRule="auto"/>
    </w:pPr>
  </w:style>
  <w:style w:type="paragraph" w:customStyle="1" w:styleId="-2">
    <w:name w:val="Маркированный-2"/>
    <w:basedOn w:val="a7"/>
    <w:rsid w:val="00E30247"/>
    <w:pPr>
      <w:numPr>
        <w:numId w:val="23"/>
      </w:numPr>
      <w:tabs>
        <w:tab w:val="clear" w:pos="567"/>
        <w:tab w:val="left" w:pos="709"/>
      </w:tabs>
    </w:pPr>
    <w:rPr>
      <w:szCs w:val="20"/>
    </w:rPr>
  </w:style>
  <w:style w:type="paragraph" w:customStyle="1" w:styleId="13">
    <w:name w:val="Маркерованный 1"/>
    <w:basedOn w:val="affd"/>
    <w:rsid w:val="00E30247"/>
    <w:pPr>
      <w:widowControl w:val="0"/>
      <w:numPr>
        <w:ilvl w:val="1"/>
        <w:numId w:val="24"/>
      </w:numPr>
      <w:spacing w:line="240" w:lineRule="auto"/>
    </w:pPr>
  </w:style>
  <w:style w:type="character" w:customStyle="1" w:styleId="1f6">
    <w:name w:val="Текст сноски Знак1"/>
    <w:semiHidden/>
    <w:rsid w:val="00E30247"/>
    <w:rPr>
      <w:lang w:val="ru-RU" w:eastAsia="en-US" w:bidi="ar-SA"/>
    </w:rPr>
  </w:style>
  <w:style w:type="character" w:customStyle="1" w:styleId="46">
    <w:name w:val="Знак Знак4"/>
    <w:semiHidden/>
    <w:rsid w:val="00E302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примечания Знак1"/>
    <w:basedOn w:val="a9"/>
    <w:link w:val="af"/>
    <w:semiHidden/>
    <w:rsid w:val="00E30247"/>
  </w:style>
  <w:style w:type="paragraph" w:customStyle="1" w:styleId="ArialCYR095">
    <w:name w:val="Стиль Arial CYR Черный Первая строка:  095 см Междустр.интервал..."/>
    <w:basedOn w:val="a8"/>
    <w:rsid w:val="00E30247"/>
    <w:pPr>
      <w:spacing w:after="60"/>
      <w:ind w:firstLine="539"/>
    </w:pPr>
    <w:rPr>
      <w:rFonts w:ascii="Arial Black" w:eastAsia="Verdana" w:hAnsi="Arial Black" w:cs="Verdana"/>
      <w:color w:val="000000"/>
      <w:szCs w:val="20"/>
    </w:rPr>
  </w:style>
  <w:style w:type="paragraph" w:customStyle="1" w:styleId="afffffffe">
    <w:name w:val="Обычный без отступа"/>
    <w:basedOn w:val="a8"/>
    <w:link w:val="affffffff"/>
    <w:qFormat/>
    <w:rsid w:val="00731255"/>
    <w:pPr>
      <w:spacing w:line="240" w:lineRule="auto"/>
    </w:pPr>
    <w:rPr>
      <w:sz w:val="20"/>
      <w:szCs w:val="20"/>
    </w:rPr>
  </w:style>
  <w:style w:type="character" w:customStyle="1" w:styleId="affffffff">
    <w:name w:val="Обычный без отступа Знак"/>
    <w:link w:val="afffffffe"/>
    <w:rsid w:val="00731255"/>
  </w:style>
  <w:style w:type="paragraph" w:customStyle="1" w:styleId="1">
    <w:name w:val="Маркированный список 1 уровня"/>
    <w:basedOn w:val="a8"/>
    <w:link w:val="1f7"/>
    <w:rsid w:val="004145E6"/>
    <w:pPr>
      <w:numPr>
        <w:numId w:val="25"/>
      </w:numPr>
      <w:spacing w:before="60" w:after="60" w:line="240" w:lineRule="auto"/>
    </w:pPr>
    <w:rPr>
      <w:szCs w:val="22"/>
    </w:rPr>
  </w:style>
  <w:style w:type="character" w:customStyle="1" w:styleId="1f7">
    <w:name w:val="Маркированный список 1 уровня Знак"/>
    <w:link w:val="1"/>
    <w:locked/>
    <w:rsid w:val="004145E6"/>
    <w:rPr>
      <w:sz w:val="24"/>
      <w:szCs w:val="22"/>
    </w:rPr>
  </w:style>
  <w:style w:type="paragraph" w:styleId="affffffff0">
    <w:name w:val="Plain Text"/>
    <w:basedOn w:val="a8"/>
    <w:link w:val="affffffff1"/>
    <w:rsid w:val="003B3F40"/>
    <w:pPr>
      <w:spacing w:line="240" w:lineRule="auto"/>
      <w:ind w:firstLine="720"/>
    </w:pPr>
    <w:rPr>
      <w:rFonts w:eastAsia="Calibri"/>
    </w:rPr>
  </w:style>
  <w:style w:type="character" w:customStyle="1" w:styleId="affffffff1">
    <w:name w:val="Текст Знак"/>
    <w:basedOn w:val="a9"/>
    <w:link w:val="affffffff0"/>
    <w:rsid w:val="003B3F40"/>
    <w:rPr>
      <w:rFonts w:eastAsia="Calibri"/>
      <w:sz w:val="24"/>
      <w:szCs w:val="24"/>
    </w:rPr>
  </w:style>
  <w:style w:type="paragraph" w:styleId="5">
    <w:name w:val="List Bullet 5"/>
    <w:basedOn w:val="a8"/>
    <w:semiHidden/>
    <w:rsid w:val="00F802CB"/>
    <w:pPr>
      <w:numPr>
        <w:numId w:val="27"/>
      </w:numPr>
      <w:spacing w:after="60" w:line="240" w:lineRule="auto"/>
      <w:contextualSpacing/>
    </w:pPr>
    <w:rPr>
      <w:szCs w:val="22"/>
    </w:rPr>
  </w:style>
  <w:style w:type="paragraph" w:customStyle="1" w:styleId="affffffff2">
    <w:name w:val="Без Интервала"/>
    <w:aliases w:val="Жирный"/>
    <w:basedOn w:val="a8"/>
    <w:rsid w:val="00386376"/>
    <w:pPr>
      <w:keepLines/>
      <w:spacing w:after="60" w:line="240" w:lineRule="auto"/>
      <w:ind w:firstLine="0"/>
      <w:jc w:val="center"/>
    </w:pPr>
    <w:rPr>
      <w:b/>
      <w:szCs w:val="22"/>
    </w:rPr>
  </w:style>
  <w:style w:type="paragraph" w:customStyle="1" w:styleId="2">
    <w:name w:val="Маркированный список 2 уровня"/>
    <w:basedOn w:val="1"/>
    <w:rsid w:val="009A278A"/>
    <w:pPr>
      <w:numPr>
        <w:numId w:val="28"/>
      </w:numPr>
      <w:spacing w:before="0" w:after="120"/>
    </w:pPr>
    <w:rPr>
      <w:szCs w:val="24"/>
    </w:rPr>
  </w:style>
  <w:style w:type="paragraph" w:customStyle="1" w:styleId="1f8">
    <w:name w:val="Без интервала1"/>
    <w:basedOn w:val="a8"/>
    <w:rsid w:val="00432BA8"/>
    <w:pPr>
      <w:keepLines/>
      <w:spacing w:after="60" w:line="240" w:lineRule="auto"/>
      <w:ind w:firstLine="0"/>
      <w:jc w:val="left"/>
    </w:pPr>
    <w:rPr>
      <w:szCs w:val="22"/>
    </w:rPr>
  </w:style>
  <w:style w:type="paragraph" w:customStyle="1" w:styleId="10">
    <w:name w:val="Маркированный список1"/>
    <w:basedOn w:val="a8"/>
    <w:rsid w:val="00432BA8"/>
    <w:pPr>
      <w:numPr>
        <w:numId w:val="29"/>
      </w:numPr>
      <w:tabs>
        <w:tab w:val="num" w:pos="1134"/>
      </w:tabs>
      <w:spacing w:line="240" w:lineRule="auto"/>
      <w:ind w:left="1134" w:hanging="425"/>
    </w:pPr>
    <w:rPr>
      <w:rFonts w:cs="Arial"/>
      <w:iCs/>
      <w:szCs w:val="22"/>
    </w:rPr>
  </w:style>
  <w:style w:type="character" w:customStyle="1" w:styleId="affb">
    <w:name w:val="Абзац списка Знак"/>
    <w:aliases w:val="Заголовок_3 Знак,UL Знак,Абзац маркированнный Знак,Bullet List Знак,FooterText Знак,numbered Знак,Bullet Number Знак,Figure_name Знак,List Paragraph1 Знак,Paragraphe de liste1 Знак,Bulletr List Paragraph Знак,列出段落 Знак,列出段落1 Знак"/>
    <w:basedOn w:val="a9"/>
    <w:link w:val="affa"/>
    <w:uiPriority w:val="34"/>
    <w:qFormat/>
    <w:locked/>
    <w:rsid w:val="004F500A"/>
    <w:rPr>
      <w:rFonts w:eastAsia="Calibri"/>
      <w:sz w:val="24"/>
      <w:szCs w:val="22"/>
    </w:rPr>
  </w:style>
  <w:style w:type="paragraph" w:customStyle="1" w:styleId="47">
    <w:name w:val="Заголовок 4а"/>
    <w:basedOn w:val="3"/>
    <w:link w:val="48"/>
    <w:rsid w:val="003D651E"/>
    <w:pPr>
      <w:spacing w:after="120" w:line="240" w:lineRule="auto"/>
      <w:ind w:left="3447" w:hanging="360"/>
    </w:pPr>
    <w:rPr>
      <w:rFonts w:eastAsia="Calibri"/>
      <w:b w:val="0"/>
      <w:sz w:val="24"/>
      <w:lang w:val="ru-RU" w:eastAsia="en-US"/>
    </w:rPr>
  </w:style>
  <w:style w:type="character" w:customStyle="1" w:styleId="48">
    <w:name w:val="Заголовок 4а Знак"/>
    <w:basedOn w:val="30"/>
    <w:link w:val="47"/>
    <w:locked/>
    <w:rsid w:val="003D651E"/>
    <w:rPr>
      <w:rFonts w:eastAsia="Calibri"/>
      <w:b w:val="0"/>
      <w:bCs/>
      <w:sz w:val="24"/>
      <w:szCs w:val="26"/>
    </w:rPr>
  </w:style>
  <w:style w:type="character" w:customStyle="1" w:styleId="1f9">
    <w:name w:val="Неразрешенное упоминание1"/>
    <w:basedOn w:val="a9"/>
    <w:uiPriority w:val="99"/>
    <w:semiHidden/>
    <w:unhideWhenUsed/>
    <w:rsid w:val="00C43790"/>
    <w:rPr>
      <w:color w:val="605E5C"/>
      <w:shd w:val="clear" w:color="auto" w:fill="E1DFDD"/>
    </w:rPr>
  </w:style>
  <w:style w:type="paragraph" w:customStyle="1" w:styleId="-30">
    <w:name w:val="ПР - Заголовок 3"/>
    <w:basedOn w:val="3"/>
    <w:next w:val="a8"/>
    <w:link w:val="-31"/>
    <w:autoRedefine/>
    <w:qFormat/>
    <w:rsid w:val="003B093B"/>
    <w:pPr>
      <w:spacing w:after="240" w:line="240" w:lineRule="auto"/>
      <w:ind w:left="720" w:hanging="720"/>
    </w:pPr>
    <w:rPr>
      <w:rFonts w:ascii="Arial" w:eastAsia="Calibri" w:hAnsi="Arial"/>
      <w:bCs w:val="0"/>
      <w:sz w:val="24"/>
      <w:szCs w:val="20"/>
      <w:lang w:val="ru-RU" w:eastAsia="en-US"/>
    </w:rPr>
  </w:style>
  <w:style w:type="character" w:customStyle="1" w:styleId="-31">
    <w:name w:val="ПР - Заголовок 3 Знак"/>
    <w:basedOn w:val="a9"/>
    <w:link w:val="-30"/>
    <w:rsid w:val="003B093B"/>
    <w:rPr>
      <w:rFonts w:ascii="Arial" w:eastAsia="Calibri" w:hAnsi="Arial"/>
      <w:b/>
      <w:sz w:val="24"/>
    </w:rPr>
  </w:style>
  <w:style w:type="character" w:customStyle="1" w:styleId="39">
    <w:name w:val="Стиль3 Знак"/>
    <w:basedOn w:val="a9"/>
    <w:link w:val="3a"/>
    <w:qFormat/>
    <w:locked/>
    <w:rsid w:val="00DE4BBE"/>
    <w:rPr>
      <w:rFonts w:ascii="Arial" w:hAnsi="Arial" w:cs="Arial"/>
      <w:sz w:val="24"/>
      <w:szCs w:val="24"/>
    </w:rPr>
  </w:style>
  <w:style w:type="paragraph" w:customStyle="1" w:styleId="3a">
    <w:name w:val="Стиль3"/>
    <w:basedOn w:val="a8"/>
    <w:link w:val="39"/>
    <w:qFormat/>
    <w:rsid w:val="00DE4BBE"/>
    <w:pPr>
      <w:spacing w:before="120" w:after="120" w:line="240" w:lineRule="auto"/>
      <w:ind w:firstLine="0"/>
    </w:pPr>
    <w:rPr>
      <w:rFonts w:ascii="Arial" w:hAnsi="Arial" w:cs="Arial"/>
    </w:rPr>
  </w:style>
  <w:style w:type="table" w:customStyle="1" w:styleId="1fa">
    <w:name w:val="Сетка таблицы1"/>
    <w:basedOn w:val="aa"/>
    <w:next w:val="afb"/>
    <w:uiPriority w:val="39"/>
    <w:rsid w:val="00174C6A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a9"/>
    <w:rsid w:val="00D64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88550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72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10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558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170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9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3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3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9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8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8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5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02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05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1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3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07281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8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9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25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931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155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16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48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6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2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33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9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2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s://dotnet.microsoft.com/en-us/download/dotnet/7.0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www.7-zip.org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ISU\NGDO%20Template\Temp_Tmp\&#1042;&#1045;&#1056;&#1057;&#1048;&#1071;%202\02_&#1055;&#1088;&#1086;&#1077;&#1082;&#1090;&#1085;&#1099;&#1077;%20&#1088;&#1077;&#1096;&#1077;&#1085;&#1080;&#1103;\&#1055;&#1088;&#1072;&#1074;&#1080;&#1083;&#1072;%20&#1074;&#1077;&#1076;&#1077;&#1085;&#1080;&#1103;%20&#1055;&#1056;\&#1055;&#1088;&#1080;&#1083;&#1086;&#1078;&#1077;&#1085;&#1080;&#1077;%201%20&#1064;&#1072;&#1073;&#1083;&#1086;&#1085;%20&#1055;&#1088;&#1086;&#1077;&#1082;&#1090;&#1085;&#1086;&#1075;&#1086;%20&#1088;&#1077;&#1096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FE0A726EE5EE4D89E0B735A3FB1DE0" ma:contentTypeVersion="11" ma:contentTypeDescription="Создание документа." ma:contentTypeScope="" ma:versionID="be3bc578837e9e445725cb796c823ed6">
  <xsd:schema xmlns:xsd="http://www.w3.org/2001/XMLSchema" xmlns:xs="http://www.w3.org/2001/XMLSchema" xmlns:p="http://schemas.microsoft.com/office/2006/metadata/properties" xmlns:ns2="a329fe1b-525e-46f2-86b9-553d5429d077" xmlns:ns3="59f349e3-caa6-4eb7-a851-e4cdd4927c68" targetNamespace="http://schemas.microsoft.com/office/2006/metadata/properties" ma:root="true" ma:fieldsID="ea4fed7b3467872986f606bb544a5b46" ns2:_="" ns3:_="">
    <xsd:import namespace="a329fe1b-525e-46f2-86b9-553d5429d077"/>
    <xsd:import namespace="59f349e3-caa6-4eb7-a851-e4cdd4927c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9fe1b-525e-46f2-86b9-553d5429d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349e3-caa6-4eb7-a851-e4cdd4927c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22583-54E9-42C6-A33B-B0C88B6F4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268D88-171E-42E6-B8F3-B98D76D374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3CC404-F35D-40C5-AB19-122F18E01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9fe1b-525e-46f2-86b9-553d5429d077"/>
    <ds:schemaRef ds:uri="59f349e3-caa6-4eb7-a851-e4cdd4927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54B781-DD4B-4CAB-B992-572C660E5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1 Шаблон Проектного решения</Template>
  <TotalTime>0</TotalTime>
  <Pages>13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</Company>
  <LinksUpToDate>false</LinksUpToDate>
  <CharactersWithSpaces>12300</CharactersWithSpaces>
  <SharedDoc>false</SharedDoc>
  <HLinks>
    <vt:vector size="150" baseType="variant">
      <vt:variant>
        <vt:i4>1245191</vt:i4>
      </vt:variant>
      <vt:variant>
        <vt:i4>132</vt:i4>
      </vt:variant>
      <vt:variant>
        <vt:i4>0</vt:i4>
      </vt:variant>
      <vt:variant>
        <vt:i4>5</vt:i4>
      </vt:variant>
      <vt:variant>
        <vt:lpwstr>https://www.postgresql.org/docs/9.6/static/app-pgrestore.html</vt:lpwstr>
      </vt:variant>
      <vt:variant>
        <vt:lpwstr/>
      </vt:variant>
      <vt:variant>
        <vt:i4>1245191</vt:i4>
      </vt:variant>
      <vt:variant>
        <vt:i4>129</vt:i4>
      </vt:variant>
      <vt:variant>
        <vt:i4>0</vt:i4>
      </vt:variant>
      <vt:variant>
        <vt:i4>5</vt:i4>
      </vt:variant>
      <vt:variant>
        <vt:lpwstr>https://www.postgresql.org/docs/9.6/static/app-pgrestore.html</vt:lpwstr>
      </vt:variant>
      <vt:variant>
        <vt:lpwstr/>
      </vt:variant>
      <vt:variant>
        <vt:i4>3211321</vt:i4>
      </vt:variant>
      <vt:variant>
        <vt:i4>126</vt:i4>
      </vt:variant>
      <vt:variant>
        <vt:i4>0</vt:i4>
      </vt:variant>
      <vt:variant>
        <vt:i4>5</vt:i4>
      </vt:variant>
      <vt:variant>
        <vt:lpwstr>https://technet.microsoft.com/ru-ru/library/cc770472(v=ws.10).aspx</vt:lpwstr>
      </vt:variant>
      <vt:variant>
        <vt:lpwstr/>
      </vt:variant>
      <vt:variant>
        <vt:i4>6684705</vt:i4>
      </vt:variant>
      <vt:variant>
        <vt:i4>123</vt:i4>
      </vt:variant>
      <vt:variant>
        <vt:i4>0</vt:i4>
      </vt:variant>
      <vt:variant>
        <vt:i4>5</vt:i4>
      </vt:variant>
      <vt:variant>
        <vt:lpwstr>https://www.microsoft.com/en-us/download/details.aspx?id=42642</vt:lpwstr>
      </vt:variant>
      <vt:variant>
        <vt:lpwstr/>
      </vt:variant>
      <vt:variant>
        <vt:i4>3997744</vt:i4>
      </vt:variant>
      <vt:variant>
        <vt:i4>120</vt:i4>
      </vt:variant>
      <vt:variant>
        <vt:i4>0</vt:i4>
      </vt:variant>
      <vt:variant>
        <vt:i4>5</vt:i4>
      </vt:variant>
      <vt:variant>
        <vt:lpwstr>https://technet.microsoft.com/ru-ru/library/ff468709(v=ws.10).aspx</vt:lpwstr>
      </vt:variant>
      <vt:variant>
        <vt:lpwstr/>
      </vt:variant>
      <vt:variant>
        <vt:i4>2621484</vt:i4>
      </vt:variant>
      <vt:variant>
        <vt:i4>117</vt:i4>
      </vt:variant>
      <vt:variant>
        <vt:i4>0</vt:i4>
      </vt:variant>
      <vt:variant>
        <vt:i4>5</vt:i4>
      </vt:variant>
      <vt:variant>
        <vt:lpwstr>https://technet.microsoft.com/en-us/library/cc770634(v=ws.11).aspx</vt:lpwstr>
      </vt:variant>
      <vt:variant>
        <vt:lpwstr/>
      </vt:variant>
      <vt:variant>
        <vt:i4>1245234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_Toc61621235</vt:lpwstr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_Toc61621234</vt:lpwstr>
      </vt:variant>
      <vt:variant>
        <vt:i4>1376306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_Toc61621233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_Toc61621232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_Toc61621231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_Toc61621230</vt:lpwstr>
      </vt:variant>
      <vt:variant>
        <vt:i4>2031667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_Toc61621229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_Toc61621228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_Toc61621227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_Toc61621226</vt:lpwstr>
      </vt:variant>
      <vt:variant>
        <vt:i4>1245235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_Toc61621225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_Toc61621224</vt:lpwstr>
      </vt:variant>
      <vt:variant>
        <vt:i4>1376307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_Toc61621223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_Toc61621222</vt:lpwstr>
      </vt:variant>
      <vt:variant>
        <vt:i4>1507379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_Toc61621221</vt:lpwstr>
      </vt:variant>
      <vt:variant>
        <vt:i4>1441843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_Toc61621220</vt:lpwstr>
      </vt:variant>
      <vt:variant>
        <vt:i4>2031664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_Toc61621219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_Toc61621218</vt:lpwstr>
      </vt:variant>
      <vt:variant>
        <vt:i4>1114160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_Toc61621217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Dmitriy.Selyanin@vittecon.onmicrosoft.com</dc:creator>
  <cp:keywords>EAE, LIMS, RUSAL</cp:keywords>
  <cp:lastModifiedBy>Kalujina</cp:lastModifiedBy>
  <cp:revision>2</cp:revision>
  <cp:lastPrinted>2021-01-17T09:52:00Z</cp:lastPrinted>
  <dcterms:created xsi:type="dcterms:W3CDTF">2023-06-02T08:23:00Z</dcterms:created>
  <dcterms:modified xsi:type="dcterms:W3CDTF">2023-06-02T08:23:00Z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0x010100A5FE0A726EE5EE4D89E0B735A3FB1DE0</vt:lpwstr>
  </property>
</Properties>
</file>